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AD3F48">
        <w:t>2</w:t>
      </w:r>
      <w:r w:rsidR="003864AB">
        <w:t>/2024</w:t>
      </w:r>
      <w:r w:rsidR="003F4BD2">
        <w:br/>
      </w:r>
      <w:r w:rsidRPr="00627785">
        <w:t>Dyrektora Wydziału</w:t>
      </w:r>
      <w:r w:rsidR="002B5693">
        <w:t xml:space="preserve"> Wspierania Jednostek Pomocniczych Miasta</w:t>
      </w:r>
      <w:r w:rsidR="003F4BD2">
        <w:br/>
      </w:r>
      <w:r w:rsidRPr="00627785">
        <w:t xml:space="preserve">z dnia </w:t>
      </w:r>
      <w:r w:rsidR="00AD3F48">
        <w:t>9 kwietnia</w:t>
      </w:r>
      <w:r w:rsidR="002B5693">
        <w:t xml:space="preserve"> </w:t>
      </w:r>
      <w:r w:rsidR="003864AB">
        <w:t>2024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>w sprawie Regulaminu Organizacyjnego Wydziału</w:t>
      </w:r>
      <w:r w:rsidR="002B5693">
        <w:t xml:space="preserve"> </w:t>
      </w:r>
      <w:r w:rsidR="009A2043">
        <w:t xml:space="preserve">Wspierania </w:t>
      </w:r>
      <w:r w:rsidR="002B5693">
        <w:t>Jednostek Pomocniczych Miasta</w:t>
      </w:r>
      <w:r w:rsidR="00EE33FF">
        <w:t xml:space="preserve"> </w:t>
      </w:r>
      <w:r>
        <w:t xml:space="preserve">Urzędu Miasta Poznania. </w:t>
      </w:r>
    </w:p>
    <w:p w:rsidR="00627785" w:rsidRDefault="00627785" w:rsidP="00627785">
      <w:r>
        <w:t xml:space="preserve">Na podstawie § 27 ust. 1 Regulaminu Organizacyjnego Urzędu Miasta Poznania, stanowiącego załącznik do zarządzenia Nr </w:t>
      </w:r>
      <w:r w:rsidR="00353B24">
        <w:t>6/2024/K</w:t>
      </w:r>
      <w:r w:rsidR="002B5693">
        <w:t xml:space="preserve"> </w:t>
      </w:r>
      <w:r>
        <w:t xml:space="preserve">Prezydenta Miasta Poznania z dnia </w:t>
      </w:r>
      <w:r w:rsidR="00353B24">
        <w:t xml:space="preserve">19 </w:t>
      </w:r>
      <w:r w:rsidR="002B5693">
        <w:t>stycznia</w:t>
      </w:r>
      <w:r>
        <w:t xml:space="preserve"> </w:t>
      </w:r>
      <w:r w:rsidR="00353B24">
        <w:t>2024</w:t>
      </w:r>
      <w:r w:rsidR="002B5693">
        <w:t xml:space="preserve"> </w:t>
      </w:r>
      <w:r>
        <w:t>r. w sprawie Regulaminu Organizacyjnego Urzędu Miasta Poznania,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>Nadaje się, stanowiący załącznik do zarządzenia, Regulamin Organizacyjny Wydziału</w:t>
      </w:r>
      <w:r w:rsidR="00DB74D7">
        <w:t xml:space="preserve"> </w:t>
      </w:r>
      <w:r w:rsidR="009A2043">
        <w:t xml:space="preserve">Wspierania </w:t>
      </w:r>
      <w:r w:rsidR="002B5693">
        <w:t>Jednostek Pomocniczych Miasta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>Wykonanie zarządzenia powierz</w:t>
      </w:r>
      <w:r w:rsidR="002B5693">
        <w:t>a się pracownikom Wydziału</w:t>
      </w:r>
      <w:r w:rsidR="00DB74D7">
        <w:t xml:space="preserve"> </w:t>
      </w:r>
      <w:r w:rsidR="009A2043">
        <w:t xml:space="preserve">Wspierania </w:t>
      </w:r>
      <w:r w:rsidR="00DB74D7">
        <w:t>Jednostek Pomocniczych Miasta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627785" w:rsidRDefault="002B5693" w:rsidP="00627785">
      <w:r>
        <w:t xml:space="preserve">Traci moc zarządzenie Nr </w:t>
      </w:r>
      <w:r w:rsidR="00BB0203">
        <w:t>1/2023</w:t>
      </w:r>
      <w:r>
        <w:t xml:space="preserve"> Dyrektora Wydziału</w:t>
      </w:r>
      <w:r w:rsidR="00DB74D7">
        <w:t xml:space="preserve"> Wspierania Jednostek Pomocniczych Miasta</w:t>
      </w:r>
      <w:r>
        <w:t xml:space="preserve"> z dnia </w:t>
      </w:r>
      <w:r w:rsidR="00BB0203">
        <w:t>20 marca 2023</w:t>
      </w:r>
      <w:r w:rsidR="00C91F84">
        <w:t xml:space="preserve"> r. w sprawie Regulamin</w:t>
      </w:r>
      <w:r w:rsidR="00DB74D7">
        <w:t>u Organizacyjnego Wydziału Wspierania Jednostek Pomocniczych Miasta</w:t>
      </w:r>
      <w:r w:rsidR="00C91F84">
        <w:t>.</w:t>
      </w:r>
    </w:p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>Zarządzenie wchodzi w życie z dniem</w:t>
      </w:r>
      <w:r w:rsidR="00AD3F48">
        <w:t xml:space="preserve"> 2 maja</w:t>
      </w:r>
      <w:r w:rsidR="00BB0203">
        <w:t xml:space="preserve"> 2024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0577B0" w:rsidRDefault="000577B0" w:rsidP="008059BB">
      <w:pPr>
        <w:spacing w:before="600"/>
        <w:ind w:left="5954"/>
      </w:pPr>
      <w:r>
        <w:t>Arkadiusz Bujak</w:t>
      </w:r>
    </w:p>
    <w:p w:rsidR="00E4502C" w:rsidRDefault="00627785" w:rsidP="008059BB">
      <w:pPr>
        <w:spacing w:before="600"/>
        <w:ind w:left="5954"/>
      </w:pPr>
      <w:r>
        <w:t>Dyrektor Wydziału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40E"/>
    <w:rsid w:val="0001690A"/>
    <w:rsid w:val="000577B0"/>
    <w:rsid w:val="001240B2"/>
    <w:rsid w:val="0012562B"/>
    <w:rsid w:val="001814E9"/>
    <w:rsid w:val="001A2E1B"/>
    <w:rsid w:val="00267BC9"/>
    <w:rsid w:val="002B5693"/>
    <w:rsid w:val="003129F0"/>
    <w:rsid w:val="00353B24"/>
    <w:rsid w:val="003864AB"/>
    <w:rsid w:val="003B1ABB"/>
    <w:rsid w:val="003F4BD2"/>
    <w:rsid w:val="004A240E"/>
    <w:rsid w:val="004B77EF"/>
    <w:rsid w:val="005D4256"/>
    <w:rsid w:val="006054AE"/>
    <w:rsid w:val="00627785"/>
    <w:rsid w:val="006A77FE"/>
    <w:rsid w:val="00703988"/>
    <w:rsid w:val="00781107"/>
    <w:rsid w:val="008059BB"/>
    <w:rsid w:val="00916197"/>
    <w:rsid w:val="009A2043"/>
    <w:rsid w:val="00A81991"/>
    <w:rsid w:val="00A81C2C"/>
    <w:rsid w:val="00AD3F48"/>
    <w:rsid w:val="00AD4C4E"/>
    <w:rsid w:val="00B04FB2"/>
    <w:rsid w:val="00B46E54"/>
    <w:rsid w:val="00B52FD9"/>
    <w:rsid w:val="00BB0203"/>
    <w:rsid w:val="00C91F84"/>
    <w:rsid w:val="00D9464D"/>
    <w:rsid w:val="00DB74D7"/>
    <w:rsid w:val="00DD663D"/>
    <w:rsid w:val="00E4502C"/>
    <w:rsid w:val="00EE3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01CE93-9A5F-4190-AFC9-3EB00F9C5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1AB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1ABB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1ABB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1AB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1ABB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1AB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1ABB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gaw\Desktop\Pisma%20do%20wys&#322;ania\zmiana%20regulaminu%202024\regulamin%20wys&#322;any%20do%20WOr\zamieszczony%20w%20Mdoku\WJPM_zarza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WJPM_zarzadzenie</Template>
  <TotalTime>1</TotalTime>
  <Pages>1</Pages>
  <Words>152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Gawarecka</dc:creator>
  <cp:keywords/>
  <dc:description/>
  <cp:lastModifiedBy>Joanna Gawarecka</cp:lastModifiedBy>
  <cp:revision>1</cp:revision>
  <cp:lastPrinted>2024-04-09T09:27:00Z</cp:lastPrinted>
  <dcterms:created xsi:type="dcterms:W3CDTF">2024-05-02T04:58:00Z</dcterms:created>
  <dcterms:modified xsi:type="dcterms:W3CDTF">2024-05-02T04:59:00Z</dcterms:modified>
</cp:coreProperties>
</file>