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5602" w:rsidRPr="00213D2D" w:rsidRDefault="00C61F16" w:rsidP="00FA5602">
      <w:pPr>
        <w:rPr>
          <w:szCs w:val="22"/>
        </w:rPr>
      </w:pPr>
      <w:bookmarkStart w:id="0" w:name="_GoBack"/>
      <w:bookmarkEnd w:id="0"/>
      <w:r w:rsidRPr="00213D2D">
        <w:rPr>
          <w:szCs w:val="22"/>
        </w:rPr>
        <w:t>Za</w:t>
      </w:r>
      <w:r w:rsidR="00DA169C">
        <w:rPr>
          <w:szCs w:val="22"/>
        </w:rPr>
        <w:t xml:space="preserve">łącznik do zarządzenia Nr </w:t>
      </w:r>
      <w:r w:rsidR="008215A6">
        <w:rPr>
          <w:szCs w:val="22"/>
        </w:rPr>
        <w:t>1</w:t>
      </w:r>
      <w:r w:rsidR="00E042D3" w:rsidRPr="00213D2D">
        <w:rPr>
          <w:szCs w:val="22"/>
        </w:rPr>
        <w:t>/</w:t>
      </w:r>
      <w:r w:rsidR="008215A6">
        <w:rPr>
          <w:szCs w:val="22"/>
        </w:rPr>
        <w:t>2026</w:t>
      </w:r>
      <w:r w:rsidR="00FA5602" w:rsidRPr="00213D2D">
        <w:rPr>
          <w:szCs w:val="22"/>
        </w:rPr>
        <w:t xml:space="preserve"> Dyrektora Wydziału</w:t>
      </w:r>
      <w:r w:rsidR="002001EE" w:rsidRPr="00213D2D">
        <w:rPr>
          <w:szCs w:val="22"/>
        </w:rPr>
        <w:t xml:space="preserve"> Podatków i Opłat</w:t>
      </w:r>
      <w:r w:rsidRPr="00213D2D">
        <w:rPr>
          <w:szCs w:val="22"/>
        </w:rPr>
        <w:t xml:space="preserve"> z </w:t>
      </w:r>
      <w:r w:rsidR="000E6D63" w:rsidRPr="00213D2D">
        <w:rPr>
          <w:szCs w:val="22"/>
        </w:rPr>
        <w:t xml:space="preserve">dnia </w:t>
      </w:r>
      <w:r w:rsidR="008215A6">
        <w:rPr>
          <w:szCs w:val="22"/>
        </w:rPr>
        <w:t>2 stycznia 2026</w:t>
      </w:r>
      <w:r w:rsidR="00975766" w:rsidRPr="00213D2D">
        <w:rPr>
          <w:szCs w:val="22"/>
        </w:rPr>
        <w:t> </w:t>
      </w:r>
      <w:r w:rsidR="00FA5602" w:rsidRPr="00213D2D">
        <w:rPr>
          <w:szCs w:val="22"/>
        </w:rPr>
        <w:t>r.</w:t>
      </w:r>
    </w:p>
    <w:p w:rsidR="00FA5602" w:rsidRPr="00213D2D" w:rsidRDefault="00FA5602" w:rsidP="00FA5602">
      <w:pPr>
        <w:spacing w:after="480" w:line="240" w:lineRule="auto"/>
        <w:ind w:left="5954"/>
      </w:pPr>
      <w:r w:rsidRPr="00213D2D">
        <w:t>Zatwierdzam</w:t>
      </w:r>
    </w:p>
    <w:p w:rsidR="00CF51B7" w:rsidRPr="00213D2D" w:rsidRDefault="00CF51B7" w:rsidP="00FA5602">
      <w:pPr>
        <w:spacing w:after="480" w:line="240" w:lineRule="auto"/>
        <w:ind w:left="5954"/>
      </w:pPr>
      <w:r w:rsidRPr="00213D2D">
        <w:t>Stanisław Tamm Sekretarz</w:t>
      </w:r>
      <w:r w:rsidRPr="00213D2D">
        <w:br/>
        <w:t>Miasta Poznania</w:t>
      </w:r>
    </w:p>
    <w:p w:rsidR="00FA5602" w:rsidRPr="00213D2D" w:rsidRDefault="00FA5602" w:rsidP="00FA5602">
      <w:pPr>
        <w:spacing w:after="480" w:line="240" w:lineRule="auto"/>
        <w:ind w:left="5954"/>
      </w:pPr>
      <w:r w:rsidRPr="00213D2D">
        <w:t>Akceptuję</w:t>
      </w:r>
    </w:p>
    <w:p w:rsidR="00CF51B7" w:rsidRPr="00213D2D" w:rsidRDefault="00CF51B7" w:rsidP="00FA5602">
      <w:pPr>
        <w:spacing w:after="480" w:line="240" w:lineRule="auto"/>
        <w:ind w:left="5954"/>
      </w:pPr>
      <w:r w:rsidRPr="00213D2D">
        <w:t>Piotr Husejko Skarbnik Miasta Poznania</w:t>
      </w:r>
    </w:p>
    <w:p w:rsidR="00FA5602" w:rsidRPr="00213D2D" w:rsidRDefault="00FA5602" w:rsidP="00FA5602">
      <w:pPr>
        <w:pStyle w:val="Nagwek1"/>
        <w:rPr>
          <w:color w:val="auto"/>
        </w:rPr>
      </w:pPr>
      <w:r w:rsidRPr="00213D2D">
        <w:rPr>
          <w:color w:val="auto"/>
        </w:rPr>
        <w:t xml:space="preserve">Regulamin </w:t>
      </w:r>
      <w:r w:rsidR="00EA17F9" w:rsidRPr="00213D2D">
        <w:rPr>
          <w:color w:val="auto"/>
        </w:rPr>
        <w:t>o</w:t>
      </w:r>
      <w:r w:rsidRPr="00213D2D">
        <w:rPr>
          <w:color w:val="auto"/>
        </w:rPr>
        <w:t>rganizacyjny Wydziału</w:t>
      </w:r>
      <w:r w:rsidR="00CF51B7" w:rsidRPr="00213D2D">
        <w:rPr>
          <w:color w:val="auto"/>
        </w:rPr>
        <w:t xml:space="preserve"> Podatków i Opłat</w:t>
      </w:r>
    </w:p>
    <w:p w:rsidR="00FA5602" w:rsidRPr="00213D2D" w:rsidRDefault="00FA5602" w:rsidP="003045D1">
      <w:pPr>
        <w:pStyle w:val="Nagwek2"/>
        <w:rPr>
          <w:color w:val="auto"/>
        </w:rPr>
      </w:pPr>
      <w:r w:rsidRPr="00213D2D">
        <w:rPr>
          <w:color w:val="auto"/>
        </w:rPr>
        <w:t>Rozdział I Struktura organizacyjna</w:t>
      </w:r>
    </w:p>
    <w:p w:rsidR="00FA5602" w:rsidRPr="00213D2D" w:rsidRDefault="00FA5602" w:rsidP="00FA5602">
      <w:pPr>
        <w:pStyle w:val="Nagwek3"/>
        <w:rPr>
          <w:color w:val="auto"/>
        </w:rPr>
      </w:pPr>
      <w:r w:rsidRPr="00213D2D">
        <w:rPr>
          <w:color w:val="auto"/>
        </w:rPr>
        <w:t>§ 1</w:t>
      </w:r>
    </w:p>
    <w:p w:rsidR="00FA5602" w:rsidRPr="004A79AF" w:rsidRDefault="00FA5602" w:rsidP="00B8374B">
      <w:pPr>
        <w:pStyle w:val="Akapitzlist"/>
        <w:numPr>
          <w:ilvl w:val="0"/>
          <w:numId w:val="8"/>
        </w:numPr>
      </w:pPr>
      <w:r w:rsidRPr="00104F6A">
        <w:t xml:space="preserve">Pracą </w:t>
      </w:r>
      <w:r w:rsidR="00DE1540">
        <w:t>w</w:t>
      </w:r>
      <w:r w:rsidR="00AE30CD" w:rsidRPr="00104F6A">
        <w:t>ydziału</w:t>
      </w:r>
      <w:r w:rsidRPr="00104F6A">
        <w:t xml:space="preserve"> kieruje </w:t>
      </w:r>
      <w:r w:rsidR="00E553F7">
        <w:t>d</w:t>
      </w:r>
      <w:r w:rsidRPr="00104F6A">
        <w:t xml:space="preserve">yrektor przy pomocy </w:t>
      </w:r>
      <w:r w:rsidR="00AD3FCD">
        <w:t>zastępcy</w:t>
      </w:r>
      <w:r w:rsidR="009D3944">
        <w:t xml:space="preserve"> dyrektora</w:t>
      </w:r>
      <w:r w:rsidR="00B8374B">
        <w:t xml:space="preserve"> </w:t>
      </w:r>
      <w:r w:rsidR="00CF51B7" w:rsidRPr="004A79AF">
        <w:t xml:space="preserve">ds. </w:t>
      </w:r>
      <w:r w:rsidR="004D787C" w:rsidRPr="004A79AF">
        <w:t>podatków</w:t>
      </w:r>
      <w:r w:rsidR="00AD3FCD">
        <w:t>.</w:t>
      </w:r>
    </w:p>
    <w:p w:rsidR="00FA5602" w:rsidRDefault="00FA5602" w:rsidP="00F51ED5">
      <w:pPr>
        <w:pStyle w:val="Akapitzlist"/>
        <w:numPr>
          <w:ilvl w:val="0"/>
          <w:numId w:val="8"/>
        </w:numPr>
      </w:pPr>
      <w:r w:rsidRPr="00104F6A">
        <w:t>Dyrektor przy pomocy zastępc</w:t>
      </w:r>
      <w:r w:rsidR="002A53BB">
        <w:t>y</w:t>
      </w:r>
      <w:r w:rsidRPr="00104F6A">
        <w:t xml:space="preserve"> zarządza </w:t>
      </w:r>
      <w:r w:rsidR="00DE1540">
        <w:t>w</w:t>
      </w:r>
      <w:r w:rsidR="003D0188" w:rsidRPr="00104F6A">
        <w:t>y</w:t>
      </w:r>
      <w:r w:rsidRPr="00104F6A">
        <w:t>działem zgodnie ze standardami kontroli zarządczej wspomaganymi systemem zarządzania zgodnym z wymaganiami normy PN</w:t>
      </w:r>
      <w:r w:rsidR="00BC4E31">
        <w:noBreakHyphen/>
      </w:r>
      <w:r w:rsidRPr="00104F6A">
        <w:t>EN ISO 9001:2015.</w:t>
      </w:r>
    </w:p>
    <w:p w:rsidR="00665A15" w:rsidRPr="00104F6A" w:rsidRDefault="00665A15" w:rsidP="00F51ED5">
      <w:pPr>
        <w:pStyle w:val="Akapitzlist"/>
        <w:numPr>
          <w:ilvl w:val="0"/>
          <w:numId w:val="8"/>
        </w:numPr>
      </w:pPr>
      <w:r w:rsidRPr="00665A15">
        <w:t>Wsparcie koordynacyjne w zakresie utrzymania i doskonalenia systemu zarządzania zgodne</w:t>
      </w:r>
      <w:r w:rsidR="00AE55C5">
        <w:t>go z wymaganiami normy PN-EN ISO</w:t>
      </w:r>
      <w:r w:rsidRPr="00665A15">
        <w:t xml:space="preserve"> 9001:2015 oraz standardów kontroli zarządczej w biurze, zapewnia wyznaczony przez dyrektora pracownik biura.</w:t>
      </w:r>
    </w:p>
    <w:p w:rsidR="00FA5602" w:rsidRPr="00104F6A" w:rsidRDefault="00FA5602" w:rsidP="00F51ED5">
      <w:pPr>
        <w:pStyle w:val="Akapitzlist"/>
        <w:numPr>
          <w:ilvl w:val="0"/>
          <w:numId w:val="8"/>
        </w:numPr>
      </w:pPr>
      <w:r w:rsidRPr="00104F6A">
        <w:t xml:space="preserve">Realizacja zadań </w:t>
      </w:r>
      <w:r w:rsidR="00DE1540">
        <w:t>w</w:t>
      </w:r>
      <w:r w:rsidRPr="00104F6A">
        <w:t xml:space="preserve">ydziału oparta jest na podejściu procesowym, zgodnym z normą określoną w ust. 2. </w:t>
      </w:r>
    </w:p>
    <w:p w:rsidR="00FA5602" w:rsidRPr="00104F6A" w:rsidRDefault="00FA5602" w:rsidP="00FA5602">
      <w:pPr>
        <w:pStyle w:val="Nagwek3"/>
      </w:pPr>
      <w:r w:rsidRPr="00104F6A">
        <w:t xml:space="preserve">§ </w:t>
      </w:r>
      <w:r w:rsidR="00ED1858" w:rsidRPr="00104F6A">
        <w:t>2</w:t>
      </w:r>
    </w:p>
    <w:p w:rsidR="00FA5602" w:rsidRPr="00104F6A" w:rsidRDefault="00FA5602" w:rsidP="00FA5602">
      <w:r w:rsidRPr="00104F6A">
        <w:t>Wydział dzieli się na następujące oddziały i stanowiska pracy:</w:t>
      </w:r>
    </w:p>
    <w:p w:rsidR="00AE3002" w:rsidRPr="00104F6A" w:rsidRDefault="00AE3002" w:rsidP="00AE3002">
      <w:pPr>
        <w:pStyle w:val="Akapitzlist"/>
      </w:pPr>
      <w:r w:rsidRPr="00104F6A">
        <w:t>Oddział Organizacyjny, w skład którego wchodzi:</w:t>
      </w:r>
    </w:p>
    <w:p w:rsidR="00AE3002" w:rsidRDefault="00AE3002" w:rsidP="00AE3002">
      <w:pPr>
        <w:pStyle w:val="Akapitzlist"/>
        <w:numPr>
          <w:ilvl w:val="0"/>
          <w:numId w:val="21"/>
        </w:numPr>
      </w:pPr>
      <w:r w:rsidRPr="00104F6A">
        <w:t xml:space="preserve">kierownik </w:t>
      </w:r>
      <w:r>
        <w:t>o</w:t>
      </w:r>
      <w:r w:rsidRPr="00104F6A">
        <w:t>ddziału,</w:t>
      </w:r>
    </w:p>
    <w:p w:rsidR="00AE3002" w:rsidRPr="00597F62" w:rsidRDefault="00D7384C" w:rsidP="00597F62">
      <w:pPr>
        <w:pStyle w:val="Akapitzlist"/>
        <w:numPr>
          <w:ilvl w:val="0"/>
          <w:numId w:val="21"/>
        </w:numPr>
        <w:rPr>
          <w:color w:val="auto"/>
        </w:rPr>
      </w:pPr>
      <w:r w:rsidRPr="0015348D">
        <w:rPr>
          <w:color w:val="auto"/>
        </w:rPr>
        <w:t>stanowisko ds. obsługi sekretariatu,</w:t>
      </w:r>
    </w:p>
    <w:p w:rsidR="00AE3002" w:rsidRPr="00597F62" w:rsidRDefault="00AE3002" w:rsidP="00597F62">
      <w:pPr>
        <w:pStyle w:val="Akapitzlist"/>
        <w:numPr>
          <w:ilvl w:val="0"/>
          <w:numId w:val="21"/>
        </w:numPr>
      </w:pPr>
      <w:r w:rsidRPr="00104F6A">
        <w:t>stanowisko ds. organizacyjno-kancelaryjnych,</w:t>
      </w:r>
    </w:p>
    <w:p w:rsidR="000507CF" w:rsidRPr="00406292" w:rsidRDefault="000507CF" w:rsidP="000507CF">
      <w:pPr>
        <w:pStyle w:val="Akapitzlist"/>
        <w:rPr>
          <w:color w:val="auto"/>
        </w:rPr>
      </w:pPr>
      <w:r w:rsidRPr="0015348D">
        <w:rPr>
          <w:color w:val="auto"/>
        </w:rPr>
        <w:t>Oddział Optymalizacji i Doradztwa Prawno-Podatkowego</w:t>
      </w:r>
      <w:r w:rsidRPr="00406292">
        <w:rPr>
          <w:color w:val="auto"/>
        </w:rPr>
        <w:t>, w skład którego wchodzi:</w:t>
      </w:r>
    </w:p>
    <w:p w:rsidR="000507CF" w:rsidRPr="00406292" w:rsidRDefault="000507CF" w:rsidP="000507CF">
      <w:pPr>
        <w:pStyle w:val="Akapitzlist"/>
        <w:numPr>
          <w:ilvl w:val="2"/>
          <w:numId w:val="8"/>
        </w:numPr>
        <w:rPr>
          <w:color w:val="auto"/>
        </w:rPr>
      </w:pPr>
      <w:r w:rsidRPr="00406292">
        <w:rPr>
          <w:color w:val="auto"/>
        </w:rPr>
        <w:t>kierownik oddziału,</w:t>
      </w:r>
    </w:p>
    <w:p w:rsidR="000507CF" w:rsidRPr="00406292" w:rsidRDefault="000507CF" w:rsidP="000507CF">
      <w:pPr>
        <w:pStyle w:val="Akapitzlist"/>
        <w:numPr>
          <w:ilvl w:val="2"/>
          <w:numId w:val="8"/>
        </w:numPr>
        <w:rPr>
          <w:color w:val="auto"/>
        </w:rPr>
      </w:pPr>
      <w:r w:rsidRPr="00406292">
        <w:rPr>
          <w:color w:val="auto"/>
        </w:rPr>
        <w:t>stanowisko ds. prawno-podatkowych,</w:t>
      </w:r>
    </w:p>
    <w:p w:rsidR="000507CF" w:rsidRPr="00AE5544" w:rsidRDefault="000507CF" w:rsidP="000507CF">
      <w:pPr>
        <w:pStyle w:val="Akapitzlist"/>
        <w:numPr>
          <w:ilvl w:val="2"/>
          <w:numId w:val="8"/>
        </w:numPr>
        <w:rPr>
          <w:color w:val="auto"/>
        </w:rPr>
      </w:pPr>
      <w:r w:rsidRPr="00AE5544">
        <w:rPr>
          <w:color w:val="auto"/>
        </w:rPr>
        <w:t>stanowisko ds. optymalizacji procesów;</w:t>
      </w:r>
    </w:p>
    <w:p w:rsidR="00FD4983" w:rsidRPr="00963061" w:rsidRDefault="00FD4983" w:rsidP="000507CF">
      <w:pPr>
        <w:pStyle w:val="Akapitzlist"/>
        <w:numPr>
          <w:ilvl w:val="2"/>
          <w:numId w:val="8"/>
        </w:numPr>
        <w:rPr>
          <w:color w:val="auto"/>
        </w:rPr>
      </w:pPr>
      <w:r w:rsidRPr="00963061">
        <w:rPr>
          <w:color w:val="auto"/>
        </w:rPr>
        <w:lastRenderedPageBreak/>
        <w:t>stanowisko ds. upadłości i restrukturyzacji;</w:t>
      </w:r>
    </w:p>
    <w:p w:rsidR="00AE3002" w:rsidRPr="00104F6A" w:rsidRDefault="00AE3002" w:rsidP="00AE3002">
      <w:pPr>
        <w:pStyle w:val="Akapitzlist"/>
      </w:pPr>
      <w:r w:rsidRPr="00104F6A">
        <w:t>Oddział Egzekucyjny, w skład którego wchodzi:</w:t>
      </w:r>
    </w:p>
    <w:p w:rsidR="00AE3002" w:rsidRPr="00104F6A" w:rsidRDefault="00AE3002" w:rsidP="00AE3002">
      <w:pPr>
        <w:pStyle w:val="Akapitzlist"/>
        <w:numPr>
          <w:ilvl w:val="0"/>
          <w:numId w:val="19"/>
        </w:numPr>
      </w:pPr>
      <w:r w:rsidRPr="00104F6A">
        <w:t xml:space="preserve">kierownik </w:t>
      </w:r>
      <w:r>
        <w:t>o</w:t>
      </w:r>
      <w:r w:rsidRPr="00104F6A">
        <w:t>ddziału,</w:t>
      </w:r>
    </w:p>
    <w:p w:rsidR="00AE3002" w:rsidRPr="00597F62" w:rsidRDefault="00AE3002" w:rsidP="00AE3002">
      <w:pPr>
        <w:pStyle w:val="Akapitzlist"/>
        <w:numPr>
          <w:ilvl w:val="0"/>
          <w:numId w:val="19"/>
        </w:numPr>
        <w:rPr>
          <w:color w:val="auto"/>
        </w:rPr>
      </w:pPr>
      <w:r w:rsidRPr="00597F62">
        <w:rPr>
          <w:color w:val="auto"/>
        </w:rPr>
        <w:t>stanowisko ds. księgowości,</w:t>
      </w:r>
    </w:p>
    <w:p w:rsidR="00AE3002" w:rsidRPr="00597F62" w:rsidRDefault="00AE3002" w:rsidP="00AE3002">
      <w:pPr>
        <w:pStyle w:val="Akapitzlist"/>
        <w:numPr>
          <w:ilvl w:val="0"/>
          <w:numId w:val="19"/>
        </w:numPr>
        <w:rPr>
          <w:color w:val="auto"/>
        </w:rPr>
      </w:pPr>
      <w:r w:rsidRPr="00597F62">
        <w:rPr>
          <w:color w:val="auto"/>
        </w:rPr>
        <w:t>stanowisko ds. egzekucji,</w:t>
      </w:r>
    </w:p>
    <w:p w:rsidR="00AE3002" w:rsidRPr="00597F62" w:rsidRDefault="00AE3002" w:rsidP="00AE3002">
      <w:pPr>
        <w:pStyle w:val="Akapitzlist"/>
        <w:numPr>
          <w:ilvl w:val="0"/>
          <w:numId w:val="19"/>
        </w:numPr>
        <w:rPr>
          <w:color w:val="auto"/>
        </w:rPr>
      </w:pPr>
      <w:r w:rsidRPr="00597F62">
        <w:rPr>
          <w:color w:val="auto"/>
        </w:rPr>
        <w:t>stanowisko ds. egzekucji w terenie,</w:t>
      </w:r>
    </w:p>
    <w:p w:rsidR="00AE3002" w:rsidRPr="00597F62" w:rsidRDefault="00AE3002" w:rsidP="00AE3002">
      <w:pPr>
        <w:pStyle w:val="Akapitzlist"/>
        <w:numPr>
          <w:ilvl w:val="0"/>
          <w:numId w:val="19"/>
        </w:numPr>
        <w:rPr>
          <w:color w:val="auto"/>
        </w:rPr>
      </w:pPr>
      <w:r w:rsidRPr="00597F62">
        <w:rPr>
          <w:color w:val="auto"/>
        </w:rPr>
        <w:t>sta</w:t>
      </w:r>
      <w:r w:rsidR="00D909EB" w:rsidRPr="00597F62">
        <w:rPr>
          <w:color w:val="auto"/>
        </w:rPr>
        <w:t>nowisko ds. zbiegów i ewidencji,</w:t>
      </w:r>
    </w:p>
    <w:p w:rsidR="00D909EB" w:rsidRPr="00597F62" w:rsidRDefault="00D909EB" w:rsidP="00AE3002">
      <w:pPr>
        <w:pStyle w:val="Akapitzlist"/>
        <w:numPr>
          <w:ilvl w:val="0"/>
          <w:numId w:val="19"/>
        </w:numPr>
        <w:rPr>
          <w:color w:val="auto"/>
        </w:rPr>
      </w:pPr>
      <w:r w:rsidRPr="00597F62">
        <w:rPr>
          <w:color w:val="auto"/>
        </w:rPr>
        <w:t>stan</w:t>
      </w:r>
      <w:r w:rsidR="00B34C5E" w:rsidRPr="00597F62">
        <w:rPr>
          <w:color w:val="auto"/>
        </w:rPr>
        <w:t>owisko ds. obsługi egzekucji</w:t>
      </w:r>
      <w:r w:rsidRPr="00597F62">
        <w:rPr>
          <w:color w:val="auto"/>
        </w:rPr>
        <w:t>;</w:t>
      </w:r>
    </w:p>
    <w:p w:rsidR="00AE3002" w:rsidRPr="00104F6A" w:rsidRDefault="00AE3002" w:rsidP="00AE3002">
      <w:pPr>
        <w:pStyle w:val="Akapitzlist"/>
      </w:pPr>
      <w:r w:rsidRPr="00104F6A">
        <w:t>Oddział Księgowości Opłaty za Gospodarowanie Odpadami, w skład którego wchodzi:</w:t>
      </w:r>
    </w:p>
    <w:p w:rsidR="00AE3002" w:rsidRPr="00104F6A" w:rsidRDefault="00AE3002" w:rsidP="00AE3002">
      <w:pPr>
        <w:pStyle w:val="Akapitzlist"/>
        <w:numPr>
          <w:ilvl w:val="0"/>
          <w:numId w:val="18"/>
        </w:numPr>
      </w:pPr>
      <w:r w:rsidRPr="00104F6A">
        <w:t xml:space="preserve">kierownik </w:t>
      </w:r>
      <w:r>
        <w:t>o</w:t>
      </w:r>
      <w:r w:rsidRPr="00104F6A">
        <w:t>ddziału,</w:t>
      </w:r>
    </w:p>
    <w:p w:rsidR="00FC0ABF" w:rsidRDefault="00AE3002" w:rsidP="00FC0ABF">
      <w:pPr>
        <w:pStyle w:val="Akapitzlist"/>
        <w:numPr>
          <w:ilvl w:val="0"/>
          <w:numId w:val="18"/>
        </w:numPr>
      </w:pPr>
      <w:r w:rsidRPr="00104F6A">
        <w:t>stanowisko ds. księgowości;</w:t>
      </w:r>
    </w:p>
    <w:p w:rsidR="00953733" w:rsidRPr="00104F6A" w:rsidRDefault="00ED1858" w:rsidP="00F51ED5">
      <w:pPr>
        <w:pStyle w:val="Akapitzlist"/>
      </w:pPr>
      <w:r w:rsidRPr="00104F6A">
        <w:t>Oddział Podatku od Nieruchomości Osób Prawnych, w skład którego wchodzi:</w:t>
      </w:r>
    </w:p>
    <w:p w:rsidR="00953733" w:rsidRPr="00104F6A" w:rsidRDefault="00953733" w:rsidP="009D62C7">
      <w:pPr>
        <w:pStyle w:val="Akapitzlist"/>
        <w:numPr>
          <w:ilvl w:val="0"/>
          <w:numId w:val="14"/>
        </w:numPr>
      </w:pPr>
      <w:bookmarkStart w:id="1" w:name="_Hlk145071008"/>
      <w:r w:rsidRPr="00104F6A">
        <w:t xml:space="preserve">kierownik </w:t>
      </w:r>
      <w:r w:rsidR="00E553F7">
        <w:t>o</w:t>
      </w:r>
      <w:r w:rsidRPr="00104F6A">
        <w:t>ddziału</w:t>
      </w:r>
      <w:r w:rsidR="0069455E" w:rsidRPr="00104F6A">
        <w:t>,</w:t>
      </w:r>
    </w:p>
    <w:bookmarkEnd w:id="1"/>
    <w:p w:rsidR="00953733" w:rsidRDefault="00953733" w:rsidP="009D62C7">
      <w:pPr>
        <w:pStyle w:val="Akapitzlist"/>
        <w:numPr>
          <w:ilvl w:val="0"/>
          <w:numId w:val="14"/>
        </w:numPr>
      </w:pPr>
      <w:r w:rsidRPr="00104F6A">
        <w:t>stanowisko ds. podatków</w:t>
      </w:r>
      <w:r w:rsidR="001A3A0E" w:rsidRPr="00104F6A">
        <w:t>;</w:t>
      </w:r>
    </w:p>
    <w:p w:rsidR="009F6ECB" w:rsidRPr="00963061" w:rsidRDefault="009F6ECB" w:rsidP="009F6ECB">
      <w:pPr>
        <w:pStyle w:val="Akapitzlist"/>
        <w:rPr>
          <w:color w:val="auto"/>
        </w:rPr>
      </w:pPr>
      <w:r w:rsidRPr="00963061">
        <w:rPr>
          <w:color w:val="auto"/>
        </w:rPr>
        <w:t>Oddział Podatku od Środków Transportowych, w skład którego wchodzi:</w:t>
      </w:r>
    </w:p>
    <w:p w:rsidR="009F6ECB" w:rsidRPr="00963061" w:rsidRDefault="009F6ECB" w:rsidP="009F6ECB">
      <w:pPr>
        <w:pStyle w:val="Akapitzlist"/>
        <w:numPr>
          <w:ilvl w:val="0"/>
          <w:numId w:val="59"/>
        </w:numPr>
        <w:rPr>
          <w:color w:val="auto"/>
        </w:rPr>
      </w:pPr>
      <w:r w:rsidRPr="00963061">
        <w:rPr>
          <w:color w:val="auto"/>
        </w:rPr>
        <w:t>kierownik oddziału,</w:t>
      </w:r>
    </w:p>
    <w:p w:rsidR="009F6ECB" w:rsidRPr="00963061" w:rsidRDefault="009F6ECB" w:rsidP="009F6ECB">
      <w:pPr>
        <w:pStyle w:val="Akapitzlist"/>
        <w:numPr>
          <w:ilvl w:val="0"/>
          <w:numId w:val="59"/>
        </w:numPr>
        <w:rPr>
          <w:color w:val="auto"/>
        </w:rPr>
      </w:pPr>
      <w:r w:rsidRPr="00963061">
        <w:rPr>
          <w:color w:val="auto"/>
        </w:rPr>
        <w:t>stanowisko ds. podatków,</w:t>
      </w:r>
    </w:p>
    <w:p w:rsidR="009F6ECB" w:rsidRPr="00963061" w:rsidRDefault="009F6ECB" w:rsidP="009F6ECB">
      <w:pPr>
        <w:pStyle w:val="Akapitzlist"/>
        <w:numPr>
          <w:ilvl w:val="0"/>
          <w:numId w:val="59"/>
        </w:numPr>
        <w:rPr>
          <w:color w:val="auto"/>
        </w:rPr>
      </w:pPr>
      <w:r w:rsidRPr="00963061">
        <w:rPr>
          <w:color w:val="auto"/>
        </w:rPr>
        <w:t xml:space="preserve">stanowisko ds. </w:t>
      </w:r>
      <w:r w:rsidR="007E6D5F" w:rsidRPr="00963061">
        <w:rPr>
          <w:color w:val="auto"/>
        </w:rPr>
        <w:t>podatków i archiwizacji</w:t>
      </w:r>
      <w:r w:rsidRPr="00963061">
        <w:rPr>
          <w:color w:val="auto"/>
        </w:rPr>
        <w:t xml:space="preserve">; </w:t>
      </w:r>
    </w:p>
    <w:p w:rsidR="00FA5602" w:rsidRPr="00104F6A" w:rsidRDefault="003E5BCB" w:rsidP="00F51ED5">
      <w:pPr>
        <w:pStyle w:val="Akapitzlist"/>
      </w:pPr>
      <w:r w:rsidRPr="00104F6A">
        <w:t>Oddział Podatku od Nieruchomości Osób Fi</w:t>
      </w:r>
      <w:r w:rsidR="00FE0501" w:rsidRPr="00104F6A">
        <w:t>zycznych</w:t>
      </w:r>
      <w:r w:rsidRPr="00104F6A">
        <w:t>, Rolnego i Leśnego, w skład którego wchodzi:</w:t>
      </w:r>
    </w:p>
    <w:p w:rsidR="00C9711F" w:rsidRDefault="00953733" w:rsidP="009D62C7">
      <w:pPr>
        <w:pStyle w:val="Akapitzlist"/>
        <w:numPr>
          <w:ilvl w:val="0"/>
          <w:numId w:val="15"/>
        </w:numPr>
      </w:pPr>
      <w:r w:rsidRPr="00104F6A">
        <w:t xml:space="preserve">kierownik </w:t>
      </w:r>
      <w:r w:rsidR="00E553F7">
        <w:t>o</w:t>
      </w:r>
      <w:r w:rsidRPr="00104F6A">
        <w:t>ddziału</w:t>
      </w:r>
      <w:r w:rsidR="0069455E" w:rsidRPr="00104F6A">
        <w:t>,</w:t>
      </w:r>
    </w:p>
    <w:p w:rsidR="00C9711F" w:rsidRDefault="00953733" w:rsidP="009D62C7">
      <w:pPr>
        <w:pStyle w:val="Akapitzlist"/>
        <w:numPr>
          <w:ilvl w:val="0"/>
          <w:numId w:val="15"/>
        </w:numPr>
      </w:pPr>
      <w:r w:rsidRPr="00104F6A">
        <w:t xml:space="preserve">stanowisko ds. podatków </w:t>
      </w:r>
      <w:r w:rsidRPr="004A79AF">
        <w:t xml:space="preserve">i organizacji zadań </w:t>
      </w:r>
      <w:r w:rsidR="00E553F7" w:rsidRPr="004A79AF">
        <w:t>o</w:t>
      </w:r>
      <w:r w:rsidRPr="004A79AF">
        <w:t>ddziału</w:t>
      </w:r>
      <w:r w:rsidR="0069455E" w:rsidRPr="004A79AF">
        <w:t>,</w:t>
      </w:r>
    </w:p>
    <w:p w:rsidR="00953733" w:rsidRPr="00104F6A" w:rsidRDefault="00953733" w:rsidP="009D62C7">
      <w:pPr>
        <w:pStyle w:val="Akapitzlist"/>
        <w:numPr>
          <w:ilvl w:val="0"/>
          <w:numId w:val="15"/>
        </w:numPr>
      </w:pPr>
      <w:r w:rsidRPr="00104F6A">
        <w:t>stanowisko ds. podatków</w:t>
      </w:r>
      <w:r w:rsidR="001A3A0E" w:rsidRPr="00104F6A">
        <w:t>;</w:t>
      </w:r>
    </w:p>
    <w:p w:rsidR="00FA5602" w:rsidRPr="00104F6A" w:rsidRDefault="003E5BCB" w:rsidP="00F51ED5">
      <w:pPr>
        <w:pStyle w:val="Akapitzlist"/>
      </w:pPr>
      <w:r w:rsidRPr="00104F6A">
        <w:t xml:space="preserve">Oddział Księgowości </w:t>
      </w:r>
      <w:r w:rsidR="006914D5" w:rsidRPr="00104F6A">
        <w:t xml:space="preserve">Podatkowej </w:t>
      </w:r>
      <w:r w:rsidRPr="00104F6A">
        <w:t xml:space="preserve">Osób Prawnych, </w:t>
      </w:r>
      <w:r w:rsidR="003D0188" w:rsidRPr="00104F6A">
        <w:t>w skład którego wchodzi:</w:t>
      </w:r>
    </w:p>
    <w:p w:rsidR="00953733" w:rsidRPr="00104F6A" w:rsidRDefault="00953733" w:rsidP="009D62C7">
      <w:pPr>
        <w:pStyle w:val="Akapitzlist"/>
        <w:numPr>
          <w:ilvl w:val="0"/>
          <w:numId w:val="16"/>
        </w:numPr>
      </w:pPr>
      <w:r w:rsidRPr="00104F6A">
        <w:t xml:space="preserve">kierownik </w:t>
      </w:r>
      <w:r w:rsidR="00E553F7">
        <w:t>o</w:t>
      </w:r>
      <w:r w:rsidRPr="00104F6A">
        <w:t>ddziału</w:t>
      </w:r>
      <w:r w:rsidR="0069455E" w:rsidRPr="00104F6A">
        <w:t>,</w:t>
      </w:r>
    </w:p>
    <w:p w:rsidR="00953733" w:rsidRPr="00104F6A" w:rsidRDefault="00953733" w:rsidP="009D62C7">
      <w:pPr>
        <w:pStyle w:val="Akapitzlist"/>
        <w:numPr>
          <w:ilvl w:val="0"/>
          <w:numId w:val="16"/>
        </w:numPr>
      </w:pPr>
      <w:bookmarkStart w:id="2" w:name="_Hlk145071153"/>
      <w:r w:rsidRPr="00104F6A">
        <w:t>stanowisko ds. księgowości</w:t>
      </w:r>
      <w:bookmarkEnd w:id="2"/>
      <w:r w:rsidR="0069455E" w:rsidRPr="00104F6A">
        <w:t>,</w:t>
      </w:r>
    </w:p>
    <w:p w:rsidR="00953733" w:rsidRPr="00104F6A" w:rsidRDefault="00953733" w:rsidP="009D62C7">
      <w:pPr>
        <w:pStyle w:val="Akapitzlist"/>
        <w:numPr>
          <w:ilvl w:val="0"/>
          <w:numId w:val="16"/>
        </w:numPr>
      </w:pPr>
      <w:r w:rsidRPr="00104F6A">
        <w:t>stanowisko ds. zabezpieczeń</w:t>
      </w:r>
      <w:r w:rsidR="001A3A0E" w:rsidRPr="00104F6A">
        <w:t>;</w:t>
      </w:r>
    </w:p>
    <w:p w:rsidR="003D0188" w:rsidRPr="00104F6A" w:rsidRDefault="003D0188" w:rsidP="00F51ED5">
      <w:pPr>
        <w:pStyle w:val="Akapitzlist"/>
      </w:pPr>
      <w:r w:rsidRPr="00104F6A">
        <w:t>Oddział Księgowości</w:t>
      </w:r>
      <w:r w:rsidR="006914D5" w:rsidRPr="00104F6A">
        <w:t xml:space="preserve"> Podatkowej</w:t>
      </w:r>
      <w:r w:rsidRPr="00104F6A">
        <w:t xml:space="preserve"> Osób Fizycznych, w skład którego wchodzi:</w:t>
      </w:r>
    </w:p>
    <w:p w:rsidR="00953733" w:rsidRPr="00104F6A" w:rsidRDefault="00953733" w:rsidP="009D62C7">
      <w:pPr>
        <w:pStyle w:val="Akapitzlist"/>
        <w:numPr>
          <w:ilvl w:val="0"/>
          <w:numId w:val="17"/>
        </w:numPr>
      </w:pPr>
      <w:r w:rsidRPr="00104F6A">
        <w:t>kierownik oddziału</w:t>
      </w:r>
      <w:r w:rsidR="0069455E" w:rsidRPr="00104F6A">
        <w:t>,</w:t>
      </w:r>
    </w:p>
    <w:p w:rsidR="00B32899" w:rsidRDefault="00B32899" w:rsidP="009D62C7">
      <w:pPr>
        <w:pStyle w:val="Akapitzlist"/>
        <w:numPr>
          <w:ilvl w:val="0"/>
          <w:numId w:val="17"/>
        </w:numPr>
      </w:pPr>
      <w:r w:rsidRPr="00104F6A">
        <w:t>stanowisko ds. księgowości</w:t>
      </w:r>
      <w:r w:rsidR="00110A67">
        <w:t>,</w:t>
      </w:r>
    </w:p>
    <w:p w:rsidR="00110A67" w:rsidRPr="00365147" w:rsidRDefault="00FE519A" w:rsidP="00110A67">
      <w:pPr>
        <w:pStyle w:val="Akapitzlist"/>
        <w:numPr>
          <w:ilvl w:val="0"/>
          <w:numId w:val="17"/>
        </w:numPr>
        <w:rPr>
          <w:color w:val="auto"/>
        </w:rPr>
      </w:pPr>
      <w:r w:rsidRPr="00365147">
        <w:rPr>
          <w:color w:val="auto"/>
        </w:rPr>
        <w:t xml:space="preserve">stanowisko ds. </w:t>
      </w:r>
      <w:r w:rsidR="00E61391" w:rsidRPr="00365147">
        <w:rPr>
          <w:color w:val="auto"/>
        </w:rPr>
        <w:t>rozliczeń podatkowych osób zmarłych</w:t>
      </w:r>
      <w:r w:rsidR="00365147" w:rsidRPr="00365147">
        <w:rPr>
          <w:color w:val="auto"/>
        </w:rPr>
        <w:t>.</w:t>
      </w:r>
    </w:p>
    <w:p w:rsidR="003D0188" w:rsidRPr="00104F6A" w:rsidRDefault="003D0188" w:rsidP="00F51ED5">
      <w:pPr>
        <w:pStyle w:val="Akapitzlist"/>
      </w:pPr>
      <w:r w:rsidRPr="00104F6A">
        <w:t>Oddział Obsługi Klienta, w skład którego wchodzi:</w:t>
      </w:r>
    </w:p>
    <w:p w:rsidR="00B32899" w:rsidRPr="00104F6A" w:rsidRDefault="00B32899" w:rsidP="009D62C7">
      <w:pPr>
        <w:pStyle w:val="Akapitzlist"/>
        <w:numPr>
          <w:ilvl w:val="0"/>
          <w:numId w:val="20"/>
        </w:numPr>
      </w:pPr>
      <w:r w:rsidRPr="00104F6A">
        <w:t xml:space="preserve">kierownik </w:t>
      </w:r>
      <w:r w:rsidR="00E553F7">
        <w:t>o</w:t>
      </w:r>
      <w:r w:rsidRPr="00104F6A">
        <w:t>ddziału</w:t>
      </w:r>
      <w:r w:rsidR="0069455E" w:rsidRPr="00104F6A">
        <w:t>,</w:t>
      </w:r>
    </w:p>
    <w:p w:rsidR="00B32899" w:rsidRDefault="00B32899" w:rsidP="009D62C7">
      <w:pPr>
        <w:pStyle w:val="Akapitzlist"/>
        <w:numPr>
          <w:ilvl w:val="0"/>
          <w:numId w:val="20"/>
        </w:numPr>
      </w:pPr>
      <w:r w:rsidRPr="00104F6A">
        <w:t>stanowisko ds. obsługi klienta</w:t>
      </w:r>
      <w:r w:rsidR="001A3A0E" w:rsidRPr="00104F6A">
        <w:t>;</w:t>
      </w:r>
    </w:p>
    <w:p w:rsidR="00AE3002" w:rsidRDefault="00AE3002" w:rsidP="00F51ED5">
      <w:pPr>
        <w:pStyle w:val="Akapitzlist"/>
      </w:pPr>
      <w:r w:rsidRPr="00104F6A">
        <w:lastRenderedPageBreak/>
        <w:t>stanowisko ds. spadków (w tym pełnienie funkcji k</w:t>
      </w:r>
      <w:r>
        <w:t xml:space="preserve">oordynatora ds. spadków zgodnie  </w:t>
      </w:r>
      <w:r w:rsidRPr="00104F6A">
        <w:t>z zarządzeniem Prezydenta Miasta Poznania w sprawie przejmowania i zagospodarowania spadków nabytych przez Miasto Poznań)</w:t>
      </w:r>
      <w:r>
        <w:t>;</w:t>
      </w:r>
    </w:p>
    <w:p w:rsidR="00AE3002" w:rsidRDefault="00AE3002" w:rsidP="00F51ED5">
      <w:pPr>
        <w:pStyle w:val="Akapitzlist"/>
      </w:pPr>
      <w:r>
        <w:t>stanowisko ds. księgowości i sprawozdawczości;</w:t>
      </w:r>
    </w:p>
    <w:p w:rsidR="00D61B9C" w:rsidRDefault="00D61B9C" w:rsidP="00F51ED5">
      <w:pPr>
        <w:pStyle w:val="Akapitzlist"/>
      </w:pPr>
      <w:r>
        <w:t>stanowisko ds. kontroli podatkowej;</w:t>
      </w:r>
    </w:p>
    <w:p w:rsidR="00D61B9C" w:rsidRDefault="00227B60" w:rsidP="00AE3002">
      <w:pPr>
        <w:pStyle w:val="Akapitzlist"/>
      </w:pPr>
      <w:r>
        <w:t xml:space="preserve">stanowisko ds. ulg </w:t>
      </w:r>
      <w:r w:rsidRPr="00AE3002">
        <w:rPr>
          <w:color w:val="auto"/>
        </w:rPr>
        <w:t xml:space="preserve">i </w:t>
      </w:r>
      <w:r w:rsidR="00943B96" w:rsidRPr="00AE3002">
        <w:rPr>
          <w:color w:val="auto"/>
        </w:rPr>
        <w:t>analiz</w:t>
      </w:r>
      <w:r w:rsidR="00D61B9C">
        <w:t>.</w:t>
      </w:r>
    </w:p>
    <w:p w:rsidR="00FA5602" w:rsidRPr="00104F6A" w:rsidRDefault="00FA5602" w:rsidP="00FA5602">
      <w:pPr>
        <w:pStyle w:val="Nagwek3"/>
      </w:pPr>
      <w:r w:rsidRPr="00104F6A">
        <w:t xml:space="preserve">§ </w:t>
      </w:r>
      <w:r w:rsidR="00ED1858" w:rsidRPr="00104F6A">
        <w:t>3</w:t>
      </w:r>
    </w:p>
    <w:p w:rsidR="00C9711F" w:rsidRDefault="00735D42" w:rsidP="001A6C17">
      <w:pPr>
        <w:pStyle w:val="Akapitzlist10"/>
      </w:pPr>
      <w:r w:rsidRPr="00104F6A">
        <w:t xml:space="preserve">Dyrektor kieruje pracą </w:t>
      </w:r>
      <w:r w:rsidR="00DE1540">
        <w:t>w</w:t>
      </w:r>
      <w:r w:rsidRPr="00104F6A">
        <w:t>ydziału, a w szczególności organizuje i nadzoruje jego pracę or</w:t>
      </w:r>
      <w:r w:rsidR="00C9711F">
        <w:t>az reprezentuje go na zewnątrz.</w:t>
      </w:r>
    </w:p>
    <w:p w:rsidR="007124E8" w:rsidRPr="00104F6A" w:rsidRDefault="00735D42" w:rsidP="001A6C17">
      <w:pPr>
        <w:pStyle w:val="Akapitzlist10"/>
      </w:pPr>
      <w:r w:rsidRPr="00104F6A">
        <w:t>Dyrektor sprawuje bezpośredni nadzór nad:</w:t>
      </w:r>
      <w:bookmarkStart w:id="3" w:name="_Hlk145072557"/>
    </w:p>
    <w:p w:rsidR="00F51ED5" w:rsidRDefault="00E553F7" w:rsidP="0026679D">
      <w:pPr>
        <w:pStyle w:val="Akapitzlist"/>
        <w:numPr>
          <w:ilvl w:val="1"/>
          <w:numId w:val="57"/>
        </w:numPr>
      </w:pPr>
      <w:r w:rsidRPr="00D61B9C">
        <w:t>z</w:t>
      </w:r>
      <w:r w:rsidR="00450C74" w:rsidRPr="00D61B9C">
        <w:t xml:space="preserve">astępcą </w:t>
      </w:r>
      <w:r w:rsidRPr="00D61B9C">
        <w:t>d</w:t>
      </w:r>
      <w:r w:rsidR="0042246F" w:rsidRPr="00D61B9C">
        <w:t xml:space="preserve">yrektora ds. </w:t>
      </w:r>
      <w:r w:rsidR="004D787C" w:rsidRPr="00D61B9C">
        <w:t>podatków;</w:t>
      </w:r>
      <w:bookmarkEnd w:id="3"/>
    </w:p>
    <w:p w:rsidR="00F51ED5" w:rsidRDefault="0042246F" w:rsidP="0026679D">
      <w:pPr>
        <w:pStyle w:val="Akapitzlist"/>
        <w:numPr>
          <w:ilvl w:val="1"/>
          <w:numId w:val="57"/>
        </w:numPr>
      </w:pPr>
      <w:r w:rsidRPr="00104F6A">
        <w:t>Oddziałem Organizacyjnym</w:t>
      </w:r>
      <w:r w:rsidR="00E553F7">
        <w:t>;</w:t>
      </w:r>
    </w:p>
    <w:p w:rsidR="00B60C21" w:rsidRPr="0015348D" w:rsidRDefault="00085D18" w:rsidP="0026679D">
      <w:pPr>
        <w:pStyle w:val="Akapitzlist"/>
        <w:numPr>
          <w:ilvl w:val="1"/>
          <w:numId w:val="57"/>
        </w:numPr>
        <w:rPr>
          <w:color w:val="auto"/>
        </w:rPr>
      </w:pPr>
      <w:r w:rsidRPr="0015348D">
        <w:rPr>
          <w:color w:val="auto"/>
        </w:rPr>
        <w:t>Oddziałem Optymalizacji i Doradztwa Prawno-Podatkowego</w:t>
      </w:r>
      <w:r w:rsidR="00B60C21" w:rsidRPr="0015348D">
        <w:rPr>
          <w:color w:val="auto"/>
        </w:rPr>
        <w:t>;</w:t>
      </w:r>
    </w:p>
    <w:p w:rsidR="002A53BB" w:rsidRDefault="002A53BB" w:rsidP="0026679D">
      <w:pPr>
        <w:pStyle w:val="Akapitzlist"/>
        <w:numPr>
          <w:ilvl w:val="1"/>
          <w:numId w:val="57"/>
        </w:numPr>
      </w:pPr>
      <w:r>
        <w:t>Oddziałem Egzekucyjnym;</w:t>
      </w:r>
    </w:p>
    <w:p w:rsidR="002A53BB" w:rsidRDefault="002A53BB" w:rsidP="0026679D">
      <w:pPr>
        <w:pStyle w:val="Akapitzlist"/>
        <w:numPr>
          <w:ilvl w:val="1"/>
          <w:numId w:val="57"/>
        </w:numPr>
      </w:pPr>
      <w:r>
        <w:t>Oddziałem Księgowości Opłaty za Gospodarowanie Odpadami;</w:t>
      </w:r>
    </w:p>
    <w:p w:rsidR="002A53BB" w:rsidRDefault="002A53BB" w:rsidP="0026679D">
      <w:pPr>
        <w:pStyle w:val="Akapitzlist"/>
        <w:numPr>
          <w:ilvl w:val="1"/>
          <w:numId w:val="57"/>
        </w:numPr>
      </w:pPr>
      <w:r>
        <w:t>stanowiskiem ds. spadków;</w:t>
      </w:r>
    </w:p>
    <w:p w:rsidR="002A53BB" w:rsidRDefault="002A53BB" w:rsidP="0026679D">
      <w:pPr>
        <w:pStyle w:val="Akapitzlist"/>
        <w:numPr>
          <w:ilvl w:val="1"/>
          <w:numId w:val="57"/>
        </w:numPr>
      </w:pPr>
      <w:r>
        <w:t>stanowiskiem ds. księgowości i sprawozdawczości</w:t>
      </w:r>
      <w:r w:rsidR="00EA17F9">
        <w:t>.</w:t>
      </w:r>
    </w:p>
    <w:p w:rsidR="00735D42" w:rsidRPr="00104F6A" w:rsidRDefault="00735D42" w:rsidP="001A6C17">
      <w:pPr>
        <w:pStyle w:val="Akapitzlist10"/>
      </w:pPr>
      <w:r w:rsidRPr="00104F6A">
        <w:t>W razie n</w:t>
      </w:r>
      <w:r w:rsidR="005B5418" w:rsidRPr="00104F6A">
        <w:t xml:space="preserve">ieobecności </w:t>
      </w:r>
      <w:r w:rsidR="00E553F7">
        <w:t>d</w:t>
      </w:r>
      <w:r w:rsidRPr="00104F6A">
        <w:t>yrektora jego zadania wynikające z Regulaminu Organizacyjnego Wydziału i</w:t>
      </w:r>
      <w:r w:rsidR="005B5418" w:rsidRPr="00104F6A">
        <w:t xml:space="preserve"> zarządzeń Prezydenta wykonuje </w:t>
      </w:r>
      <w:r w:rsidR="004D787C" w:rsidRPr="00D61B9C">
        <w:t>zastępca dyrektora ds. podatków</w:t>
      </w:r>
      <w:r w:rsidR="002A53BB">
        <w:t>.</w:t>
      </w:r>
    </w:p>
    <w:p w:rsidR="00D238DF" w:rsidRPr="00104F6A" w:rsidRDefault="00D238DF" w:rsidP="00D238DF">
      <w:pPr>
        <w:pStyle w:val="Nagwek3"/>
      </w:pPr>
      <w:r w:rsidRPr="00D61B9C">
        <w:t xml:space="preserve">§ </w:t>
      </w:r>
      <w:r w:rsidR="00F35B65" w:rsidRPr="00D61B9C">
        <w:t>4</w:t>
      </w:r>
    </w:p>
    <w:p w:rsidR="004D787C" w:rsidRPr="00104F6A" w:rsidRDefault="004D787C" w:rsidP="00B67F51">
      <w:r w:rsidRPr="00104F6A">
        <w:t xml:space="preserve">Zastępca </w:t>
      </w:r>
      <w:r>
        <w:t>d</w:t>
      </w:r>
      <w:r w:rsidRPr="00104F6A">
        <w:t xml:space="preserve">yrektora ds. podatków sprawuje nadzór nad: </w:t>
      </w:r>
    </w:p>
    <w:p w:rsidR="001A6C17" w:rsidRDefault="004D787C" w:rsidP="001A6C17">
      <w:pPr>
        <w:pStyle w:val="Akapitzlist"/>
        <w:numPr>
          <w:ilvl w:val="0"/>
          <w:numId w:val="61"/>
        </w:numPr>
      </w:pPr>
      <w:r w:rsidRPr="00104F6A">
        <w:t>Od</w:t>
      </w:r>
      <w:r>
        <w:t>d</w:t>
      </w:r>
      <w:r w:rsidRPr="00104F6A">
        <w:t>ziałem Podatku od Nieruchomości Osób Prawnych</w:t>
      </w:r>
      <w:r>
        <w:t>;</w:t>
      </w:r>
    </w:p>
    <w:p w:rsidR="007C6E61" w:rsidRPr="00845D8F" w:rsidRDefault="007C6E61" w:rsidP="007C6E61">
      <w:pPr>
        <w:pStyle w:val="Akapitzlist"/>
        <w:numPr>
          <w:ilvl w:val="0"/>
          <w:numId w:val="61"/>
        </w:numPr>
        <w:rPr>
          <w:color w:val="auto"/>
        </w:rPr>
      </w:pPr>
      <w:r w:rsidRPr="00845D8F">
        <w:rPr>
          <w:color w:val="auto"/>
        </w:rPr>
        <w:t>Oddziałem Podatku od Środków Transportowych;</w:t>
      </w:r>
    </w:p>
    <w:p w:rsidR="001A6C17" w:rsidRDefault="004D787C" w:rsidP="001A6C17">
      <w:pPr>
        <w:pStyle w:val="Akapitzlist"/>
        <w:numPr>
          <w:ilvl w:val="0"/>
          <w:numId w:val="61"/>
        </w:numPr>
      </w:pPr>
      <w:r w:rsidRPr="00104F6A">
        <w:t>Oddziałem Podatku od Nieruchomości Osób Fizycznych, Rolnego i Leśnego</w:t>
      </w:r>
      <w:r>
        <w:t>;</w:t>
      </w:r>
    </w:p>
    <w:p w:rsidR="001A6C17" w:rsidRDefault="002A53BB" w:rsidP="001A6C17">
      <w:pPr>
        <w:pStyle w:val="Akapitzlist"/>
        <w:numPr>
          <w:ilvl w:val="0"/>
          <w:numId w:val="61"/>
        </w:numPr>
      </w:pPr>
      <w:r w:rsidRPr="002A53BB">
        <w:t>Oddziałem Księgowości Podatkowej Osób Prawnych;</w:t>
      </w:r>
    </w:p>
    <w:p w:rsidR="001A6C17" w:rsidRDefault="002A53BB" w:rsidP="001A6C17">
      <w:pPr>
        <w:pStyle w:val="Akapitzlist"/>
        <w:numPr>
          <w:ilvl w:val="0"/>
          <w:numId w:val="61"/>
        </w:numPr>
      </w:pPr>
      <w:r w:rsidRPr="002A53BB">
        <w:t>Oddziałem Księgowości Podatkowej Osób Fizycznych;</w:t>
      </w:r>
    </w:p>
    <w:p w:rsidR="001A6C17" w:rsidRDefault="00F823BC" w:rsidP="001A6C17">
      <w:pPr>
        <w:pStyle w:val="Akapitzlist"/>
        <w:numPr>
          <w:ilvl w:val="0"/>
          <w:numId w:val="61"/>
        </w:numPr>
      </w:pPr>
      <w:r>
        <w:t>Oddziałem Obsługi Klienta;</w:t>
      </w:r>
    </w:p>
    <w:p w:rsidR="001A6C17" w:rsidRDefault="004D787C" w:rsidP="001A6C17">
      <w:pPr>
        <w:pStyle w:val="Akapitzlist"/>
        <w:numPr>
          <w:ilvl w:val="0"/>
          <w:numId w:val="61"/>
        </w:numPr>
      </w:pPr>
      <w:r w:rsidRPr="00D61B9C">
        <w:t>stanowiskiem ds.</w:t>
      </w:r>
      <w:r w:rsidR="00F823BC" w:rsidRPr="00D61B9C">
        <w:t xml:space="preserve"> kontroli </w:t>
      </w:r>
      <w:r w:rsidR="002A53BB">
        <w:t>podatkowej;</w:t>
      </w:r>
    </w:p>
    <w:p w:rsidR="002A53BB" w:rsidRPr="00D61B9C" w:rsidRDefault="002A53BB" w:rsidP="001A6C17">
      <w:pPr>
        <w:pStyle w:val="Akapitzlist"/>
        <w:numPr>
          <w:ilvl w:val="0"/>
          <w:numId w:val="61"/>
        </w:numPr>
      </w:pPr>
      <w:r>
        <w:t>stanowiskiem ds. ulg i analiz.</w:t>
      </w:r>
    </w:p>
    <w:p w:rsidR="00576E8D" w:rsidRPr="00104F6A" w:rsidRDefault="00B92B0F" w:rsidP="00B92B0F">
      <w:pPr>
        <w:pStyle w:val="Nagwek3"/>
      </w:pPr>
      <w:bookmarkStart w:id="4" w:name="_Hlk145068350"/>
      <w:r>
        <w:t>§ 5</w:t>
      </w:r>
      <w:r w:rsidR="00576E8D" w:rsidRPr="00104F6A">
        <w:t xml:space="preserve"> </w:t>
      </w:r>
    </w:p>
    <w:bookmarkEnd w:id="4"/>
    <w:p w:rsidR="0006696A" w:rsidRPr="00104F6A" w:rsidRDefault="00576E8D" w:rsidP="00576E8D">
      <w:pPr>
        <w:rPr>
          <w:rFonts w:cs="Arial"/>
          <w:szCs w:val="22"/>
        </w:rPr>
      </w:pPr>
      <w:r w:rsidRPr="00104F6A">
        <w:rPr>
          <w:rFonts w:cs="Arial"/>
          <w:szCs w:val="22"/>
        </w:rPr>
        <w:t xml:space="preserve">Schemat organizacyjny </w:t>
      </w:r>
      <w:r w:rsidR="00DE1540">
        <w:rPr>
          <w:rFonts w:cs="Arial"/>
          <w:szCs w:val="22"/>
        </w:rPr>
        <w:t>w</w:t>
      </w:r>
      <w:r w:rsidRPr="00104F6A">
        <w:rPr>
          <w:rFonts w:cs="Arial"/>
          <w:szCs w:val="22"/>
        </w:rPr>
        <w:t>ydziału i podporządkowanie poszczególnych oddziałów i</w:t>
      </w:r>
      <w:r w:rsidR="006914D5" w:rsidRPr="00104F6A">
        <w:rPr>
          <w:rFonts w:cs="Arial"/>
          <w:szCs w:val="22"/>
        </w:rPr>
        <w:t xml:space="preserve"> samodzielnych </w:t>
      </w:r>
      <w:r w:rsidRPr="00104F6A">
        <w:rPr>
          <w:rFonts w:cs="Arial"/>
          <w:szCs w:val="22"/>
        </w:rPr>
        <w:t>stanowisk przedstawia załącznik nr 1 do Regulaminu.</w:t>
      </w:r>
    </w:p>
    <w:p w:rsidR="00576E8D" w:rsidRPr="00104F6A" w:rsidRDefault="00576E8D" w:rsidP="003045D1">
      <w:pPr>
        <w:pStyle w:val="Nagwek2"/>
      </w:pPr>
      <w:r w:rsidRPr="00104F6A">
        <w:lastRenderedPageBreak/>
        <w:t>Rozdział II Zakres działania Wydziału</w:t>
      </w:r>
    </w:p>
    <w:p w:rsidR="00FA5602" w:rsidRPr="00104F6A" w:rsidRDefault="00B92B0F" w:rsidP="00576E8D">
      <w:pPr>
        <w:pStyle w:val="Nagwek3"/>
      </w:pPr>
      <w:r>
        <w:t>§ 6</w:t>
      </w:r>
      <w:r w:rsidR="00576E8D" w:rsidRPr="00104F6A">
        <w:t xml:space="preserve"> </w:t>
      </w:r>
    </w:p>
    <w:p w:rsidR="00B67F51" w:rsidRDefault="00576E8D" w:rsidP="00B67F51">
      <w:pPr>
        <w:pStyle w:val="Akapitzlist10"/>
        <w:numPr>
          <w:ilvl w:val="0"/>
          <w:numId w:val="31"/>
        </w:numPr>
      </w:pPr>
      <w:bookmarkStart w:id="5" w:name="_Hlk219195626"/>
      <w:r w:rsidRPr="00104F6A">
        <w:t>Wydział Podatków i Opłat prowadzi sprawy w zakresie podatku od nieruchomości, podatku rolnego, podatku leśnego, podatku od środków transportowych, opłaty za</w:t>
      </w:r>
      <w:r w:rsidR="006914D5" w:rsidRPr="00104F6A">
        <w:t> </w:t>
      </w:r>
      <w:r w:rsidRPr="00104F6A">
        <w:t>gospodarowanie odpadami</w:t>
      </w:r>
      <w:r w:rsidR="006914D5" w:rsidRPr="00104F6A">
        <w:t xml:space="preserve"> komunalnymi</w:t>
      </w:r>
      <w:r w:rsidRPr="00104F6A">
        <w:t>, opłaty eksploatacyjnej, dla których Miasto jest właściwe do ich ustalania i pobierania</w:t>
      </w:r>
      <w:r w:rsidR="009775C5">
        <w:t>,</w:t>
      </w:r>
      <w:r w:rsidRPr="00104F6A">
        <w:t xml:space="preserve"> oraz wykonuje zadania egzekucji pieniężnej w</w:t>
      </w:r>
      <w:r w:rsidR="00743B57" w:rsidRPr="00104F6A">
        <w:t> </w:t>
      </w:r>
      <w:r w:rsidRPr="00104F6A">
        <w:t>administracji. Współdziała z naczelnikami urzędów skarbowych w zakresie podatków stanowiących dochód budżetu Miasta</w:t>
      </w:r>
      <w:r w:rsidR="009775C5">
        <w:t>,</w:t>
      </w:r>
      <w:r w:rsidRPr="00104F6A">
        <w:t xml:space="preserve"> realizowanych przez urzędy skarbowe, tj. podatku od spadków i darowizn, podatku od czynności cywilnoprawnych oraz zryczałtowanego podatku dochodowego opłacanego w formie karty podatkowej. Koordynuje zadania związane z przejmowaniem i zagospodarowaniem spadków nabytych przez Miasto</w:t>
      </w:r>
      <w:bookmarkEnd w:id="5"/>
      <w:r w:rsidRPr="00104F6A">
        <w:t>.</w:t>
      </w:r>
    </w:p>
    <w:p w:rsidR="002103CC" w:rsidRDefault="00576E8D" w:rsidP="00B67F51">
      <w:pPr>
        <w:pStyle w:val="Akapitzlist10"/>
        <w:numPr>
          <w:ilvl w:val="0"/>
          <w:numId w:val="31"/>
        </w:numPr>
      </w:pPr>
      <w:r w:rsidRPr="00104F6A">
        <w:t xml:space="preserve">Do zakresu działania </w:t>
      </w:r>
      <w:r w:rsidR="00DE1540">
        <w:t>w</w:t>
      </w:r>
      <w:r w:rsidRPr="00104F6A">
        <w:t>ydziału należy w szczególności:</w:t>
      </w:r>
    </w:p>
    <w:p w:rsidR="0069455E" w:rsidRPr="00104F6A" w:rsidRDefault="00A209EB" w:rsidP="001A6C17">
      <w:pPr>
        <w:pStyle w:val="Akapitzlist10"/>
        <w:numPr>
          <w:ilvl w:val="0"/>
          <w:numId w:val="28"/>
        </w:numPr>
      </w:pPr>
      <w:r w:rsidRPr="00104F6A">
        <w:t>z</w:t>
      </w:r>
      <w:r w:rsidR="0069455E" w:rsidRPr="00104F6A">
        <w:t xml:space="preserve"> obszaru planowania dochodów i wydatków budżetu Miasta oraz sporządzania</w:t>
      </w:r>
      <w:r w:rsidRPr="00104F6A">
        <w:t xml:space="preserve"> projektu budżetu zadaniowego </w:t>
      </w:r>
      <w:r w:rsidR="00DE1540">
        <w:t>w</w:t>
      </w:r>
      <w:r w:rsidRPr="00104F6A">
        <w:t>ydziału:</w:t>
      </w:r>
    </w:p>
    <w:p w:rsidR="002001EE" w:rsidRPr="00104F6A" w:rsidRDefault="002001EE" w:rsidP="001A6C17">
      <w:pPr>
        <w:pStyle w:val="Akapitzlist10"/>
        <w:numPr>
          <w:ilvl w:val="0"/>
          <w:numId w:val="30"/>
        </w:numPr>
      </w:pPr>
      <w:r w:rsidRPr="00104F6A">
        <w:t>przygotowanie planu dochodów z zakresu podatków lokalnych, podatków stanowiących w całości dochody gminy, a pobieranych przez naczelników urzędów sk</w:t>
      </w:r>
      <w:r w:rsidR="001A3A0E" w:rsidRPr="00104F6A">
        <w:t>arbowych, kosztów egzekucyjnych,</w:t>
      </w:r>
    </w:p>
    <w:p w:rsidR="002001EE" w:rsidRPr="00104F6A" w:rsidRDefault="002001EE" w:rsidP="001A6C17">
      <w:pPr>
        <w:pStyle w:val="Akapitzlist10"/>
        <w:numPr>
          <w:ilvl w:val="0"/>
          <w:numId w:val="30"/>
        </w:numPr>
      </w:pPr>
      <w:r w:rsidRPr="00104F6A">
        <w:t xml:space="preserve">przygotowanie planu wydatków </w:t>
      </w:r>
      <w:r w:rsidR="00DE1540">
        <w:t>w</w:t>
      </w:r>
      <w:r w:rsidRPr="00104F6A">
        <w:t>ydziału</w:t>
      </w:r>
      <w:r w:rsidR="00743B57" w:rsidRPr="00104F6A">
        <w:t>;</w:t>
      </w:r>
    </w:p>
    <w:p w:rsidR="002001EE" w:rsidRPr="00104F6A" w:rsidRDefault="002001EE" w:rsidP="001A6C17">
      <w:pPr>
        <w:pStyle w:val="Akapitzlist10"/>
        <w:numPr>
          <w:ilvl w:val="0"/>
          <w:numId w:val="28"/>
        </w:numPr>
      </w:pPr>
      <w:r w:rsidRPr="00104F6A">
        <w:t>z obszaru podatków i opłat: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dokonywanie wymiaru podatków i opłat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prowadzenie obsługi finansowo-księgowej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prowadzenie postępowań w sprawie wydawania decyzji i postanowień administracyjnych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windykacja należności podatkowych i opłat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zabezpieczanie należności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wystawianie zaświadczeń w zakresie spraw prowadzonych przez oddziały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prowadzenie postępowań kontrolnych opartych na przepisach ustawy – Ordynacja podatkowa,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prowadzenie postępowań kontrolnych w zakresie podatników prowadzących działalność gospodarczą w oparciu o przepisy ustawy – Prawo przedsiębiorców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prowadzenie postępowań w zakresie wydawania decyzji i postanowień w</w:t>
      </w:r>
      <w:r w:rsidR="000E52F6" w:rsidRPr="00104F6A">
        <w:t> </w:t>
      </w:r>
      <w:r w:rsidRPr="00104F6A">
        <w:t>sprawach ulg w spłacie zobowiązań podatkowych i niepodatkowych należności budżetowych o charakterze publicznoprawnym oraz w sprawie umorzenia z</w:t>
      </w:r>
      <w:r w:rsidR="00743B57" w:rsidRPr="00104F6A">
        <w:t> </w:t>
      </w:r>
      <w:r w:rsidRPr="00104F6A">
        <w:t>urzędu zaległości podatkowych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t>współdziałanie z naczelnikami urzędów skarbowych w zakresie podatków stanowiących dochód budżetu Miasta realizowanych przez urzędy skarbowe</w:t>
      </w:r>
      <w:r w:rsidR="001A3A0E" w:rsidRPr="00104F6A">
        <w:t>,</w:t>
      </w:r>
    </w:p>
    <w:p w:rsidR="002001EE" w:rsidRPr="00104F6A" w:rsidRDefault="002001EE" w:rsidP="001A6C17">
      <w:pPr>
        <w:pStyle w:val="Akapitzlist10"/>
        <w:numPr>
          <w:ilvl w:val="0"/>
          <w:numId w:val="29"/>
        </w:numPr>
      </w:pPr>
      <w:r w:rsidRPr="00104F6A">
        <w:lastRenderedPageBreak/>
        <w:t>prowadzenie egzekucji pieniężnej podatków i opłat, dla których Miasto jest właściwe do ustalania lub określania i pobierania;</w:t>
      </w:r>
    </w:p>
    <w:p w:rsidR="002001EE" w:rsidRPr="00104F6A" w:rsidRDefault="002001EE" w:rsidP="001A6C17">
      <w:pPr>
        <w:pStyle w:val="Akapitzlist10"/>
        <w:numPr>
          <w:ilvl w:val="0"/>
          <w:numId w:val="28"/>
        </w:numPr>
      </w:pPr>
      <w:r w:rsidRPr="00104F6A">
        <w:t>z obszaru sprawozdawczości finansowej:</w:t>
      </w:r>
    </w:p>
    <w:p w:rsidR="000E52F6" w:rsidRPr="00104F6A" w:rsidRDefault="000E52F6" w:rsidP="001A6C17">
      <w:pPr>
        <w:pStyle w:val="Akapitzlist10"/>
        <w:numPr>
          <w:ilvl w:val="0"/>
          <w:numId w:val="32"/>
        </w:numPr>
      </w:pPr>
      <w:r w:rsidRPr="00104F6A">
        <w:t xml:space="preserve">sporządzanie jednostkowych i zbiorczych sprawozdań finansowych jednostek księgujących wchodzących w skład </w:t>
      </w:r>
      <w:r w:rsidR="00DE1540">
        <w:t>w</w:t>
      </w:r>
      <w:r w:rsidRPr="00104F6A">
        <w:t>ydziału</w:t>
      </w:r>
      <w:r w:rsidR="001A3A0E" w:rsidRPr="00104F6A">
        <w:t>,</w:t>
      </w:r>
    </w:p>
    <w:p w:rsidR="000E52F6" w:rsidRPr="00104F6A" w:rsidRDefault="000E52F6" w:rsidP="001A6C17">
      <w:pPr>
        <w:pStyle w:val="Akapitzlist10"/>
        <w:numPr>
          <w:ilvl w:val="0"/>
          <w:numId w:val="32"/>
        </w:numPr>
      </w:pPr>
      <w:r w:rsidRPr="00104F6A">
        <w:t xml:space="preserve">sporządzanie jednostkowych i zbiorczych sprawozdań budżetowych w zakresie dochodów realizowanych przez </w:t>
      </w:r>
      <w:r w:rsidR="00DE1540">
        <w:t>w</w:t>
      </w:r>
      <w:r w:rsidRPr="00104F6A">
        <w:t>ydział</w:t>
      </w:r>
      <w:r w:rsidR="001A3A0E" w:rsidRPr="00104F6A">
        <w:t>,</w:t>
      </w:r>
    </w:p>
    <w:p w:rsidR="000E52F6" w:rsidRPr="00104F6A" w:rsidRDefault="000E52F6" w:rsidP="001A6C17">
      <w:pPr>
        <w:pStyle w:val="Akapitzlist10"/>
        <w:numPr>
          <w:ilvl w:val="0"/>
          <w:numId w:val="32"/>
        </w:numPr>
      </w:pPr>
      <w:r w:rsidRPr="00104F6A">
        <w:t>sporządzanie sprawozdań z udzielonych ulg, pomocy publicznej dla przedsiębiorców oraz o zaległościach przedsiębiorców we wpłatach środków publicznych</w:t>
      </w:r>
      <w:r w:rsidR="001A3A0E" w:rsidRPr="00104F6A">
        <w:t>,</w:t>
      </w:r>
    </w:p>
    <w:p w:rsidR="000E52F6" w:rsidRPr="00104F6A" w:rsidRDefault="000E52F6" w:rsidP="001A6C17">
      <w:pPr>
        <w:pStyle w:val="Akapitzlist10"/>
        <w:numPr>
          <w:ilvl w:val="0"/>
          <w:numId w:val="32"/>
        </w:numPr>
      </w:pPr>
      <w:r w:rsidRPr="00104F6A">
        <w:t>sporządzanie sprawozdań o stanie mienia i opisowych z wykonania budżetu;</w:t>
      </w:r>
    </w:p>
    <w:p w:rsidR="002001EE" w:rsidRPr="00104F6A" w:rsidRDefault="002001EE" w:rsidP="001A6C17">
      <w:pPr>
        <w:pStyle w:val="Akapitzlist10"/>
        <w:numPr>
          <w:ilvl w:val="0"/>
          <w:numId w:val="28"/>
        </w:numPr>
      </w:pPr>
      <w:r w:rsidRPr="00104F6A">
        <w:t>z obszaru spraw spadkowych: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>koordynowanie zadań związanych z przejmowaniem i zagospodarowan</w:t>
      </w:r>
      <w:r w:rsidR="001A3A0E" w:rsidRPr="00104F6A">
        <w:t>iem spadków przez Miasto Poznań,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 xml:space="preserve">prowadzenie ewidencji spraw związanych z nabyciem spadków </w:t>
      </w:r>
      <w:r w:rsidRPr="001F5A9D">
        <w:t>przez gminę</w:t>
      </w:r>
      <w:r w:rsidR="001A3A0E" w:rsidRPr="001F5A9D">
        <w:t xml:space="preserve"> </w:t>
      </w:r>
      <w:r w:rsidR="001A3A0E" w:rsidRPr="00104F6A">
        <w:t>Miasto Poznań,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>sporządzanie informacji, analiz i raportów służących monitorowaniu postępowań w sprawach naby</w:t>
      </w:r>
      <w:r w:rsidR="001A3A0E" w:rsidRPr="00104F6A">
        <w:t>cia spadków przez Miasto Poznań,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 xml:space="preserve">współpraca z radcami prawnymi </w:t>
      </w:r>
      <w:r w:rsidR="00227B60">
        <w:t>W</w:t>
      </w:r>
      <w:r w:rsidRPr="00104F6A">
        <w:t xml:space="preserve">ydziału Prawnego w postępowaniach </w:t>
      </w:r>
      <w:r w:rsidR="001A3A0E" w:rsidRPr="00104F6A">
        <w:t>spadkowych i o spis inwentarza,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>nadzorowanie i uczestniczenie w postępowaniach o spis inwentarza przeprowadzanych przez komorników sądowych</w:t>
      </w:r>
      <w:r w:rsidR="001A3A0E" w:rsidRPr="00104F6A">
        <w:t>,</w:t>
      </w:r>
    </w:p>
    <w:p w:rsidR="000E52F6" w:rsidRPr="00104F6A" w:rsidRDefault="004A08C0" w:rsidP="001A6C17">
      <w:pPr>
        <w:pStyle w:val="Akapitzlist10"/>
        <w:numPr>
          <w:ilvl w:val="0"/>
          <w:numId w:val="33"/>
        </w:numPr>
      </w:pPr>
      <w:r>
        <w:t>przekazywanie protokołem składników majątku spadkowego do poszczególnych wydziałów Urzędu oraz miejskich jednostek organizacyjnych w celu ich zagospodarowania,</w:t>
      </w:r>
    </w:p>
    <w:p w:rsidR="000E52F6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>spłata zobowiązań spadkowych na podstawie planu podziału, z zastrzeżeniem zobowiązań zabezpieczonych hipotecznie regulowanych przez Wydz</w:t>
      </w:r>
      <w:r w:rsidR="001A3A0E" w:rsidRPr="00104F6A">
        <w:t>iał Gospodarki Nieruchomościami,</w:t>
      </w:r>
    </w:p>
    <w:p w:rsidR="00573142" w:rsidRPr="00104F6A" w:rsidRDefault="000E52F6" w:rsidP="001A6C17">
      <w:pPr>
        <w:pStyle w:val="Akapitzlist10"/>
        <w:numPr>
          <w:ilvl w:val="0"/>
          <w:numId w:val="33"/>
        </w:numPr>
      </w:pPr>
      <w:r w:rsidRPr="00104F6A">
        <w:t>gromadzenie i analiza informacji dotyczących możliwości naby</w:t>
      </w:r>
      <w:r w:rsidR="001A3A0E" w:rsidRPr="00104F6A">
        <w:t>cia spadków przez Miasto Poznań;</w:t>
      </w:r>
    </w:p>
    <w:p w:rsidR="000D100F" w:rsidRDefault="00573142" w:rsidP="001A6C17">
      <w:pPr>
        <w:pStyle w:val="Akapitzlist10"/>
        <w:numPr>
          <w:ilvl w:val="0"/>
          <w:numId w:val="28"/>
        </w:numPr>
      </w:pPr>
      <w:r w:rsidRPr="00104F6A">
        <w:t>r</w:t>
      </w:r>
      <w:r w:rsidR="00576E8D" w:rsidRPr="00104F6A">
        <w:t xml:space="preserve">ealizowanie zadań obronnych będących w kompetencji </w:t>
      </w:r>
      <w:r w:rsidR="00DE1540">
        <w:t>w</w:t>
      </w:r>
      <w:r w:rsidR="00576E8D" w:rsidRPr="00104F6A">
        <w:t>ydziału, w szczególności wynikających z „Planu operacyjnego funkcjonowania Miasta Poznania w warunkach zewnętrznego zagrożenia bezpieczeństwa państwa i w czasie wojny” oraz współpracowanie w związku z tym z Wydziałem Zarządzania Kryzysowego i Bezpieczeństwa.</w:t>
      </w:r>
    </w:p>
    <w:p w:rsidR="00665A15" w:rsidRDefault="00665A15" w:rsidP="00B67F51">
      <w:pPr>
        <w:pStyle w:val="Akapitzlist10"/>
        <w:numPr>
          <w:ilvl w:val="0"/>
          <w:numId w:val="31"/>
        </w:numPr>
      </w:pPr>
      <w:r w:rsidRPr="00665A15">
        <w:lastRenderedPageBreak/>
        <w:t>Wydział realizuje zadania z zakresu ochrony ludności i obrony cywilnej polegające na utrzymaniu ciągłości działania administracji wynikające z ustawy z dnia 5 grudnia 2024 r. o ochronie ludności i obronie cywilnej.</w:t>
      </w:r>
    </w:p>
    <w:p w:rsidR="000D100F" w:rsidRDefault="000D100F" w:rsidP="00B67F51">
      <w:pPr>
        <w:pStyle w:val="Akapitzlist10"/>
        <w:numPr>
          <w:ilvl w:val="0"/>
          <w:numId w:val="31"/>
        </w:numPr>
      </w:pPr>
      <w:r>
        <w:t xml:space="preserve">Wydział </w:t>
      </w:r>
      <w:r w:rsidRPr="00104F6A">
        <w:t>realizuje zadania zgodnie z zidentyfikowanymi procesami w ramach systemu zarządzenia zgodnego z wymogami normy PN-EN ISO 9001:2015</w:t>
      </w:r>
      <w:r>
        <w:t>: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PO/PS-01 Planowanie dochodów i wydatków;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PO/PS-02 Ustalanie podatków i opłat;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PO/PS-03 Obsługa finansowo-księgowa podatków i opłat;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PO/PS-04 Egzekucja administracyjna;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PO/PS-05 Sprawozdawczość;</w:t>
      </w:r>
    </w:p>
    <w:p w:rsidR="000D100F" w:rsidRPr="00C10934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PO/PS-06 Interpretacje prawne;</w:t>
      </w:r>
    </w:p>
    <w:p w:rsidR="000D100F" w:rsidRPr="00006DBC" w:rsidRDefault="000D100F" w:rsidP="001A6C17">
      <w:pPr>
        <w:pStyle w:val="Akapitzlist10"/>
        <w:numPr>
          <w:ilvl w:val="0"/>
          <w:numId w:val="56"/>
        </w:numPr>
      </w:pPr>
      <w:r w:rsidRPr="00C10934">
        <w:rPr>
          <w:lang w:eastAsia="en-US"/>
        </w:rPr>
        <w:t>PO/PS-07 Koordynowanie i prowadzenie spraw spadkowych Miasta Poznania</w:t>
      </w:r>
      <w:r w:rsidRPr="00006DBC">
        <w:rPr>
          <w:lang w:eastAsia="en-US"/>
        </w:rPr>
        <w:t>.</w:t>
      </w:r>
    </w:p>
    <w:p w:rsidR="00576E8D" w:rsidRPr="00104F6A" w:rsidRDefault="00576E8D" w:rsidP="00B67F51">
      <w:pPr>
        <w:pStyle w:val="Akapitzlist10"/>
        <w:numPr>
          <w:ilvl w:val="0"/>
          <w:numId w:val="31"/>
        </w:numPr>
      </w:pPr>
      <w:r w:rsidRPr="00104F6A">
        <w:t xml:space="preserve">Rodzaje decyzji administracyjnych wydawanych w </w:t>
      </w:r>
      <w:r w:rsidR="00DE1540">
        <w:t>w</w:t>
      </w:r>
      <w:r w:rsidRPr="00104F6A">
        <w:t>ydziale:</w:t>
      </w:r>
    </w:p>
    <w:p w:rsidR="00A209EB" w:rsidRPr="00104F6A" w:rsidRDefault="00AE30CD" w:rsidP="009D62C7">
      <w:pPr>
        <w:pStyle w:val="Akapitzlist"/>
        <w:numPr>
          <w:ilvl w:val="0"/>
          <w:numId w:val="27"/>
        </w:numPr>
      </w:pPr>
      <w:r w:rsidRPr="00104F6A">
        <w:t>d</w:t>
      </w:r>
      <w:r w:rsidR="00A209EB" w:rsidRPr="00104F6A">
        <w:t>ecyzja w sprawie ustalenia wymiaru podatku</w:t>
      </w:r>
      <w:r w:rsidR="00E553F7">
        <w:t>;</w:t>
      </w:r>
    </w:p>
    <w:p w:rsidR="00A209EB" w:rsidRPr="00104F6A" w:rsidRDefault="00AE30CD" w:rsidP="009D62C7">
      <w:pPr>
        <w:pStyle w:val="Akapitzlist"/>
        <w:numPr>
          <w:ilvl w:val="0"/>
          <w:numId w:val="27"/>
        </w:numPr>
      </w:pPr>
      <w:r w:rsidRPr="00104F6A">
        <w:t>d</w:t>
      </w:r>
      <w:r w:rsidR="00A209EB" w:rsidRPr="00104F6A">
        <w:t>ecyzja określająca wysokość zobowiązania podatkowego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uchylająca decyzję dotychczasową (po wznowieniu postępowania) – w trybie art. 245 ustawy – Ordynacja podatkowa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zmieniająca decyzję ostateczną w trybie art. 253a i 254 ustawy – Ordynacja podatkowa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o umorzeniu postępowania w trybie art. 208 ustawy – Ordynacja podatkowa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w sprawie stwierdzenia/zwrotu nadpłaty lub odmowy stwierdzenia/zwrotu nadpłaty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w sprawie uznania zażalenia/odwołania w trybie art. 226 ustawy – Ordynacja podatkowa oraz art. 132 ustawy – Kodeks postępowania administracyjnego</w:t>
      </w:r>
      <w:r w:rsidR="00E553F7">
        <w:t>;</w:t>
      </w:r>
    </w:p>
    <w:p w:rsidR="00A209EB" w:rsidRPr="00104F6A" w:rsidRDefault="00A209EB" w:rsidP="009D62C7">
      <w:pPr>
        <w:pStyle w:val="Akapitzlist"/>
        <w:numPr>
          <w:ilvl w:val="0"/>
          <w:numId w:val="27"/>
        </w:numPr>
      </w:pPr>
      <w:r w:rsidRPr="00104F6A">
        <w:t>decyzja orzekająca o zakresie odpowiedzialności spadkobierców</w:t>
      </w:r>
      <w:r w:rsidR="00E553F7">
        <w:t>;</w:t>
      </w:r>
    </w:p>
    <w:p w:rsidR="009C20AC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w sprawie przeniesienia odpowiedzialności podatkowej na osoby trzecie</w:t>
      </w:r>
      <w:r w:rsidR="00E553F7">
        <w:t>;</w:t>
      </w:r>
    </w:p>
    <w:p w:rsidR="009C20AC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w sprawie wygaśnięcia zobowiązania podatkowego w trybie art. 66 ustawy – Ordynacja podatkowa</w:t>
      </w:r>
      <w:r w:rsidR="00E553F7">
        <w:t>;</w:t>
      </w:r>
    </w:p>
    <w:p w:rsidR="009C20AC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w sprawie ulgi w spłacie zobowiązania podatkowego (umorzenie, odroczenie, rozłożenie na raty)</w:t>
      </w:r>
      <w:r w:rsidR="00E553F7">
        <w:t>;</w:t>
      </w:r>
    </w:p>
    <w:p w:rsidR="009C20AC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w sprawie ulgi w spłacie niepodatkowej należności budżetowej o charakterze publicznoprawnym (umorzenie, odroczenie, rozłożenie na raty)</w:t>
      </w:r>
      <w:r w:rsidR="00E553F7">
        <w:t>;</w:t>
      </w:r>
    </w:p>
    <w:p w:rsidR="00A209EB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w sprawie umorzenia z urzędu zaległości podatkowej</w:t>
      </w:r>
      <w:r w:rsidR="00E553F7">
        <w:t>;</w:t>
      </w:r>
    </w:p>
    <w:p w:rsidR="009C20AC" w:rsidRPr="00104F6A" w:rsidRDefault="009C20AC" w:rsidP="009D62C7">
      <w:pPr>
        <w:pStyle w:val="Akapitzlist"/>
        <w:numPr>
          <w:ilvl w:val="0"/>
          <w:numId w:val="27"/>
        </w:numPr>
      </w:pPr>
      <w:r w:rsidRPr="00104F6A">
        <w:t>decyzja o odmowie udostępnienia informacji publicznej</w:t>
      </w:r>
      <w:r w:rsidR="009775C5">
        <w:t>.</w:t>
      </w:r>
    </w:p>
    <w:p w:rsidR="00FA5602" w:rsidRPr="00104F6A" w:rsidRDefault="00576E8D" w:rsidP="00B67F51">
      <w:pPr>
        <w:pStyle w:val="Akapitzlist10"/>
        <w:numPr>
          <w:ilvl w:val="0"/>
          <w:numId w:val="31"/>
        </w:numPr>
      </w:pPr>
      <w:r w:rsidRPr="00104F6A">
        <w:t>Wydział realizuje ustalony dla niego cel poprzez:</w:t>
      </w:r>
    </w:p>
    <w:p w:rsidR="009C20AC" w:rsidRPr="00104F6A" w:rsidRDefault="009C20AC" w:rsidP="001A6C17">
      <w:pPr>
        <w:pStyle w:val="Akapitzlist10"/>
        <w:numPr>
          <w:ilvl w:val="0"/>
          <w:numId w:val="34"/>
        </w:numPr>
      </w:pPr>
      <w:r w:rsidRPr="00104F6A">
        <w:t>działani</w:t>
      </w:r>
      <w:r w:rsidR="00573142" w:rsidRPr="00104F6A">
        <w:t>a</w:t>
      </w:r>
      <w:r w:rsidRPr="00104F6A">
        <w:t xml:space="preserve"> skierowane na spełnienie wymagań i oczekiwań klientów przy zachowaniu wytycznych systemu zarządzania jakością oraz regulacji prawnych</w:t>
      </w:r>
      <w:r w:rsidR="00DE1540">
        <w:t>;</w:t>
      </w:r>
    </w:p>
    <w:p w:rsidR="009C20AC" w:rsidRPr="00104F6A" w:rsidRDefault="009C20AC" w:rsidP="001A6C17">
      <w:pPr>
        <w:pStyle w:val="Akapitzlist10"/>
        <w:numPr>
          <w:ilvl w:val="0"/>
          <w:numId w:val="34"/>
        </w:numPr>
      </w:pPr>
      <w:r w:rsidRPr="00104F6A">
        <w:lastRenderedPageBreak/>
        <w:t>rozwijanie wszelkich możliwych form kontaktu oraz wdrażanie optymalnych i innowacyjnych rozwiązań w zakresie informatyzacji i automatyzacji świadczonych usług</w:t>
      </w:r>
      <w:r w:rsidR="00DE1540">
        <w:t>;</w:t>
      </w:r>
    </w:p>
    <w:p w:rsidR="00576E8D" w:rsidRPr="00104F6A" w:rsidRDefault="009C20AC" w:rsidP="001A6C17">
      <w:pPr>
        <w:pStyle w:val="Akapitzlist10"/>
        <w:numPr>
          <w:ilvl w:val="0"/>
          <w:numId w:val="34"/>
        </w:numPr>
      </w:pPr>
      <w:r w:rsidRPr="00104F6A">
        <w:t>stałe doskonalenie procesów wewnętrznych, rozwiązań organizacyjnych oraz kompetencji i umiejętności zespołu.</w:t>
      </w:r>
    </w:p>
    <w:p w:rsidR="009C20AC" w:rsidRPr="00104F6A" w:rsidRDefault="009C20AC" w:rsidP="0026679D">
      <w:pPr>
        <w:ind w:left="360"/>
      </w:pPr>
    </w:p>
    <w:p w:rsidR="00576E8D" w:rsidRPr="00104F6A" w:rsidRDefault="00576E8D" w:rsidP="003045D1">
      <w:pPr>
        <w:pStyle w:val="Nagwek2"/>
      </w:pPr>
      <w:r w:rsidRPr="00104F6A">
        <w:t>Rozdział III Zakres zadań oddziałów i stanowisk pracy</w:t>
      </w:r>
    </w:p>
    <w:p w:rsidR="00D238DF" w:rsidRPr="00104F6A" w:rsidRDefault="00D238DF" w:rsidP="00D238DF">
      <w:pPr>
        <w:pStyle w:val="Nagwek3"/>
      </w:pPr>
      <w:r w:rsidRPr="00104F6A">
        <w:t xml:space="preserve">§ </w:t>
      </w:r>
      <w:r w:rsidR="00B92B0F">
        <w:t>7</w:t>
      </w:r>
    </w:p>
    <w:p w:rsidR="00D06B3C" w:rsidRDefault="00D06B3C" w:rsidP="001A6C17">
      <w:pPr>
        <w:pStyle w:val="Akapitzlist10"/>
        <w:numPr>
          <w:ilvl w:val="0"/>
          <w:numId w:val="35"/>
        </w:numPr>
      </w:pPr>
      <w:r>
        <w:t>Do zadań Oddziału Organizacyjnego należy:</w:t>
      </w:r>
    </w:p>
    <w:p w:rsidR="00D06B3C" w:rsidRPr="00597F62" w:rsidRDefault="00D06B3C" w:rsidP="001A6C17">
      <w:pPr>
        <w:pStyle w:val="Akapitzlist10"/>
        <w:numPr>
          <w:ilvl w:val="0"/>
          <w:numId w:val="43"/>
        </w:numPr>
      </w:pPr>
      <w:r w:rsidRPr="0015348D">
        <w:t>realizacja zadań w zakresie obsługi kancelaryjnej wydziału, w tym prowadzenie składu chronologicznego dla korespondencji prowadzonej w ramach EZD;</w:t>
      </w:r>
    </w:p>
    <w:p w:rsidR="00476979" w:rsidRDefault="00476979" w:rsidP="001A6C17">
      <w:pPr>
        <w:pStyle w:val="Akapitzlist10"/>
        <w:numPr>
          <w:ilvl w:val="0"/>
          <w:numId w:val="43"/>
        </w:numPr>
      </w:pPr>
      <w:r w:rsidRPr="0015348D">
        <w:t>koordynowanie działań w zakresie realizacji spraw obronnych, w tym odpowiedzialność za prawidłowe przechowywanie dokumentacji o klauzuli „zastrzeżone” w tym zakresie oraz prowadzenie dziennika spraw zastrzeżonych, wpływających do wydziału;</w:t>
      </w:r>
    </w:p>
    <w:p w:rsidR="0042644F" w:rsidRPr="0015348D" w:rsidRDefault="0042644F" w:rsidP="001A6C17">
      <w:pPr>
        <w:pStyle w:val="Akapitzlist10"/>
        <w:numPr>
          <w:ilvl w:val="0"/>
          <w:numId w:val="43"/>
        </w:numPr>
      </w:pPr>
      <w:r>
        <w:t>koordynowanie działań w zakresie ochrony ludności i obrony cywilnej polegających na utrzymaniu ciągłości działania administracji, wynikających z ustawy z dnia 5 grudnia 2024 r. o ochronie ludności i obronie cywilnej;</w:t>
      </w:r>
    </w:p>
    <w:p w:rsidR="009421E6" w:rsidRPr="0015348D" w:rsidRDefault="009421E6" w:rsidP="001A6C17">
      <w:pPr>
        <w:pStyle w:val="Akapitzlist10"/>
        <w:numPr>
          <w:ilvl w:val="0"/>
          <w:numId w:val="43"/>
        </w:numPr>
      </w:pPr>
      <w:r w:rsidRPr="0015348D">
        <w:t>bieżące sprawdzanie poczty elektronicznej kierowanej na oficjalną skrzynkę internetową wydziału i przekazywanie jej do właściwych adresatów;</w:t>
      </w:r>
    </w:p>
    <w:p w:rsidR="009421E6" w:rsidRPr="0015348D" w:rsidRDefault="00D9428D" w:rsidP="001A6C17">
      <w:pPr>
        <w:pStyle w:val="Akapitzlist10"/>
        <w:numPr>
          <w:ilvl w:val="0"/>
          <w:numId w:val="43"/>
        </w:numPr>
      </w:pPr>
      <w:r w:rsidRPr="0015348D">
        <w:t xml:space="preserve">przekazywanie </w:t>
      </w:r>
      <w:r w:rsidR="007741F9" w:rsidRPr="0015348D">
        <w:t xml:space="preserve">dyrekcji </w:t>
      </w:r>
      <w:r w:rsidRPr="0015348D">
        <w:t>korespondencji wpływającej do wydziału;</w:t>
      </w:r>
    </w:p>
    <w:p w:rsidR="005F4F24" w:rsidRPr="0015348D" w:rsidRDefault="005F4F24" w:rsidP="001A6C17">
      <w:pPr>
        <w:pStyle w:val="Akapitzlist10"/>
        <w:numPr>
          <w:ilvl w:val="0"/>
          <w:numId w:val="43"/>
        </w:numPr>
      </w:pPr>
      <w:r w:rsidRPr="0015348D">
        <w:t xml:space="preserve">przedkładanie </w:t>
      </w:r>
      <w:r w:rsidR="007741F9" w:rsidRPr="0015348D">
        <w:t xml:space="preserve">dyrekcji </w:t>
      </w:r>
      <w:r w:rsidRPr="0015348D">
        <w:t>pism do podpisu, wstępnej aprobaty;</w:t>
      </w:r>
    </w:p>
    <w:p w:rsidR="00D9428D" w:rsidRPr="0015348D" w:rsidRDefault="00D9428D" w:rsidP="001A6C17">
      <w:pPr>
        <w:pStyle w:val="Akapitzlist10"/>
        <w:numPr>
          <w:ilvl w:val="0"/>
          <w:numId w:val="43"/>
        </w:numPr>
      </w:pPr>
      <w:r w:rsidRPr="0015348D">
        <w:t xml:space="preserve">przekazywanie poczty na stanowiska pracy wydziału zgodnie z dekretacją </w:t>
      </w:r>
      <w:r w:rsidR="001B7B65" w:rsidRPr="0015348D">
        <w:t>dyrekcji</w:t>
      </w:r>
      <w:r w:rsidRPr="0015348D">
        <w:t>;</w:t>
      </w:r>
    </w:p>
    <w:p w:rsidR="00D9428D" w:rsidRPr="0015348D" w:rsidRDefault="00D9428D" w:rsidP="001A6C17">
      <w:pPr>
        <w:pStyle w:val="Akapitzlist10"/>
        <w:numPr>
          <w:ilvl w:val="0"/>
          <w:numId w:val="43"/>
        </w:numPr>
      </w:pPr>
      <w:r w:rsidRPr="0015348D">
        <w:t xml:space="preserve">prowadzenie w systemie Mdok korespondencji w imieniu </w:t>
      </w:r>
      <w:r w:rsidR="004062F3" w:rsidRPr="0015348D">
        <w:t>dyrekcji</w:t>
      </w:r>
      <w:r w:rsidRPr="0015348D">
        <w:t>;</w:t>
      </w:r>
    </w:p>
    <w:p w:rsidR="005E39A3" w:rsidRDefault="00746117" w:rsidP="005E39A3">
      <w:pPr>
        <w:pStyle w:val="Akapitzlist10"/>
        <w:numPr>
          <w:ilvl w:val="0"/>
          <w:numId w:val="43"/>
        </w:numPr>
      </w:pPr>
      <w:r w:rsidRPr="0015348D">
        <w:t>koordynowanie spraw związanych z archiwizacją dokumentacji w wydziale;</w:t>
      </w:r>
    </w:p>
    <w:p w:rsidR="005F4F24" w:rsidRPr="0015348D" w:rsidRDefault="005F4F24" w:rsidP="005E39A3">
      <w:pPr>
        <w:pStyle w:val="Akapitzlist10"/>
        <w:numPr>
          <w:ilvl w:val="0"/>
          <w:numId w:val="43"/>
        </w:numPr>
      </w:pPr>
      <w:r w:rsidRPr="0015348D">
        <w:t>koordynowanie prac przy sporządzaniu zbiorczych sprawozdań: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półrocznych z realizacji zarządzeń Prezydenta,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półrocznych z realizacji ustaleń z narad Prezydenta z Zastępcami, Skarbnikiem i Sekretarzem,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półrocznych z realizacji uchwał Rady Miasta,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z okresu międzysesyjnego,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rocznych z zakresu orzecznictwa administracyjnego,</w:t>
      </w:r>
    </w:p>
    <w:p w:rsidR="005F4F24" w:rsidRPr="0015348D" w:rsidRDefault="005F4F24" w:rsidP="001A6C17">
      <w:pPr>
        <w:pStyle w:val="Akapitzlist10"/>
        <w:numPr>
          <w:ilvl w:val="0"/>
          <w:numId w:val="44"/>
        </w:numPr>
      </w:pPr>
      <w:r w:rsidRPr="0015348D">
        <w:t>rocznych z działalności Prezydenta;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monitorowanie w zakresie opiniowania projektów miejscowych aktów prawnych przekazanych do wydziału w celu wyrażenia stanowiska;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lastRenderedPageBreak/>
        <w:t>prowadzenie ewidencji kart stanowisk pracy pracowników wydziału;</w:t>
      </w:r>
    </w:p>
    <w:p w:rsidR="00D06B3C" w:rsidRPr="0015348D" w:rsidRDefault="00D06B3C" w:rsidP="001A6C17">
      <w:pPr>
        <w:pStyle w:val="Akapitzlist10"/>
        <w:numPr>
          <w:ilvl w:val="0"/>
          <w:numId w:val="43"/>
        </w:numPr>
      </w:pPr>
      <w:r w:rsidRPr="0015348D">
        <w:t>koordynowanie zadań związanych z przeprowadzaniem okresowej oceny pracowniczej w wydziale;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koordynowanie spraw dotyczących szkoleń pracowników wydziału;</w:t>
      </w:r>
    </w:p>
    <w:p w:rsidR="00D06B3C" w:rsidRPr="0015348D" w:rsidRDefault="00D06B3C" w:rsidP="001A6C17">
      <w:pPr>
        <w:pStyle w:val="Akapitzlist10"/>
        <w:numPr>
          <w:ilvl w:val="0"/>
          <w:numId w:val="43"/>
        </w:numPr>
      </w:pPr>
      <w:r w:rsidRPr="0015348D">
        <w:t>prowadzenie spraw osobowych pracowników wydziału dotyczących nagradzania i karania;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przygotowanie dokumentacji w zakresie spraw osobowych pracowników wydziału dotyczących zatrudniania, przeszeregowań, oddelegowań, regulacji płac oraz koordynacja okresowych i kontrolnych badań lekarskich</w:t>
      </w:r>
      <w:r w:rsidR="00FA2286" w:rsidRPr="0015348D">
        <w:t>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prowadzenie spraw urlopowych, czasu pracy i ewidencji pracowników wydziału, w tym prowadzenie książki wyjść służbowych pracowników wydziału;</w:t>
      </w:r>
    </w:p>
    <w:p w:rsidR="00746117" w:rsidRPr="0015348D" w:rsidRDefault="00746117" w:rsidP="001A6C17">
      <w:pPr>
        <w:pStyle w:val="Akapitzlist10"/>
        <w:numPr>
          <w:ilvl w:val="0"/>
          <w:numId w:val="43"/>
        </w:numPr>
      </w:pPr>
      <w:r w:rsidRPr="0015348D">
        <w:t>rozliczanie wydatków związanych z korzystaniem przez pracowników wydziału z samochodów prywatnych do celów służbowych;</w:t>
      </w:r>
    </w:p>
    <w:p w:rsidR="00F30149" w:rsidRPr="0015348D" w:rsidRDefault="00F30149" w:rsidP="001A6C17">
      <w:pPr>
        <w:pStyle w:val="Akapitzlist10"/>
        <w:numPr>
          <w:ilvl w:val="0"/>
          <w:numId w:val="43"/>
        </w:numPr>
      </w:pPr>
      <w:r w:rsidRPr="0015348D">
        <w:t xml:space="preserve">realizacja zadań związanych z organizacją wyjazdów służbowych </w:t>
      </w:r>
      <w:r w:rsidR="00F65970" w:rsidRPr="0015348D">
        <w:t>dyrekcji</w:t>
      </w:r>
      <w:r w:rsidRPr="0015348D">
        <w:t>;</w:t>
      </w:r>
    </w:p>
    <w:p w:rsidR="00F30149" w:rsidRPr="0015348D" w:rsidRDefault="00F30149" w:rsidP="001A6C17">
      <w:pPr>
        <w:pStyle w:val="Akapitzlist10"/>
        <w:numPr>
          <w:ilvl w:val="0"/>
          <w:numId w:val="43"/>
        </w:numPr>
      </w:pPr>
      <w:r w:rsidRPr="0015348D">
        <w:t xml:space="preserve">przekazywanie do Wydziału Finansowego rozliczenia poleceń wyjazdu służbowego </w:t>
      </w:r>
      <w:r w:rsidR="00F65970" w:rsidRPr="0015348D">
        <w:t xml:space="preserve">dyrekcji </w:t>
      </w:r>
      <w:r w:rsidRPr="0015348D">
        <w:t>oraz pracowników wydziału;</w:t>
      </w:r>
    </w:p>
    <w:p w:rsidR="00F30149" w:rsidRPr="0015348D" w:rsidRDefault="00F30149" w:rsidP="001A6C17">
      <w:pPr>
        <w:pStyle w:val="Akapitzlist10"/>
        <w:numPr>
          <w:ilvl w:val="0"/>
          <w:numId w:val="43"/>
        </w:numPr>
      </w:pPr>
      <w:r w:rsidRPr="0015348D">
        <w:t>obsługa centralnego rejestru poleceń wyjazdów służbowych i wystawianie delegacji służbowych pracownikom wydziału;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koordynacja staży i praktyk w wydziale;</w:t>
      </w:r>
    </w:p>
    <w:p w:rsidR="001220E3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prowadzenie ewidencji aktów prawnych dotyczących funkcjonowania wydziału oraz zawartych umów i porozumień;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koordynowanie czynności związanych z ewidencją mienia wydziału;</w:t>
      </w:r>
    </w:p>
    <w:p w:rsidR="00F30149" w:rsidRPr="0015348D" w:rsidRDefault="00F30149" w:rsidP="001A6C17">
      <w:pPr>
        <w:pStyle w:val="Akapitzlist10"/>
        <w:numPr>
          <w:ilvl w:val="0"/>
          <w:numId w:val="43"/>
        </w:numPr>
      </w:pPr>
      <w:r w:rsidRPr="0015348D">
        <w:t>prowadzenie ewidencji pieczęci i pieczątek wydziału oraz zgłaszanie zapotrzebowania na nowe pieczęci i pieczątki;</w:t>
      </w:r>
    </w:p>
    <w:p w:rsidR="005F4F24" w:rsidRPr="0015348D" w:rsidRDefault="005F4F24" w:rsidP="001A6C17">
      <w:pPr>
        <w:pStyle w:val="Akapitzlist10"/>
        <w:numPr>
          <w:ilvl w:val="0"/>
          <w:numId w:val="43"/>
        </w:numPr>
      </w:pPr>
      <w:r w:rsidRPr="0015348D">
        <w:t>prowadzenie ewidencji druków ścisłego zarachowania;</w:t>
      </w:r>
    </w:p>
    <w:p w:rsidR="00F30149" w:rsidRPr="0015348D" w:rsidRDefault="005F4F24" w:rsidP="001A6C17">
      <w:pPr>
        <w:pStyle w:val="Akapitzlist10"/>
        <w:numPr>
          <w:ilvl w:val="0"/>
          <w:numId w:val="43"/>
        </w:numPr>
      </w:pPr>
      <w:r w:rsidRPr="0015348D">
        <w:t>prowadzenie ewidencji przyjęć interesantów – interwencje mieszkańców;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  <w:rPr>
          <w:strike/>
        </w:rPr>
      </w:pPr>
      <w:r w:rsidRPr="0015348D">
        <w:t>prowadzenie i aktualizowanie zbioru informacji adresowych i telefonicznych niezbędnych dla pracowników wydziału;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 xml:space="preserve">obsługa spotkań i narad </w:t>
      </w:r>
      <w:r w:rsidR="00B7575B" w:rsidRPr="0015348D">
        <w:t>dyrekcji</w:t>
      </w:r>
      <w:r w:rsidRPr="0015348D">
        <w:t>, w tym rezerwacja sal;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 xml:space="preserve">prowadzenie kalendarza </w:t>
      </w:r>
      <w:r w:rsidR="00DF6768" w:rsidRPr="0015348D">
        <w:t>dyrekcji;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 xml:space="preserve">powielanie materiałów na potrzeby </w:t>
      </w:r>
      <w:r w:rsidR="00DF6768" w:rsidRPr="0015348D">
        <w:t>dyrekcji</w:t>
      </w:r>
      <w:r w:rsidRPr="0015348D">
        <w:t>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zaopatrzenie dyrekcji i samodzielnych stanowisk nadzorowanych przez dyrektora w materiały biurowe, sprzęt komputerowy, kalendarze oraz zamawianie niezbędnych usług na rzecz wydziału;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pełnienie w wydziale obowiązków przewidzianych dla Administratora Elektronicznych Nośników Informacji (ENI);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lastRenderedPageBreak/>
        <w:t>koordynowanie w wydziale zadań związanych z ewakuacją i udzielaniem pierwszej pomocy;</w:t>
      </w:r>
    </w:p>
    <w:p w:rsidR="00D8239F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koordynacja wymiany pism na tablicy ogłoszeń oraz Elektronicznej Tablicy Ogłoszeń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prowadzenie spraw związanych z realizacją zapotrzebowania wydziału na pozycje książkowe i czasopisma;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obsługa telefoniczna sekretariatu;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udzielanie interesantom informacji w sprawach dotyczących zakresu działania wydziału i Urzędu;</w:t>
      </w:r>
    </w:p>
    <w:p w:rsidR="005F4F24" w:rsidRPr="0015348D" w:rsidRDefault="00D8239F" w:rsidP="001A6C17">
      <w:pPr>
        <w:pStyle w:val="Akapitzlist10"/>
        <w:numPr>
          <w:ilvl w:val="0"/>
          <w:numId w:val="43"/>
        </w:numPr>
      </w:pPr>
      <w:r w:rsidRPr="0015348D">
        <w:t>b</w:t>
      </w:r>
      <w:r w:rsidR="005F4F24" w:rsidRPr="0015348D">
        <w:t>ieżąca koordynacja i obsługa szkód oraz ankiet ubezpieczeniowych w ramach wydziału;</w:t>
      </w:r>
    </w:p>
    <w:p w:rsidR="009421E6" w:rsidRPr="0015348D" w:rsidRDefault="005E39A3" w:rsidP="001A6C17">
      <w:pPr>
        <w:pStyle w:val="Akapitzlist10"/>
        <w:numPr>
          <w:ilvl w:val="0"/>
          <w:numId w:val="43"/>
        </w:numPr>
      </w:pPr>
      <w:r w:rsidRPr="005E39A3">
        <w:t>r</w:t>
      </w:r>
      <w:r w:rsidR="009421E6" w:rsidRPr="0015348D">
        <w:t>ealizowanie spraw z zakresu umów cywilnoprawnych;</w:t>
      </w:r>
    </w:p>
    <w:p w:rsidR="009D4DA7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planowanie wydatków budżetu Miasta oraz przygotowywanie informacji do projektu budżetu zadaniowego, w tym – planowanie zamówień publicznych;</w:t>
      </w:r>
    </w:p>
    <w:p w:rsidR="00D06B3C" w:rsidRPr="0015348D" w:rsidRDefault="009D4DA7" w:rsidP="001A6C17">
      <w:pPr>
        <w:pStyle w:val="Akapitzlist10"/>
        <w:numPr>
          <w:ilvl w:val="0"/>
          <w:numId w:val="43"/>
        </w:numPr>
      </w:pPr>
      <w:r w:rsidRPr="0015348D">
        <w:t>zadania z zakresu organizacji i funkcjonowania wydziału w ob</w:t>
      </w:r>
      <w:r w:rsidR="00D8239F" w:rsidRPr="0015348D">
        <w:t>szarach niewymienionych w pkt 1-</w:t>
      </w:r>
      <w:r w:rsidR="00B50615" w:rsidRPr="005E39A3">
        <w:t>41</w:t>
      </w:r>
      <w:r w:rsidRPr="0015348D">
        <w:t>, powierzonych przez dyrektora wydziału.</w:t>
      </w:r>
    </w:p>
    <w:p w:rsidR="00CA375D" w:rsidRPr="0096057B" w:rsidRDefault="00CA375D" w:rsidP="001A6C17">
      <w:pPr>
        <w:pStyle w:val="Akapitzlist10"/>
        <w:numPr>
          <w:ilvl w:val="0"/>
          <w:numId w:val="35"/>
        </w:numPr>
      </w:pPr>
      <w:r w:rsidRPr="0015348D">
        <w:t xml:space="preserve">Do zadań </w:t>
      </w:r>
      <w:r w:rsidR="0080043E" w:rsidRPr="0015348D">
        <w:t xml:space="preserve">Oddziału Optymalizacji i Doradztwa Prawno-Podatkowego </w:t>
      </w:r>
      <w:r w:rsidRPr="0096057B">
        <w:t>należy:</w:t>
      </w:r>
    </w:p>
    <w:p w:rsidR="00CA375D" w:rsidRPr="0096057B" w:rsidRDefault="00CA375D" w:rsidP="006A4AC7">
      <w:pPr>
        <w:pStyle w:val="Akapitzlist10"/>
        <w:numPr>
          <w:ilvl w:val="1"/>
          <w:numId w:val="47"/>
        </w:numPr>
        <w:ind w:left="851"/>
      </w:pPr>
      <w:r w:rsidRPr="0096057B">
        <w:t>prowadzenie postępowań i sporządzanie projektów decyzji w sprawach:</w:t>
      </w:r>
    </w:p>
    <w:p w:rsidR="00CA375D" w:rsidRPr="0096057B" w:rsidRDefault="00CA375D" w:rsidP="001A6C17">
      <w:pPr>
        <w:pStyle w:val="Akapitzlist10"/>
        <w:numPr>
          <w:ilvl w:val="0"/>
          <w:numId w:val="47"/>
        </w:numPr>
      </w:pPr>
      <w:r w:rsidRPr="0096057B">
        <w:t>określenia wysokości zobowiązania podatkowego, gdy sprawa jest szczególnie skomplikowana, kwota dla budżetu Miasta istotna lub dotyczy szczególnej kategorii podatników,</w:t>
      </w:r>
    </w:p>
    <w:p w:rsidR="00CA375D" w:rsidRPr="0096057B" w:rsidRDefault="00CA375D" w:rsidP="001A6C17">
      <w:pPr>
        <w:pStyle w:val="Akapitzlist10"/>
        <w:numPr>
          <w:ilvl w:val="0"/>
          <w:numId w:val="47"/>
        </w:numPr>
      </w:pPr>
      <w:r w:rsidRPr="0096057B">
        <w:t>stwierdzenia nadpłaty,</w:t>
      </w:r>
      <w:r w:rsidR="00BC0AEB">
        <w:t xml:space="preserve"> </w:t>
      </w:r>
      <w:r w:rsidR="00BC0AEB" w:rsidRPr="00BC0AEB">
        <w:t xml:space="preserve">gdy sprawa wymaga przeprowadzenia postępowania wyjaśniającego; </w:t>
      </w:r>
    </w:p>
    <w:p w:rsidR="00CA375D" w:rsidRPr="0096057B" w:rsidRDefault="00CA375D" w:rsidP="001A6C17">
      <w:pPr>
        <w:pStyle w:val="Akapitzlist10"/>
        <w:numPr>
          <w:ilvl w:val="0"/>
          <w:numId w:val="47"/>
        </w:numPr>
      </w:pPr>
      <w:r w:rsidRPr="0096057B">
        <w:t xml:space="preserve">przeniesienia odpowiedzialności podatkowej na spadkobierców, </w:t>
      </w:r>
    </w:p>
    <w:p w:rsidR="00CA375D" w:rsidRPr="0096057B" w:rsidRDefault="00CA375D" w:rsidP="001A6C17">
      <w:pPr>
        <w:pStyle w:val="Akapitzlist10"/>
        <w:numPr>
          <w:ilvl w:val="0"/>
          <w:numId w:val="47"/>
        </w:numPr>
      </w:pPr>
      <w:r w:rsidRPr="0096057B">
        <w:t>przeniesienia odpowiedzialności podatkowej na osoby trzecie;</w:t>
      </w:r>
    </w:p>
    <w:p w:rsidR="00B16B52" w:rsidRPr="00B16B52" w:rsidRDefault="00B16B52" w:rsidP="00FD6C5B">
      <w:pPr>
        <w:pStyle w:val="Akapitzlist10"/>
        <w:numPr>
          <w:ilvl w:val="1"/>
          <w:numId w:val="8"/>
        </w:numPr>
        <w:ind w:left="851"/>
      </w:pPr>
      <w:r w:rsidRPr="00B16B52">
        <w:t>ustanawianie kuratora i tymczasowego pełnomocnika szczególnego na podstawie przepisów ustawy – Ordynacja podatkowa;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inicjowanie działań porządkujących stan prawny nieruchomości;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składanie wniosków o wszczęcie egzekucji z nieruchomości w zakresie należności podatkowych dochodzonych przez administracyjne organy egzekucyjne oraz monitorowanie tych postępowań;</w:t>
      </w:r>
    </w:p>
    <w:p w:rsidR="00B16B52" w:rsidRPr="00BC0AEB" w:rsidRDefault="00B16B52" w:rsidP="00FD6C5B">
      <w:pPr>
        <w:pStyle w:val="Akapitzlist10"/>
        <w:numPr>
          <w:ilvl w:val="1"/>
          <w:numId w:val="8"/>
        </w:numPr>
        <w:ind w:left="851"/>
      </w:pPr>
      <w:r w:rsidRPr="00BC0AEB">
        <w:t>wystawianie zezwoleń na bezciężarowe odłączenie działki z księgi wieczystej w przypadku ustanowienia wpisu hipoteki przymusowej;</w:t>
      </w:r>
    </w:p>
    <w:p w:rsidR="00B16B52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składanie pozwów w postępowaniu nakazowym dochodzenia należności od dłużnika rzeczowego;</w:t>
      </w:r>
    </w:p>
    <w:p w:rsidR="00892DED" w:rsidRPr="00D63C26" w:rsidRDefault="00892DED" w:rsidP="00FD6C5B">
      <w:pPr>
        <w:pStyle w:val="Akapitzlist10"/>
        <w:numPr>
          <w:ilvl w:val="1"/>
          <w:numId w:val="8"/>
        </w:numPr>
        <w:ind w:left="851"/>
      </w:pPr>
      <w:r w:rsidRPr="00D63C26">
        <w:t>składanie wniosków do sądu o wyjawienie majątku w trybie art. 71 upea;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opiniowanie wniosków w sprawie zabezpieczeń;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lastRenderedPageBreak/>
        <w:t xml:space="preserve">przygotowywanie pism w postępowaniach procesowych i nieprocesowych </w:t>
      </w:r>
      <w:r w:rsidRPr="00D63C26">
        <w:br/>
        <w:t>(m.in. do sądów i prokuratury);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przygotowywanie doniesień karnych i karnoskarbowych;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przygotowywanie odpowiedzi na zapytania składane w toku postępowań upadłościowych i restrukturyzacyjnych;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przygotowywanie odpowiedzi na zapytania komorników w toku postępowań w sprawach o sporządzenie spisu inwentarza;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koordynacja i zgłaszanie wierz</w:t>
      </w:r>
      <w:r w:rsidR="00127CDB" w:rsidRPr="00D63C26">
        <w:t>ytelności przysługujących tutejszemu w</w:t>
      </w:r>
      <w:r w:rsidRPr="00D63C26">
        <w:t>ydziałowi do Wydziału Prawnego;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rozpatrywanie zarzutów egzekucyjnych oraz skarg na czynności egzekucyjne;</w:t>
      </w:r>
    </w:p>
    <w:p w:rsidR="00382494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poszukiwanie i proponowanie rozwiązań w dochodzeniu należności podatkowych na wniosek kierowników oddziałów;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występowanie z wnioskami o nabycie spadku w sprawach podatników;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nadzór nad prawidłowością i terminowością postępowań podatkowych oraz wydawanych decyzji;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okresowa kontrola zgodności prowadzonych postępowań z przepisami prawa;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udział w kontroli podatkowej w sprawach szczególnie skomplikowanych;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przeprowadzanie procedury dotyczącej składania wniosków o udzielenie pomocy oraz o odzyskanie należności pieniężnych na podstawie ustawy o wzajemnej pomocy przy dochodzeniu podatków, należności celnych i innych należności pieniężnych;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prowadzenie spraw związanych z udostępnianiem informacji publicznej w zakresie kompetencji wydziału;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bieżące monitorowanie zmian w przepisach prawnych stosowanych w wydziale, ich aktualizacja oraz komunikowanie o zmianach;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opiniowanie projektów regulacji prawnych we współpracy z właściwymi oddziałami;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monitorowanie w zakresie opiniowania projektów ustaw, rozporządzeń i innych aktów prawnych przekazanych do wydziału w celu wyrażenia stanowiska;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udzielanie ustnych i przygotowywanie pisemnych informacji w zakresie interpretacji i stosowania przepisów prawa podatkowego i postępowania egzekucyjnego;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przygotowywanie projektów pisemnej interpretacji przepisów w zakresie należności podatkowych, w tym dochodzonych przez administracyjne organy egzekucyjne lub komorników sądowych;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przygotowywanie skarg w postępowaniu odwoławczym przed sądami cywilnymi w postępowaniu wieczystoksięgowym lub komorniczym;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opracowywanie skarg do prokuratury na niekorzystne dla organu podatkowego rozstrzygnięcia Samorządowego Kolegium Odwoławczego;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lastRenderedPageBreak/>
        <w:t>rozpatrywanie skarg i wniosków oraz interpelacji, zapytań i interwencji radnych, posłów i senatorów we współpracy z właściwymi oddziałami;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opracowywanie projektów odpowiedzi na skargi i wnioski</w:t>
      </w:r>
      <w:r>
        <w:t>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pomoc prawna:</w:t>
      </w:r>
    </w:p>
    <w:p w:rsidR="00B16B52" w:rsidRDefault="00B16B52" w:rsidP="00C179A6">
      <w:pPr>
        <w:pStyle w:val="Akapitzlist10"/>
        <w:numPr>
          <w:ilvl w:val="0"/>
          <w:numId w:val="48"/>
        </w:numPr>
        <w:ind w:left="1134"/>
      </w:pPr>
      <w:r w:rsidRPr="0096057B">
        <w:t>przy rozpatrywaniu środków zaskarżenia w postępowaniach podatkowych i egzekucyjnych,</w:t>
      </w:r>
    </w:p>
    <w:p w:rsidR="009A5978" w:rsidRPr="009A5978" w:rsidRDefault="009A5978" w:rsidP="00C179A6">
      <w:pPr>
        <w:pStyle w:val="Akapitzlist10"/>
        <w:numPr>
          <w:ilvl w:val="0"/>
          <w:numId w:val="48"/>
        </w:numPr>
        <w:ind w:left="1134"/>
      </w:pPr>
      <w:r w:rsidRPr="009A5978">
        <w:t>przy sprzedaży ruchomości w administracyjnym postępowaniu egzekucyjnym,</w:t>
      </w:r>
    </w:p>
    <w:p w:rsidR="00B16B52" w:rsidRPr="0096057B" w:rsidRDefault="00B16B52" w:rsidP="00C179A6">
      <w:pPr>
        <w:pStyle w:val="Akapitzlist10"/>
        <w:numPr>
          <w:ilvl w:val="0"/>
          <w:numId w:val="48"/>
        </w:numPr>
        <w:ind w:left="1134"/>
      </w:pPr>
      <w:r w:rsidRPr="0096057B">
        <w:t>w zakresie stosowania przepisów prawa restrukturyzacyjnego i upadłościowego na etapie ustalania, poboru i zgłaszania wierzytelności oraz monitoring postępowań zgłoszonych do sądów,</w:t>
      </w:r>
    </w:p>
    <w:p w:rsidR="00B16B52" w:rsidRPr="0096057B" w:rsidRDefault="00B16B52" w:rsidP="00C179A6">
      <w:pPr>
        <w:pStyle w:val="Akapitzlist10"/>
        <w:numPr>
          <w:ilvl w:val="0"/>
          <w:numId w:val="48"/>
        </w:numPr>
        <w:ind w:left="1134"/>
      </w:pPr>
      <w:r w:rsidRPr="0096057B">
        <w:t>w zakresie stosowania pomocy publicznej;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przygotowywanie projektów:</w:t>
      </w:r>
    </w:p>
    <w:p w:rsidR="00B16B52" w:rsidRPr="0096057B" w:rsidRDefault="00B16B52" w:rsidP="00C179A6">
      <w:pPr>
        <w:pStyle w:val="Akapitzlist10"/>
        <w:numPr>
          <w:ilvl w:val="0"/>
          <w:numId w:val="49"/>
        </w:numPr>
        <w:ind w:left="1134"/>
      </w:pPr>
      <w:r w:rsidRPr="0096057B">
        <w:t>uchwał podatkowych,</w:t>
      </w:r>
    </w:p>
    <w:p w:rsidR="00B16B52" w:rsidRPr="0096057B" w:rsidRDefault="00B16B52" w:rsidP="00C179A6">
      <w:pPr>
        <w:pStyle w:val="Akapitzlist10"/>
        <w:numPr>
          <w:ilvl w:val="0"/>
          <w:numId w:val="49"/>
        </w:numPr>
        <w:ind w:left="1134"/>
      </w:pPr>
      <w:r w:rsidRPr="0096057B">
        <w:t>zarządzeń Prezydenta w zakresie podatków i opłat,</w:t>
      </w:r>
    </w:p>
    <w:p w:rsidR="00B16B52" w:rsidRPr="0096057B" w:rsidRDefault="00B16B52" w:rsidP="00C179A6">
      <w:pPr>
        <w:pStyle w:val="Akapitzlist10"/>
        <w:numPr>
          <w:ilvl w:val="0"/>
          <w:numId w:val="49"/>
        </w:numPr>
        <w:ind w:left="1134"/>
      </w:pPr>
      <w:r w:rsidRPr="0096057B">
        <w:t>innych materiałów wnoszonych pod obrady Rady Miasta lub jej komisji,</w:t>
      </w:r>
    </w:p>
    <w:p w:rsidR="00B16B52" w:rsidRPr="00D63C26" w:rsidRDefault="00B16B52" w:rsidP="00C179A6">
      <w:pPr>
        <w:pStyle w:val="Akapitzlist10"/>
        <w:numPr>
          <w:ilvl w:val="0"/>
          <w:numId w:val="49"/>
        </w:numPr>
        <w:ind w:left="1134"/>
      </w:pPr>
      <w:r w:rsidRPr="00D63C26">
        <w:t>umów w zakresie działania wydziału i przekazywanie ich do akceptacji do Wydziału Prawnego;</w:t>
      </w:r>
    </w:p>
    <w:p w:rsidR="00494962" w:rsidRPr="00D63C26" w:rsidRDefault="006F3446" w:rsidP="00FD6C5B">
      <w:pPr>
        <w:pStyle w:val="Akapitzlist10"/>
        <w:numPr>
          <w:ilvl w:val="1"/>
          <w:numId w:val="8"/>
        </w:numPr>
        <w:ind w:left="851"/>
      </w:pPr>
      <w:r w:rsidRPr="00D63C26">
        <w:t xml:space="preserve">akceptacja projektów umów w zakresie działania wydziału i aktów prawnych oraz przekazywanie ich do Wydziału Prawnego; </w:t>
      </w:r>
    </w:p>
    <w:p w:rsidR="00B16B52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prowadzenie szkoleń wewnętrznych;</w:t>
      </w:r>
    </w:p>
    <w:p w:rsidR="00B16B52" w:rsidRPr="00D63C26" w:rsidRDefault="00B16B52" w:rsidP="00FD6C5B">
      <w:pPr>
        <w:pStyle w:val="Akapitzlist10"/>
        <w:numPr>
          <w:ilvl w:val="1"/>
          <w:numId w:val="8"/>
        </w:numPr>
        <w:ind w:left="851"/>
      </w:pPr>
      <w:r w:rsidRPr="00D63C26">
        <w:t>analiza prawna dokumentacji wewnętrznej wydziału (instrukcje, procedury);</w:t>
      </w:r>
    </w:p>
    <w:p w:rsidR="00B16B52" w:rsidRPr="0096057B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współpraca z Regionalną Izbą Obrachunkową, Samorządowym Kolegium Odwoławczym, sądami, prokuraturą, Krajową Administracją Skarbową, Urzędem Ochrony Konkurencji i Konsumentów oraz urzędami skarbowymi i komornikami sądowymi;</w:t>
      </w:r>
    </w:p>
    <w:p w:rsidR="00C114C2" w:rsidRDefault="00B16B52" w:rsidP="00FD6C5B">
      <w:pPr>
        <w:pStyle w:val="Akapitzlist10"/>
        <w:numPr>
          <w:ilvl w:val="1"/>
          <w:numId w:val="8"/>
        </w:numPr>
        <w:ind w:left="851"/>
      </w:pPr>
      <w:r w:rsidRPr="0096057B">
        <w:t>współpraca z radcami prawnymi w Wydziale Prawnym w zakresie interpretacji przepisów prawa;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diagnoza organizacji pracy wydziału pod kątem optymalizacji realizowanych zadań;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 xml:space="preserve">realizacja projektów usprawniających wykonywanie zadań </w:t>
      </w:r>
      <w:r w:rsidRPr="0096057B">
        <w:rPr>
          <w:rFonts w:eastAsia="Times New Roman"/>
        </w:rPr>
        <w:t>i funkcjonowanie organizacji wydziału</w:t>
      </w:r>
      <w:r w:rsidRPr="0096057B">
        <w:t>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realizacji projektów i monitorowanie ich efektów wdrożeniowych;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identyfikacja procesów i czynności wymagających automatyzacji;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prowadzenie wewnętrznych konsultacji i analiz;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projektowanie rozwiązań mających na celu usprawnianie wewnętrznych procesów w wydziale z wykorzystaniem nowoczesnych narzędzi kompleksowej informatyzacji;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 xml:space="preserve">poszukiwanie nowych technologii, w tym </w:t>
      </w:r>
      <w:r w:rsidRPr="0096057B">
        <w:rPr>
          <w:rFonts w:eastAsia="Times New Roman"/>
        </w:rPr>
        <w:t>działania na rzecz rozwoju usług cyfrowych</w:t>
      </w:r>
      <w:r w:rsidRPr="0096057B">
        <w:t xml:space="preserve"> i wdrażanie technik informatycznych wspierających pracę wydziału;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lastRenderedPageBreak/>
        <w:t>czynności analityczne z zakresu realizowanych procesów w wydziale pod kątem wdrażania robotyzacji (RPA, tj. Robotic Process Automation) oraz koordynowanie działań optymalizujących przebieg procesów i obsługi aplikacji;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samodzielna realizacja projektów zleconych przez dyrektora;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współpraca z biurami/wydziałami Urzędu wiodącymi w zakresie powszechnej cyfryzacji i informatyzacji przy wsparciu zewnętrznych dostawców w realizacji projektów wdrożeniowych związanych z automatyzacją i robotyzacją procesów w wydziale;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udział w tworzeniu i utrzymywaniu aktualności wortalu podatkowego na stronie internetowej Miasta;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aktualizowanie informacji w Biuletynie Informacji Publicznej oraz przygotowywanie materiałów i informacji w zakresie kompetencji wydziału do publikacji na stronie internetowej i w mediach społecznościowych Miasta;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poszukiwanie i wdrażanie innowacyjnych rozwiązań informatycznych na rzecz tworzenia marki wydziału;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wdrożenia zasad dostępności cyfrowej w działaniach wydziału;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współpraca z Biurem Cyfryzacji i Cyberbezpieczeństwa w sprawie zastosowania innowacyjnych technologii informacyjno-komunikacyjnych i realizacji projektów transformacji cyfrowej zgodnie z ideą smart city, w tym utrzymywanie kontaktów z zespołem zadaniowym ds. wdrażania innowacji i rozwoju Miasta Poznania w koncepcji smart city;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utrzymywanie kontaktów z Gabinetem Prezydenta pod kątem prowadzenia akcji promocyjnych wydziału;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działań zmierzających do wprowadzenia systemu elektronicznego zarządzania dokumentacją w zakresie zadań realizowanych przez wydział;</w:t>
      </w:r>
    </w:p>
    <w:p w:rsidR="00CA375D" w:rsidRPr="009A5978" w:rsidRDefault="00CA375D" w:rsidP="00FD6C5B">
      <w:pPr>
        <w:pStyle w:val="Akapitzlist10"/>
        <w:numPr>
          <w:ilvl w:val="1"/>
          <w:numId w:val="8"/>
        </w:numPr>
        <w:ind w:left="851"/>
      </w:pPr>
      <w:r w:rsidRPr="009A5978">
        <w:t>koordynowanie spraw w zakresie funkcjonowania systemu zarządzania w wydziale;</w:t>
      </w:r>
    </w:p>
    <w:p w:rsidR="00CA375D" w:rsidRPr="009A5978" w:rsidRDefault="00CA375D" w:rsidP="00FD6C5B">
      <w:pPr>
        <w:pStyle w:val="Akapitzlist10"/>
        <w:numPr>
          <w:ilvl w:val="1"/>
          <w:numId w:val="8"/>
        </w:numPr>
        <w:ind w:left="851"/>
      </w:pPr>
      <w:r w:rsidRPr="009A5978">
        <w:t>koordynowanie zadań z zakresu funkcjonowania kontroli zarządczej w wydziale, w tym sporządzanie Informacji o stanie kontroli zarządczej;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prac wydziałowego zespołu ds. identyfikacji i analizy ryzyk do zadań budżetowych realizowanych przez wydział oraz prowadzenia za pomocą dedykowanego oprogramowania zestawienia ryzyk w wydziale, na zasadach zawartych w zarządzeniu Prezydenta Miasta Poznania w sprawie zarządzania ryzykiem w Mieście Poznaniu;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i realizacja prac związanych z prowadzeniem „Ewidencji podatników podatków i opłat lokalnych oraz wnioskujących o ulgi w podatkach stanowiących dochód budżetu gminy, a pobieranych przez urzędy skarbowe”;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lastRenderedPageBreak/>
        <w:t>prowadzenie wydziałowych arkuszy spisowych kluczowych zasobów informacyjno-infrastrukturalnych (Rejestry Publiczne, Rejestr Infrastruktury, Rejestr Czynności Przetwarzania, Rejestr Kategorii Czynności Przetwarzania)</w:t>
      </w:r>
      <w:r w:rsidR="008A3C7F">
        <w:t>;</w:t>
      </w:r>
    </w:p>
    <w:p w:rsidR="00CA375D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koordynowanie działań związanych z uruchomieniem w wydziale usługi doręczeń elektronicznych;</w:t>
      </w:r>
    </w:p>
    <w:p w:rsidR="00C114C2" w:rsidRPr="0096057B" w:rsidRDefault="00C114C2" w:rsidP="00FD6C5B">
      <w:pPr>
        <w:pStyle w:val="Akapitzlist10"/>
        <w:numPr>
          <w:ilvl w:val="1"/>
          <w:numId w:val="8"/>
        </w:numPr>
        <w:ind w:left="851"/>
      </w:pPr>
      <w:r w:rsidRPr="0096057B">
        <w:t>prowadzenie ewidencji zgłoszonych do Wydziału Informatyki funkcjonalności systemu informatycznego dla wydziału oraz analiza ich aktualności;</w:t>
      </w:r>
    </w:p>
    <w:p w:rsidR="00C114C2" w:rsidRPr="00D63C26" w:rsidRDefault="00C114C2" w:rsidP="00FD6C5B">
      <w:pPr>
        <w:pStyle w:val="Akapitzlist10"/>
        <w:numPr>
          <w:ilvl w:val="1"/>
          <w:numId w:val="8"/>
        </w:numPr>
        <w:ind w:left="851"/>
      </w:pPr>
      <w:r w:rsidRPr="00D63C26">
        <w:t>aktualizacja kart stanowisk pracy dyrekcji, kierowników oddziałów i samodzielnych stanowisk w wydziale;</w:t>
      </w:r>
    </w:p>
    <w:p w:rsidR="00C114C2" w:rsidRPr="00D63C26" w:rsidRDefault="00C114C2" w:rsidP="00FD6C5B">
      <w:pPr>
        <w:pStyle w:val="Akapitzlist10"/>
        <w:numPr>
          <w:ilvl w:val="1"/>
          <w:numId w:val="8"/>
        </w:numPr>
        <w:ind w:left="851"/>
      </w:pPr>
      <w:r w:rsidRPr="00D63C26">
        <w:t>administrowanie kartami użytkowników systemu informatycznego oraz zarządzanie dostępami użytkowników do baz danych/systemów zewnętrznych;</w:t>
      </w:r>
    </w:p>
    <w:p w:rsidR="00C114C2" w:rsidRPr="00D63C26" w:rsidRDefault="00C114C2" w:rsidP="00FD6C5B">
      <w:pPr>
        <w:pStyle w:val="Akapitzlist10"/>
        <w:numPr>
          <w:ilvl w:val="1"/>
          <w:numId w:val="8"/>
        </w:numPr>
        <w:ind w:left="851"/>
      </w:pPr>
      <w:r w:rsidRPr="00D63C26">
        <w:t>koordynowanie spraw związanych z upoważnieniami i pełnomocnictwami udzielanymi przez Prezydenta, Skarbnika oraz dyrektora;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planowanie wydatków budżetu Miasta oraz przygotowywanie informacji do projektu budżetu zadaniowego, w tym – planowanie zamówień publicznych;</w:t>
      </w:r>
    </w:p>
    <w:p w:rsidR="00CA375D" w:rsidRPr="0096057B" w:rsidRDefault="00CA375D" w:rsidP="00FD6C5B">
      <w:pPr>
        <w:pStyle w:val="Akapitzlist10"/>
        <w:numPr>
          <w:ilvl w:val="1"/>
          <w:numId w:val="8"/>
        </w:numPr>
        <w:ind w:left="851"/>
      </w:pPr>
      <w:r w:rsidRPr="0096057B">
        <w:t>zadania z zakresu organizacji i funkcjonowania wydziału w obszarach niewymienionych w pkt 1-</w:t>
      </w:r>
      <w:r w:rsidR="00D63C26">
        <w:t>65</w:t>
      </w:r>
      <w:r w:rsidRPr="0096057B">
        <w:t>, powierzonych przez dyrektora wydziału.</w:t>
      </w:r>
    </w:p>
    <w:p w:rsidR="00D06B3C" w:rsidRDefault="00D06B3C" w:rsidP="001A6C17">
      <w:pPr>
        <w:pStyle w:val="Akapitzlist10"/>
        <w:numPr>
          <w:ilvl w:val="0"/>
          <w:numId w:val="35"/>
        </w:numPr>
      </w:pPr>
      <w:r>
        <w:t xml:space="preserve">Do zadań Oddziału Egzekucyjnego </w:t>
      </w:r>
      <w:r w:rsidR="009775C5">
        <w:t>należy</w:t>
      </w:r>
      <w:r>
        <w:t>: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>prowadzenie egzekucji administracyjnej w zakresie należności pieniężnych, dla których Prezydent Miasta jest właściwy do ustalania lub określania i pobierania</w:t>
      </w:r>
      <w:r>
        <w:t>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D63D2A">
        <w:t xml:space="preserve">prowadzenie łącznie egzekucji </w:t>
      </w:r>
      <w:r w:rsidRPr="00104F6A">
        <w:t>należności pieniężnych w trybie administracyjnym po przejęciu zbiegu egzekucji</w:t>
      </w:r>
      <w:r>
        <w:t>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>prowadzenie ewidencji spraw przekazanych do egzekucji</w:t>
      </w:r>
      <w:r>
        <w:t>;</w:t>
      </w:r>
    </w:p>
    <w:p w:rsidR="00D06B3C" w:rsidRPr="00C60CD9" w:rsidRDefault="00D06B3C" w:rsidP="001A6C17">
      <w:pPr>
        <w:pStyle w:val="Akapitzlist10"/>
        <w:numPr>
          <w:ilvl w:val="0"/>
          <w:numId w:val="41"/>
        </w:numPr>
      </w:pPr>
      <w:r w:rsidRPr="00C60CD9">
        <w:t>obsługa finansowo-księgowa zobowiązań podlegających egzekucji i przekazywanie zrealizowanych wpłat na konta wierzycieli, na zlecenie których była prowadzona egzekucja;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>współdziałanie w toku egzekucji z innymi organami administracji</w:t>
      </w:r>
      <w:r>
        <w:t>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>współdziałanie z jednostkami organizacyjnymi Urzędu i jednostkami zewnętrznymi w zakresie zbierania i aktualizowania danych w prowadzonych postępowaniach egzekucyjnych</w:t>
      </w:r>
      <w:r>
        <w:t xml:space="preserve">; </w:t>
      </w:r>
    </w:p>
    <w:p w:rsidR="00D06B3C" w:rsidRDefault="00D06B3C" w:rsidP="001A6C17">
      <w:pPr>
        <w:pStyle w:val="Akapitzlist10"/>
        <w:numPr>
          <w:ilvl w:val="0"/>
          <w:numId w:val="41"/>
        </w:numPr>
      </w:pPr>
      <w:r w:rsidRPr="00104F6A">
        <w:t>przygotowywanie sprawozdań opisowych z wykonania dochodów</w:t>
      </w:r>
      <w:r>
        <w:t>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>
        <w:t>współpraca z Krajową Izbą Rozliczeniową w zakresie systemu Ognivo;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 xml:space="preserve">przygotowanie i przekazywanie </w:t>
      </w:r>
      <w:r w:rsidR="00C326CB" w:rsidRPr="0096057B">
        <w:t xml:space="preserve">do </w:t>
      </w:r>
      <w:r w:rsidR="0080043E" w:rsidRPr="0015348D">
        <w:t xml:space="preserve">Oddziału Optymalizacji i Doradztwa Prawno-Podatkowego </w:t>
      </w:r>
      <w:r w:rsidRPr="00104F6A">
        <w:t>dokumentów w sprawach o zgłoszenie wierzytelności w postępowaniu upadłościowym z zakresu kosztów egzekucyjnych</w:t>
      </w:r>
      <w:r>
        <w:t>;</w:t>
      </w:r>
    </w:p>
    <w:p w:rsidR="00D06B3C" w:rsidRPr="00104F6A" w:rsidRDefault="00D06B3C" w:rsidP="001A6C17">
      <w:pPr>
        <w:pStyle w:val="Akapitzlist10"/>
        <w:numPr>
          <w:ilvl w:val="0"/>
          <w:numId w:val="41"/>
        </w:numPr>
      </w:pPr>
      <w:r w:rsidRPr="00104F6A">
        <w:t xml:space="preserve">opracowywanie postanowień wydawanych w zakresie spraw realizowanych przez </w:t>
      </w:r>
      <w:r>
        <w:t>o</w:t>
      </w:r>
      <w:r w:rsidRPr="00104F6A">
        <w:t>ddział</w:t>
      </w:r>
      <w:r>
        <w:t>;</w:t>
      </w:r>
    </w:p>
    <w:p w:rsidR="00D06B3C" w:rsidRDefault="00D06B3C" w:rsidP="001A6C17">
      <w:pPr>
        <w:pStyle w:val="Akapitzlist10"/>
        <w:numPr>
          <w:ilvl w:val="0"/>
          <w:numId w:val="41"/>
        </w:numPr>
      </w:pPr>
      <w:r w:rsidRPr="00104F6A">
        <w:lastRenderedPageBreak/>
        <w:t>planowanie dochodów i wydatków budżetu Miasta oraz przygotowywanie informacji do projektu budżetu zadaniowego, w tym – planowanie zamówień publicznych</w:t>
      </w:r>
      <w:r>
        <w:t>;</w:t>
      </w:r>
    </w:p>
    <w:p w:rsidR="00D06B3C" w:rsidRDefault="00D06B3C" w:rsidP="001A6C17">
      <w:pPr>
        <w:pStyle w:val="Akapitzlist10"/>
        <w:numPr>
          <w:ilvl w:val="0"/>
          <w:numId w:val="41"/>
        </w:numPr>
      </w:pPr>
      <w:r w:rsidRPr="00104F6A">
        <w:t xml:space="preserve">zadania z zakresu organizacji i funkcjonowania </w:t>
      </w:r>
      <w:r>
        <w:t>w</w:t>
      </w:r>
      <w:r w:rsidRPr="00104F6A">
        <w:t>ydziału w obsz</w:t>
      </w:r>
      <w:r>
        <w:t>arach niewymienionych w pkt 1-</w:t>
      </w:r>
      <w:r w:rsidRPr="00964B47">
        <w:t>11</w:t>
      </w:r>
      <w:r w:rsidRPr="00104F6A">
        <w:t xml:space="preserve">, powierzonych przez </w:t>
      </w:r>
      <w:r>
        <w:t>d</w:t>
      </w:r>
      <w:r w:rsidRPr="00104F6A">
        <w:t xml:space="preserve">yrektora </w:t>
      </w:r>
      <w:r>
        <w:t>w</w:t>
      </w:r>
      <w:r w:rsidRPr="00104F6A">
        <w:t>ydziału</w:t>
      </w:r>
      <w:r>
        <w:t>.</w:t>
      </w:r>
    </w:p>
    <w:p w:rsidR="001C06EB" w:rsidRDefault="001C06EB" w:rsidP="001A6C17">
      <w:pPr>
        <w:pStyle w:val="Akapitzlist10"/>
        <w:numPr>
          <w:ilvl w:val="0"/>
          <w:numId w:val="35"/>
        </w:numPr>
      </w:pPr>
      <w:r>
        <w:t xml:space="preserve">Do zadań Oddziału Księgowości Opłaty za Gospodarowanie Odpadami </w:t>
      </w:r>
      <w:r w:rsidR="009775C5">
        <w:t>należy</w:t>
      </w:r>
      <w:r>
        <w:t>: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prowadzenie obsługi finansowo-księgowej opłaty za gospodarowanie odpadami komunalnymi</w:t>
      </w:r>
      <w:r>
        <w:t>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wystawianie upomnień i tytułów wykonawczych</w:t>
      </w:r>
      <w:r>
        <w:t>;</w:t>
      </w:r>
    </w:p>
    <w:p w:rsidR="001C06EB" w:rsidRDefault="001C06EB" w:rsidP="001A6C17">
      <w:pPr>
        <w:pStyle w:val="Akapitzlist10"/>
        <w:numPr>
          <w:ilvl w:val="0"/>
          <w:numId w:val="39"/>
        </w:numPr>
      </w:pPr>
      <w:r w:rsidRPr="00104F6A">
        <w:t>dokonywanie bieżących i okresowych analiz windykacji</w:t>
      </w:r>
      <w:r>
        <w:t>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prowadzenie monitoringu spraw skierowanych na drogę postępowania egzekucyjnego</w:t>
      </w:r>
      <w:r>
        <w:t>;</w:t>
      </w:r>
    </w:p>
    <w:p w:rsidR="00B84F2F" w:rsidRPr="00A35CBE" w:rsidRDefault="00B84F2F" w:rsidP="001A6C17">
      <w:pPr>
        <w:pStyle w:val="Akapitzlist10"/>
        <w:numPr>
          <w:ilvl w:val="0"/>
          <w:numId w:val="39"/>
        </w:numPr>
      </w:pPr>
      <w:r w:rsidRPr="00A35CBE">
        <w:t>prowadzenie monitoringu:</w:t>
      </w:r>
    </w:p>
    <w:p w:rsidR="00B84F2F" w:rsidRPr="00F24E64" w:rsidRDefault="00B84F2F" w:rsidP="00C179A6">
      <w:pPr>
        <w:pStyle w:val="Akapitzlist10"/>
        <w:numPr>
          <w:ilvl w:val="2"/>
          <w:numId w:val="39"/>
        </w:numPr>
        <w:ind w:left="1134"/>
      </w:pPr>
      <w:r w:rsidRPr="00F24E64">
        <w:t xml:space="preserve">spraw skierowanych na drogę postępowania egzekucyjnego, </w:t>
      </w:r>
    </w:p>
    <w:p w:rsidR="00B84F2F" w:rsidRPr="00F24E64" w:rsidRDefault="00B84F2F" w:rsidP="00C179A6">
      <w:pPr>
        <w:pStyle w:val="Akapitzlist10"/>
        <w:numPr>
          <w:ilvl w:val="2"/>
          <w:numId w:val="39"/>
        </w:numPr>
        <w:ind w:left="1134"/>
      </w:pPr>
      <w:r w:rsidRPr="00F24E64">
        <w:t>terminowości zapłat decyzji ratalnych,</w:t>
      </w:r>
    </w:p>
    <w:p w:rsidR="00B84F2F" w:rsidRPr="00F24E64" w:rsidRDefault="00B84F2F" w:rsidP="00C179A6">
      <w:pPr>
        <w:pStyle w:val="Akapitzlist"/>
        <w:numPr>
          <w:ilvl w:val="2"/>
          <w:numId w:val="39"/>
        </w:numPr>
        <w:ind w:left="1134"/>
        <w:rPr>
          <w:color w:val="auto"/>
        </w:rPr>
      </w:pPr>
      <w:r w:rsidRPr="00F24E64">
        <w:rPr>
          <w:color w:val="auto"/>
        </w:rPr>
        <w:t>postępowań upadłościowych oraz restrukturyzacyjnych;</w:t>
      </w:r>
    </w:p>
    <w:p w:rsidR="001C06EB" w:rsidRDefault="001C06EB" w:rsidP="001A6C17">
      <w:pPr>
        <w:pStyle w:val="Akapitzlist10"/>
        <w:numPr>
          <w:ilvl w:val="0"/>
          <w:numId w:val="39"/>
        </w:numPr>
      </w:pPr>
      <w:r w:rsidRPr="00104F6A">
        <w:t xml:space="preserve">opracowywanie postanowień wydawanych w zakresie spraw realizowanych przez </w:t>
      </w:r>
      <w:r>
        <w:t>o</w:t>
      </w:r>
      <w:r w:rsidRPr="00104F6A">
        <w:t>ddział</w:t>
      </w:r>
      <w:r>
        <w:t>;</w:t>
      </w:r>
    </w:p>
    <w:p w:rsidR="00FE0C1B" w:rsidRPr="00502F2D" w:rsidRDefault="00FE0C1B" w:rsidP="001A6C17">
      <w:pPr>
        <w:pStyle w:val="Akapitzlist10"/>
        <w:numPr>
          <w:ilvl w:val="0"/>
          <w:numId w:val="39"/>
        </w:numPr>
      </w:pPr>
      <w:r>
        <w:t>wydawanie</w:t>
      </w:r>
      <w:r w:rsidRPr="00D477B7">
        <w:t xml:space="preserve"> postanowień w sprawach związanych z</w:t>
      </w:r>
      <w:r>
        <w:t>:</w:t>
      </w:r>
    </w:p>
    <w:p w:rsidR="00FE0C1B" w:rsidRPr="00F24E64" w:rsidRDefault="00FE0C1B" w:rsidP="00C179A6">
      <w:pPr>
        <w:pStyle w:val="Akapitzlist10"/>
        <w:numPr>
          <w:ilvl w:val="2"/>
          <w:numId w:val="39"/>
        </w:numPr>
        <w:ind w:left="1134"/>
      </w:pPr>
      <w:r w:rsidRPr="00F24E64">
        <w:t>potrąceniem zobowiązań podatkowych,</w:t>
      </w:r>
    </w:p>
    <w:p w:rsidR="00FE0C1B" w:rsidRPr="00F24E64" w:rsidRDefault="00FE0C1B" w:rsidP="00C179A6">
      <w:pPr>
        <w:pStyle w:val="Akapitzlist10"/>
        <w:numPr>
          <w:ilvl w:val="2"/>
          <w:numId w:val="39"/>
        </w:numPr>
        <w:ind w:left="1134"/>
      </w:pPr>
      <w:r w:rsidRPr="00F24E64">
        <w:t>zarachowaniem wpłat podatników;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przygotowywanie informacji dotyczącej windykacji i zabezpieczeń do wniosków w sprawach ulg</w:t>
      </w:r>
      <w:r>
        <w:t>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analiza kont i wygaszanie zobowiązań i należności podatkowych na skutek przedawnienia</w:t>
      </w:r>
      <w:r>
        <w:t>;</w:t>
      </w:r>
    </w:p>
    <w:p w:rsidR="002A6FAB" w:rsidRPr="002A6FAB" w:rsidRDefault="002A6FAB" w:rsidP="001A6C17">
      <w:pPr>
        <w:pStyle w:val="Akapitzlist10"/>
        <w:numPr>
          <w:ilvl w:val="0"/>
          <w:numId w:val="39"/>
        </w:numPr>
      </w:pPr>
      <w:r w:rsidRPr="005B6915">
        <w:t>opiniowanie propozycji planów spłat w postępowaniach upadłościowych oraz układowych w postępowaniach restrukturyzacyjnych i przekazywanie ich do Oddziału Optymalizacji i Doradztwa Prawno-Podatkowego</w:t>
      </w:r>
      <w:r>
        <w:t>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wskazywanie dla stanowiska ds. zabezpieczeń w Oddziale Księgowości Podatkowej Osób Prawnych propozycji do zabezpieczenia należności</w:t>
      </w:r>
      <w:r>
        <w:t>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 xml:space="preserve">koordynowanie dla </w:t>
      </w:r>
      <w:r>
        <w:t>w</w:t>
      </w:r>
      <w:r w:rsidRPr="00104F6A">
        <w:t>ydziału zadania wyd</w:t>
      </w:r>
      <w:r>
        <w:t>awania postanowień o potrąceniu</w:t>
      </w:r>
      <w:r w:rsidRPr="00080BC6">
        <w:rPr>
          <w:color w:val="FF0000"/>
        </w:rPr>
        <w:t xml:space="preserve"> </w:t>
      </w:r>
      <w:r w:rsidRPr="00104F6A">
        <w:t>z urzędu</w:t>
      </w:r>
      <w:r>
        <w:t xml:space="preserve"> wzajemnych, bezspornych i wymagalnych wierzytelności podatnika wobec Miasta Poznania</w:t>
      </w:r>
      <w:r w:rsidRPr="00104F6A">
        <w:t xml:space="preserve"> z tytułu niedostarczenia lokalu socjalnego przez Miasto</w:t>
      </w:r>
      <w:r>
        <w:t>;</w:t>
      </w:r>
    </w:p>
    <w:p w:rsidR="00366B63" w:rsidRDefault="00366B63" w:rsidP="001A6C17">
      <w:pPr>
        <w:pStyle w:val="Akapitzlist10"/>
        <w:numPr>
          <w:ilvl w:val="0"/>
          <w:numId w:val="39"/>
        </w:numPr>
      </w:pPr>
      <w:r w:rsidRPr="0084506A">
        <w:t>występowanie z wnioskiem do Oddziału Optymalizacji i Doradztwa Prawno-Podatkowego</w:t>
      </w:r>
      <w:r>
        <w:t xml:space="preserve"> o:</w:t>
      </w:r>
    </w:p>
    <w:p w:rsidR="00366B63" w:rsidRPr="00F24E64" w:rsidRDefault="00366B63" w:rsidP="0061045F">
      <w:pPr>
        <w:pStyle w:val="Akapitzlist10"/>
        <w:numPr>
          <w:ilvl w:val="2"/>
          <w:numId w:val="39"/>
        </w:numPr>
        <w:ind w:left="1134"/>
      </w:pPr>
      <w:r w:rsidRPr="00F24E64">
        <w:t>wszczęcie lub przyłączenia się do egzekucji z nieruchomości w ramach wydziału,</w:t>
      </w:r>
    </w:p>
    <w:p w:rsidR="00366B63" w:rsidRPr="00F24E64" w:rsidRDefault="00366B63" w:rsidP="0061045F">
      <w:pPr>
        <w:pStyle w:val="Akapitzlist10"/>
        <w:numPr>
          <w:ilvl w:val="2"/>
          <w:numId w:val="39"/>
        </w:numPr>
        <w:ind w:left="1134"/>
      </w:pPr>
      <w:r w:rsidRPr="00F24E64">
        <w:t>wszczęcie egzekucji z dłużnika rzeczowego,</w:t>
      </w:r>
    </w:p>
    <w:p w:rsidR="00366B63" w:rsidRPr="00F24E64" w:rsidRDefault="00366B63" w:rsidP="0061045F">
      <w:pPr>
        <w:pStyle w:val="Akapitzlist10"/>
        <w:numPr>
          <w:ilvl w:val="2"/>
          <w:numId w:val="39"/>
        </w:numPr>
        <w:ind w:left="1134"/>
      </w:pPr>
      <w:r w:rsidRPr="00F24E64">
        <w:lastRenderedPageBreak/>
        <w:t>przeniesienie odpowiedzialności na spadkobierców oraz na osoby trzecie w ramach oddziału;</w:t>
      </w:r>
    </w:p>
    <w:p w:rsidR="001C06EB" w:rsidRPr="00104F6A" w:rsidRDefault="001C06EB" w:rsidP="001A6C17">
      <w:pPr>
        <w:pStyle w:val="Akapitzlist10"/>
        <w:numPr>
          <w:ilvl w:val="0"/>
          <w:numId w:val="39"/>
        </w:numPr>
      </w:pPr>
      <w:r w:rsidRPr="00104F6A">
        <w:t>analiza i wykonywanie scaleń kont powielonych kontrahentów w księgach rachunkowych</w:t>
      </w:r>
      <w:r>
        <w:t>;</w:t>
      </w:r>
    </w:p>
    <w:p w:rsidR="001C06EB" w:rsidRDefault="001C06EB" w:rsidP="001A6C17">
      <w:pPr>
        <w:pStyle w:val="Akapitzlist10"/>
        <w:numPr>
          <w:ilvl w:val="0"/>
          <w:numId w:val="39"/>
        </w:numPr>
      </w:pPr>
      <w:r w:rsidRPr="00104F6A">
        <w:t>opracowywanie projektów regulacji prawnych w zakresie rachunkowości podatkowej</w:t>
      </w:r>
      <w:r>
        <w:t>;</w:t>
      </w:r>
    </w:p>
    <w:p w:rsidR="001C06EB" w:rsidRDefault="0096057B" w:rsidP="001A6C17">
      <w:pPr>
        <w:pStyle w:val="Akapitzlist10"/>
        <w:numPr>
          <w:ilvl w:val="0"/>
          <w:numId w:val="39"/>
        </w:numPr>
      </w:pPr>
      <w:r w:rsidRPr="0096057B">
        <w:t>p</w:t>
      </w:r>
      <w:r w:rsidR="001C06EB" w:rsidRPr="00104F6A">
        <w:t>lanowanie wydatków budżetu Miasta oraz przygotowywanie informacji do projektu budżetu zadaniowego, w tym – planowanie zamówień publicznyc</w:t>
      </w:r>
      <w:r w:rsidR="001C06EB">
        <w:t>h;</w:t>
      </w:r>
    </w:p>
    <w:p w:rsidR="001C06EB" w:rsidRDefault="001C06EB" w:rsidP="001A6C17">
      <w:pPr>
        <w:pStyle w:val="Akapitzlist10"/>
        <w:numPr>
          <w:ilvl w:val="0"/>
          <w:numId w:val="39"/>
        </w:numPr>
      </w:pPr>
      <w:r w:rsidRPr="00104F6A">
        <w:t xml:space="preserve">zadania z zakresu organizacji i funkcjonowania </w:t>
      </w:r>
      <w:r>
        <w:t>w</w:t>
      </w:r>
      <w:r w:rsidRPr="00104F6A">
        <w:t>ydziału w obszarach niewymienionych w pkt 1-</w:t>
      </w:r>
      <w:r w:rsidR="000E290B" w:rsidRPr="000E290B">
        <w:t>16</w:t>
      </w:r>
      <w:r w:rsidRPr="00104F6A">
        <w:t xml:space="preserve">, powierzonych przez </w:t>
      </w:r>
      <w:r>
        <w:t>d</w:t>
      </w:r>
      <w:r w:rsidRPr="00104F6A">
        <w:t xml:space="preserve">yrektora </w:t>
      </w:r>
      <w:r>
        <w:t>w</w:t>
      </w:r>
      <w:r w:rsidRPr="00104F6A">
        <w:t>ydziału</w:t>
      </w:r>
      <w:r>
        <w:t>.</w:t>
      </w:r>
    </w:p>
    <w:p w:rsidR="00576E8D" w:rsidRPr="00104F6A" w:rsidRDefault="00576E8D" w:rsidP="001A6C17">
      <w:pPr>
        <w:pStyle w:val="Akapitzlist10"/>
        <w:numPr>
          <w:ilvl w:val="0"/>
          <w:numId w:val="35"/>
        </w:numPr>
      </w:pPr>
      <w:r w:rsidRPr="00104F6A">
        <w:t>Do zadań Oddziału Podatku od Nieruchomości Osób Prawnych</w:t>
      </w:r>
      <w:r w:rsidRPr="00062A89">
        <w:rPr>
          <w:color w:val="FF0000"/>
        </w:rPr>
        <w:t xml:space="preserve"> </w:t>
      </w:r>
      <w:r w:rsidR="009775C5" w:rsidRPr="00104F6A">
        <w:t>należ</w:t>
      </w:r>
      <w:r w:rsidR="009775C5">
        <w:t>y</w:t>
      </w:r>
      <w:r w:rsidRPr="00104F6A">
        <w:t>: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dokonywanie wymiaru podatku od nieruchomości osób prawnych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prowadzenie ewidencji podatkowej nieruchomości i jej aktualizowanie na podstawie składanych deklaracji pod</w:t>
      </w:r>
      <w:r w:rsidR="001A3A0E" w:rsidRPr="00104F6A">
        <w:t>atkowych oraz innych baz danych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kontrola pod względem formalno</w:t>
      </w:r>
      <w:r w:rsidR="00F03930">
        <w:t>-</w:t>
      </w:r>
      <w:r w:rsidRPr="00104F6A">
        <w:t>prawnym składanych deklaracji podatkowych oraz prowadzenie czynności sprawdzających, w tym dokonywanie korekt deklaracji z</w:t>
      </w:r>
      <w:r w:rsidR="000E0AC1" w:rsidRPr="00104F6A">
        <w:t> </w:t>
      </w:r>
      <w:r w:rsidR="001A3A0E" w:rsidRPr="00104F6A">
        <w:t>urzędu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składanie doniesień karnych skarbowych w przypadkach przewidzianych przez przep</w:t>
      </w:r>
      <w:r w:rsidR="001A3A0E" w:rsidRPr="00104F6A">
        <w:t>isy prawa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analiza danych o nieruchomościach z Systemu Informacji Przestrzennej (SIP) i</w:t>
      </w:r>
      <w:r w:rsidR="000E0AC1" w:rsidRPr="00104F6A">
        <w:t> </w:t>
      </w:r>
      <w:r w:rsidRPr="00104F6A">
        <w:t>wykorzystywanie jej wyników do wszczynania i pro</w:t>
      </w:r>
      <w:r w:rsidR="007C1C4C" w:rsidRPr="00104F6A">
        <w:t>wadzenia postępowań podatkowych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 xml:space="preserve">uzgadnianie przypisów i odpisów </w:t>
      </w:r>
      <w:r w:rsidR="00D72868" w:rsidRPr="002326C5">
        <w:rPr>
          <w:color w:val="auto"/>
        </w:rPr>
        <w:t>ze stanowiskiem ds. księgowości i sprawozdawczości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wystawianie zaświadczeń o udzielonej pomocy de minimis w zakresie podatku od</w:t>
      </w:r>
      <w:r w:rsidR="000E0AC1" w:rsidRPr="00104F6A">
        <w:t> </w:t>
      </w:r>
      <w:r w:rsidR="007C1C4C" w:rsidRPr="00104F6A">
        <w:t>nieruchomości osób prawnych</w:t>
      </w:r>
      <w:r w:rsidR="00DE1540">
        <w:t>;</w:t>
      </w:r>
    </w:p>
    <w:p w:rsidR="00F55555" w:rsidRDefault="00C637E6" w:rsidP="009D62C7">
      <w:pPr>
        <w:pStyle w:val="Akapitzlist"/>
        <w:numPr>
          <w:ilvl w:val="0"/>
          <w:numId w:val="12"/>
        </w:numPr>
      </w:pPr>
      <w:r w:rsidRPr="00104F6A">
        <w:t>sporządzanie sprawozdań o udzielonej pomocy publicznej z wykorzystaniem ogólnopolskiego systemu sprawozdawania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sporządzanie wykazów z udzielonych ulg i pomocy publicznej w zakresie s</w:t>
      </w:r>
      <w:r w:rsidR="007C1C4C" w:rsidRPr="00104F6A">
        <w:t xml:space="preserve">praw prowadzonych przez </w:t>
      </w:r>
      <w:r w:rsidR="00E920AC">
        <w:t>o</w:t>
      </w:r>
      <w:r w:rsidR="007C1C4C" w:rsidRPr="00104F6A">
        <w:t>ddział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 xml:space="preserve">przygotowywanie sprawozdań </w:t>
      </w:r>
      <w:r w:rsidR="007C1C4C" w:rsidRPr="00104F6A">
        <w:t>opisowych z wykonania dochodów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analiza wykona</w:t>
      </w:r>
      <w:r w:rsidR="007C1C4C" w:rsidRPr="00104F6A">
        <w:t>nia dochodów i propozycje zmian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przygotowywanie wniosków o zwrot utraconych dochodów z tytułu zwolnień z</w:t>
      </w:r>
      <w:r w:rsidR="000E0AC1" w:rsidRPr="00104F6A">
        <w:t> </w:t>
      </w:r>
      <w:r w:rsidRPr="00104F6A">
        <w:t>podatku od nieruchomości, z wyłączeniem zwolnie</w:t>
      </w:r>
      <w:r w:rsidR="007C1C4C" w:rsidRPr="00104F6A">
        <w:t>ń dla zakładów pracy chronionej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t>prowadzenie działań analitycznych i prognostycznych w obszarze podatku od</w:t>
      </w:r>
      <w:r w:rsidR="000E0AC1" w:rsidRPr="00104F6A">
        <w:t> </w:t>
      </w:r>
      <w:r w:rsidRPr="00104F6A">
        <w:t xml:space="preserve">nieruchomości </w:t>
      </w:r>
      <w:r w:rsidR="00B82190" w:rsidRPr="002326C5">
        <w:rPr>
          <w:color w:val="auto"/>
        </w:rPr>
        <w:t>osób prawnych</w:t>
      </w:r>
      <w:r w:rsidR="00DE1540">
        <w:t>;</w:t>
      </w:r>
    </w:p>
    <w:p w:rsidR="00F55555" w:rsidRDefault="009C20AC" w:rsidP="009D62C7">
      <w:pPr>
        <w:pStyle w:val="Akapitzlist"/>
        <w:numPr>
          <w:ilvl w:val="0"/>
          <w:numId w:val="12"/>
        </w:numPr>
      </w:pPr>
      <w:r w:rsidRPr="00104F6A">
        <w:lastRenderedPageBreak/>
        <w:t xml:space="preserve">przygotowywanie i przekazywanie </w:t>
      </w:r>
      <w:r w:rsidR="00951740" w:rsidRPr="00104F6A">
        <w:t xml:space="preserve">na stanowisko ds. zabezpieczeń w Oddziale Księgowości Podatkowej Osób Prawnych </w:t>
      </w:r>
      <w:r w:rsidRPr="00104F6A">
        <w:t>dokumentów do zabezpieczenia należności</w:t>
      </w:r>
      <w:r w:rsidR="00DE1540">
        <w:t>;</w:t>
      </w:r>
    </w:p>
    <w:p w:rsidR="00F55555" w:rsidRDefault="00951740" w:rsidP="009D62C7">
      <w:pPr>
        <w:pStyle w:val="Akapitzlist"/>
        <w:numPr>
          <w:ilvl w:val="0"/>
          <w:numId w:val="12"/>
        </w:numPr>
      </w:pPr>
      <w:r w:rsidRPr="00104F6A">
        <w:t xml:space="preserve">przygotowywanie i przekazywanie </w:t>
      </w:r>
      <w:r w:rsidR="0072571B" w:rsidRPr="0096057B">
        <w:rPr>
          <w:color w:val="auto"/>
        </w:rPr>
        <w:t xml:space="preserve">do </w:t>
      </w:r>
      <w:r w:rsidR="0080043E" w:rsidRPr="0015348D">
        <w:rPr>
          <w:color w:val="auto"/>
        </w:rPr>
        <w:t>Oddziału Optymalizacji i Doradztwa Prawno-Podatkowego</w:t>
      </w:r>
      <w:r w:rsidR="0080043E" w:rsidRPr="00104F6A">
        <w:t xml:space="preserve"> </w:t>
      </w:r>
      <w:r w:rsidRPr="00104F6A">
        <w:t>dokumentów do zgłoszenia wierzytelności w postępow</w:t>
      </w:r>
      <w:r w:rsidR="007C1C4C" w:rsidRPr="00104F6A">
        <w:t>aniu upadłościowym</w:t>
      </w:r>
      <w:r w:rsidR="00DE1540">
        <w:t>;</w:t>
      </w:r>
    </w:p>
    <w:p w:rsidR="00D72868" w:rsidRDefault="00D72868" w:rsidP="009D62C7">
      <w:pPr>
        <w:pStyle w:val="Akapitzlist"/>
        <w:numPr>
          <w:ilvl w:val="0"/>
          <w:numId w:val="12"/>
        </w:numPr>
      </w:pPr>
      <w:r w:rsidRPr="00104F6A">
        <w:t>planowanie dochodów i wydatków budżetu Miasta oraz przygotowywanie informacji do projektu budżetu zadaniowego, w tym – planowanie zamówień publicznych</w:t>
      </w:r>
      <w:r>
        <w:t>;</w:t>
      </w:r>
    </w:p>
    <w:p w:rsidR="00F55555" w:rsidRPr="00104F6A" w:rsidRDefault="00F56B8E" w:rsidP="009D62C7">
      <w:pPr>
        <w:pStyle w:val="Akapitzlist"/>
        <w:numPr>
          <w:ilvl w:val="0"/>
          <w:numId w:val="12"/>
        </w:numPr>
      </w:pPr>
      <w:r w:rsidRPr="00104F6A">
        <w:t xml:space="preserve">zadania z zakresu organizacji i funkcjonowania </w:t>
      </w:r>
      <w:r w:rsidR="00DE1540">
        <w:t>w</w:t>
      </w:r>
      <w:r w:rsidRPr="00104F6A">
        <w:t>ydziału w obszarach niewymienionych w pkt 1-</w:t>
      </w:r>
      <w:r w:rsidR="000E290B" w:rsidRPr="000E290B">
        <w:rPr>
          <w:color w:val="auto"/>
        </w:rPr>
        <w:t>1</w:t>
      </w:r>
      <w:r w:rsidR="008F2AB8" w:rsidRPr="000E290B">
        <w:rPr>
          <w:color w:val="auto"/>
        </w:rPr>
        <w:t>6</w:t>
      </w:r>
      <w:r w:rsidRPr="00104F6A">
        <w:t xml:space="preserve">, powierzonych przez </w:t>
      </w:r>
      <w:r w:rsidR="00DE1540">
        <w:t>d</w:t>
      </w:r>
      <w:r w:rsidRPr="00104F6A">
        <w:t xml:space="preserve">yrektora </w:t>
      </w:r>
      <w:r w:rsidR="00DE1540">
        <w:t>w</w:t>
      </w:r>
      <w:r w:rsidRPr="00104F6A">
        <w:t>ydziału.</w:t>
      </w:r>
    </w:p>
    <w:p w:rsidR="00E52677" w:rsidRPr="003C5CBC" w:rsidRDefault="00E52677" w:rsidP="00E52677">
      <w:pPr>
        <w:pStyle w:val="Akapitzlist10"/>
        <w:numPr>
          <w:ilvl w:val="0"/>
          <w:numId w:val="35"/>
        </w:numPr>
      </w:pPr>
      <w:r w:rsidRPr="003C5CBC">
        <w:t>Do zadań Oddziału Podatku od Środków Transportowych należy:</w:t>
      </w:r>
    </w:p>
    <w:p w:rsidR="00E52677" w:rsidRPr="003C5CBC" w:rsidRDefault="003C5CBC" w:rsidP="00E52677">
      <w:pPr>
        <w:pStyle w:val="Akapitzlist10"/>
        <w:numPr>
          <w:ilvl w:val="1"/>
          <w:numId w:val="39"/>
        </w:numPr>
        <w:ind w:left="709"/>
      </w:pPr>
      <w:r>
        <w:t>d</w:t>
      </w:r>
      <w:r w:rsidR="00E52677" w:rsidRPr="003C5CBC">
        <w:t xml:space="preserve">okonywanie wymiaru podatku od środków transportowych; 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prowadzenie ewidencji podatkowej środków transportowych podlegających opodatkowaniu i jej aktualizowanie na podstawie składanych deklaracji podatkowych, danych z bazy CEPiK przekazywanych przez Wydział Spraw Obywatelskich i Uprawnień Komunikacyjnych oraz z innych źródeł;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kontrola pod względem formalno-prawnym składanych deklaracji podatkowych oraz prowadzenie czynności sprawdzających, w tym dokonywanie korekt deklaracji z urzędu;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składanie doniesień karnych skarbowych w przypadkach przewidzianych przez przepisy prawa;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 xml:space="preserve">prowadzenie działań analitycznych i prognostycznych w obszarze podatku od środków transportowych; 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przygotowywanie i przekazywanie na stanowisko ds. zabezpieczeń w Oddziale Księgowości Podatkowej Osób Prawnych dokumentów do zabezpieczenia należności;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przygotowywanie i przekazywanie do Oddziału Optymalizacji i Doradztwa Prawno-Podatkowego dokumentów do zgłoszenia wierzytelności w postępowaniu upadłościowym;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przygotowywanie sprawozdań opisowych z wykonania dochodów;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>analiza wykonania dochodów i propozycje zmian;</w:t>
      </w:r>
    </w:p>
    <w:p w:rsidR="00E52677" w:rsidRPr="003C5CBC" w:rsidRDefault="00E52677" w:rsidP="00E52677">
      <w:pPr>
        <w:pStyle w:val="Akapitzlist10"/>
        <w:numPr>
          <w:ilvl w:val="1"/>
          <w:numId w:val="39"/>
        </w:numPr>
        <w:ind w:left="709"/>
      </w:pPr>
      <w:r w:rsidRPr="003C5CBC">
        <w:t xml:space="preserve">prowadzenie spraw związanych z archiwizacją podatkową; </w:t>
      </w:r>
    </w:p>
    <w:p w:rsidR="00E52677" w:rsidRPr="003C5CBC" w:rsidRDefault="00E52677" w:rsidP="00523C33">
      <w:pPr>
        <w:pStyle w:val="Akapitzlist10"/>
        <w:numPr>
          <w:ilvl w:val="0"/>
          <w:numId w:val="63"/>
        </w:numPr>
      </w:pPr>
      <w:r w:rsidRPr="003C5CBC">
        <w:t>planowanie dochodów i wydatków budżetu Miasta oraz przygotowywanie informacji do projektu budżetu zadaniowego, w tym – planowanie zamówień publicznych;</w:t>
      </w:r>
    </w:p>
    <w:p w:rsidR="00E52677" w:rsidRPr="003C5CBC" w:rsidRDefault="00E52677" w:rsidP="00E52677">
      <w:pPr>
        <w:pStyle w:val="Akapitzlist10"/>
        <w:numPr>
          <w:ilvl w:val="0"/>
          <w:numId w:val="63"/>
        </w:numPr>
      </w:pPr>
      <w:r w:rsidRPr="003C5CBC">
        <w:t>zadania z zakresu organizacji i funkcjonowania wydziału w obsz</w:t>
      </w:r>
      <w:r w:rsidR="00523C33">
        <w:t>arach niewymienionych w pkt 1-11</w:t>
      </w:r>
      <w:r w:rsidRPr="003C5CBC">
        <w:t>, powierzonych przez dyrektora wydziału.</w:t>
      </w:r>
    </w:p>
    <w:p w:rsidR="00576E8D" w:rsidRPr="00104F6A" w:rsidRDefault="00576E8D" w:rsidP="001A6C17">
      <w:pPr>
        <w:pStyle w:val="Akapitzlist10"/>
        <w:numPr>
          <w:ilvl w:val="0"/>
          <w:numId w:val="35"/>
        </w:numPr>
      </w:pPr>
      <w:r w:rsidRPr="00104F6A">
        <w:lastRenderedPageBreak/>
        <w:t xml:space="preserve">Do zadań Oddziału Podatku od Nieruchomości Osób Fizycznych, Rolnego i Leśnego </w:t>
      </w:r>
      <w:r w:rsidR="009775C5" w:rsidRPr="00104F6A">
        <w:t>należ</w:t>
      </w:r>
      <w:r w:rsidR="009775C5">
        <w:t>y</w:t>
      </w:r>
      <w:r w:rsidRPr="00104F6A">
        <w:t>: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A95FBA">
        <w:t>dokonywanie wymiaru podatku od nieruchomości osób fizycznych, po</w:t>
      </w:r>
      <w:r w:rsidR="007C1C4C" w:rsidRPr="00A95FBA">
        <w:t>datku rolnego i podatku leśnego,</w:t>
      </w:r>
      <w:r w:rsidR="00F56B8E" w:rsidRPr="00A95FBA">
        <w:t xml:space="preserve"> z wyjątkiem nieruchomości budownictwa</w:t>
      </w:r>
      <w:r w:rsidR="00D149A6" w:rsidRPr="00A95FBA">
        <w:t xml:space="preserve"> mieszkalnego </w:t>
      </w:r>
      <w:r w:rsidR="006F1E4F" w:rsidRPr="002326C5">
        <w:rPr>
          <w:color w:val="auto"/>
        </w:rPr>
        <w:t>z</w:t>
      </w:r>
      <w:r w:rsidR="006F1E4F">
        <w:t xml:space="preserve"> </w:t>
      </w:r>
      <w:r w:rsidR="00D149A6" w:rsidRPr="00A95FBA">
        <w:t>rynku pierwotn</w:t>
      </w:r>
      <w:r w:rsidR="006F1E4F" w:rsidRPr="002326C5">
        <w:rPr>
          <w:color w:val="auto"/>
        </w:rPr>
        <w:t>ego</w:t>
      </w:r>
      <w:r w:rsidR="00A40971">
        <w:t>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>prowadzenie ewidencji podatkowej nieruchomości, w tym – użytków rolnych i lasów, jej aktualizowanie na podstawie składanych deklaracji</w:t>
      </w:r>
      <w:r w:rsidR="00951740" w:rsidRPr="00104F6A">
        <w:t>/</w:t>
      </w:r>
      <w:r w:rsidRPr="00104F6A">
        <w:t>informacji pod</w:t>
      </w:r>
      <w:r w:rsidR="00A40971">
        <w:t>atkowych oraz innych baz danych;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>kontrola pod względem formalno</w:t>
      </w:r>
      <w:r w:rsidR="00F03930">
        <w:t>-</w:t>
      </w:r>
      <w:r w:rsidRPr="00104F6A">
        <w:t xml:space="preserve">prawnym składanych deklaracji/informacji podatkowych oraz prowadzenie czynności sprawdzających, w </w:t>
      </w:r>
      <w:r w:rsidR="00A40971">
        <w:t>tym dokonywanie korekt z urzędu;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>składanie doniesień karnych skarbowych w przypadkach przew</w:t>
      </w:r>
      <w:r w:rsidR="00A40971">
        <w:t>idzianych przez przepisy prawa;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>analiza danych o nieruchomościach z Systemu Informacji Przestrzennej (SIP) i wykorzystywanie jej wyników do wszczynania i prowadze</w:t>
      </w:r>
      <w:r w:rsidR="00A40971">
        <w:t>nia postępowań podatkowych;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 xml:space="preserve">prowadzenie postępowań w zakresie wydawania decyzji w sprawach zwolnień ustawowych udzielanych na </w:t>
      </w:r>
      <w:r w:rsidR="00A40971">
        <w:t>indywidualne wnioski podatników;</w:t>
      </w:r>
    </w:p>
    <w:p w:rsidR="00DE3E58" w:rsidRDefault="009C20AC" w:rsidP="009D62C7">
      <w:pPr>
        <w:pStyle w:val="Akapitzlist"/>
        <w:numPr>
          <w:ilvl w:val="0"/>
          <w:numId w:val="13"/>
        </w:numPr>
      </w:pPr>
      <w:r w:rsidRPr="00104F6A">
        <w:t xml:space="preserve">uzgadnianie przypisów i odpisów </w:t>
      </w:r>
      <w:r w:rsidR="00A40971" w:rsidRPr="002326C5">
        <w:rPr>
          <w:color w:val="auto"/>
        </w:rPr>
        <w:t>ze stanowiskiem ds. księgowości i sprawozdawczości</w:t>
      </w:r>
      <w:r w:rsidR="00A40971">
        <w:t>;</w:t>
      </w:r>
    </w:p>
    <w:p w:rsidR="00DE3E58" w:rsidRDefault="00C637E6" w:rsidP="009D62C7">
      <w:pPr>
        <w:pStyle w:val="Akapitzlist"/>
        <w:numPr>
          <w:ilvl w:val="0"/>
          <w:numId w:val="13"/>
        </w:numPr>
      </w:pPr>
      <w:r w:rsidRPr="00104F6A">
        <w:t>wystawianie zaświadczeń o udzielonej pomocy de minimis w zakresie podatku od nieruchomości osób fizycznych, po</w:t>
      </w:r>
      <w:r w:rsidR="00A40971">
        <w:t>datku rolnego i podatku leśnego;</w:t>
      </w:r>
    </w:p>
    <w:p w:rsidR="001D11E5" w:rsidRDefault="001D11E5" w:rsidP="001D11E5">
      <w:pPr>
        <w:pStyle w:val="Akapitzlist"/>
        <w:numPr>
          <w:ilvl w:val="0"/>
          <w:numId w:val="13"/>
        </w:numPr>
      </w:pPr>
      <w:r w:rsidRPr="00104F6A">
        <w:t>sporządzanie sprawozdań o udzielonej pomocy publicznej z wykorzystaniem ogólnop</w:t>
      </w:r>
      <w:r>
        <w:t>olskiego systemu sprawozdawania;</w:t>
      </w:r>
    </w:p>
    <w:p w:rsidR="001D11E5" w:rsidRDefault="001D11E5" w:rsidP="001D11E5">
      <w:pPr>
        <w:pStyle w:val="Akapitzlist"/>
        <w:numPr>
          <w:ilvl w:val="0"/>
          <w:numId w:val="13"/>
        </w:numPr>
      </w:pPr>
      <w:r w:rsidRPr="00104F6A">
        <w:t xml:space="preserve">sporządzanie wykazów z udzielonych ulg i pomocy publicznej w zakresie spraw prowadzonych przez </w:t>
      </w:r>
      <w:r>
        <w:t>oddział;</w:t>
      </w:r>
    </w:p>
    <w:p w:rsidR="001D11E5" w:rsidRDefault="001D11E5" w:rsidP="001D11E5">
      <w:pPr>
        <w:pStyle w:val="Akapitzlist"/>
        <w:numPr>
          <w:ilvl w:val="0"/>
          <w:numId w:val="13"/>
        </w:numPr>
      </w:pPr>
      <w:r w:rsidRPr="00104F6A">
        <w:t>przygotowywanie sprawozdań</w:t>
      </w:r>
      <w:r>
        <w:t xml:space="preserve"> opisowych z wykonania dochodów;</w:t>
      </w:r>
    </w:p>
    <w:p w:rsidR="001D11E5" w:rsidRDefault="001D11E5" w:rsidP="001D11E5">
      <w:pPr>
        <w:pStyle w:val="Akapitzlist"/>
        <w:numPr>
          <w:ilvl w:val="0"/>
          <w:numId w:val="13"/>
        </w:numPr>
      </w:pPr>
      <w:r w:rsidRPr="00104F6A">
        <w:t>analiza wykona</w:t>
      </w:r>
      <w:r>
        <w:t>nia dochodów i propozycje zmian;</w:t>
      </w:r>
    </w:p>
    <w:p w:rsidR="001D11E5" w:rsidRPr="00557F21" w:rsidRDefault="001D11E5" w:rsidP="001D11E5">
      <w:pPr>
        <w:pStyle w:val="Akapitzlist"/>
        <w:numPr>
          <w:ilvl w:val="0"/>
          <w:numId w:val="13"/>
        </w:numPr>
        <w:rPr>
          <w:color w:val="auto"/>
        </w:rPr>
      </w:pPr>
      <w:r w:rsidRPr="00557F21">
        <w:rPr>
          <w:color w:val="auto"/>
        </w:rPr>
        <w:t>przygotowywanie wniosków o zwrot utraconych dochodów z tytułu zwolnień z podatku od nieruchomości, podatku rolnego i podatku leśnego dla zakładów pracy chronionej oraz wniosku o zwrot utraconych dochodów z tytułu przekazania 1,5% należnego podatku rolnego;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prowadzenie kontroli obo</w:t>
      </w:r>
      <w:r w:rsidR="00A40971">
        <w:t>wiązkowych ubezpieczeń rolników;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sporządzanie sprawozdań o udzielonej pomocy publicznej z wykorzystaniem ogólnop</w:t>
      </w:r>
      <w:r w:rsidR="00A40971">
        <w:t>olskiego systemu sprawozdawania;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sporządzanie wykazów z udzielonych ulg i pomocy publicznej w zakresie s</w:t>
      </w:r>
      <w:r w:rsidR="007C1C4C" w:rsidRPr="00104F6A">
        <w:t xml:space="preserve">praw prowadzonych przez </w:t>
      </w:r>
      <w:r w:rsidR="00E920AC">
        <w:t>o</w:t>
      </w:r>
      <w:r w:rsidR="00A40971">
        <w:t>ddział;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lastRenderedPageBreak/>
        <w:t>przygotowywanie sprawozdań</w:t>
      </w:r>
      <w:r w:rsidR="00A40971">
        <w:t xml:space="preserve"> opisowych z wykonania dochodów;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analiza wykona</w:t>
      </w:r>
      <w:r w:rsidR="00A40971">
        <w:t>nia dochodów i propozycje zmian;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przygotowywanie wniosków o zwrot utraconych dochodów z tytułu zwolnień z</w:t>
      </w:r>
      <w:r w:rsidR="000E0AC1" w:rsidRPr="00104F6A">
        <w:t> </w:t>
      </w:r>
      <w:r w:rsidRPr="00104F6A">
        <w:t>podatku od nieruchomości, podatku rolnego i podatku leśnego</w:t>
      </w:r>
      <w:r w:rsidR="00A40971">
        <w:t xml:space="preserve"> dla zakładów pracy chronionej;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>prowadzenie działań analitycznych i prognostycznych w obszarze podatku od</w:t>
      </w:r>
      <w:r w:rsidR="000E0AC1" w:rsidRPr="00104F6A">
        <w:t> </w:t>
      </w:r>
      <w:r w:rsidR="00A40971">
        <w:t>nieruchomości</w:t>
      </w:r>
      <w:r w:rsidR="00FE0FDC">
        <w:t xml:space="preserve"> </w:t>
      </w:r>
      <w:r w:rsidR="00FE0FDC" w:rsidRPr="008A6358">
        <w:rPr>
          <w:color w:val="auto"/>
        </w:rPr>
        <w:t>osób fizycznych</w:t>
      </w:r>
      <w:r w:rsidR="00A40971">
        <w:t>;</w:t>
      </w:r>
    </w:p>
    <w:p w:rsidR="00DE3E58" w:rsidRDefault="00AE5ACC" w:rsidP="009D62C7">
      <w:pPr>
        <w:pStyle w:val="Akapitzlist"/>
        <w:numPr>
          <w:ilvl w:val="0"/>
          <w:numId w:val="13"/>
        </w:numPr>
      </w:pPr>
      <w:r w:rsidRPr="00104F6A">
        <w:t xml:space="preserve">przygotowywanie i przekazywanie </w:t>
      </w:r>
      <w:r w:rsidR="00C637E6" w:rsidRPr="00104F6A">
        <w:t xml:space="preserve">na stanowisko ds. zabezpieczeń w Oddziale Księgowości Podatkowej Osób Prawnych </w:t>
      </w:r>
      <w:r w:rsidRPr="00104F6A">
        <w:t>dokumentów do zabezpieczenia należności</w:t>
      </w:r>
      <w:r w:rsidR="00A40971">
        <w:t>;</w:t>
      </w:r>
    </w:p>
    <w:p w:rsidR="00DE3E58" w:rsidRDefault="00C637E6" w:rsidP="009D62C7">
      <w:pPr>
        <w:pStyle w:val="Akapitzlist"/>
        <w:numPr>
          <w:ilvl w:val="0"/>
          <w:numId w:val="13"/>
        </w:numPr>
      </w:pPr>
      <w:r w:rsidRPr="00104F6A">
        <w:t xml:space="preserve">przygotowywanie i przekazywanie </w:t>
      </w:r>
      <w:r w:rsidR="00A40EED" w:rsidRPr="0096057B">
        <w:rPr>
          <w:color w:val="auto"/>
        </w:rPr>
        <w:t xml:space="preserve">do </w:t>
      </w:r>
      <w:r w:rsidR="0080043E" w:rsidRPr="0015348D">
        <w:rPr>
          <w:color w:val="auto"/>
        </w:rPr>
        <w:t xml:space="preserve">Oddziału Optymalizacji i Doradztwa Prawno-Podatkowego </w:t>
      </w:r>
      <w:r w:rsidR="00AE5ACC" w:rsidRPr="00104F6A">
        <w:t>dokumentów do zgłoszenia wierzytelności w postępowaniu upadłościowym</w:t>
      </w:r>
      <w:r w:rsidR="00A40971">
        <w:t>;</w:t>
      </w:r>
    </w:p>
    <w:p w:rsidR="00A40971" w:rsidRDefault="00A40971" w:rsidP="009D62C7">
      <w:pPr>
        <w:pStyle w:val="Akapitzlist"/>
        <w:numPr>
          <w:ilvl w:val="0"/>
          <w:numId w:val="13"/>
        </w:numPr>
      </w:pPr>
      <w:r w:rsidRPr="00104F6A">
        <w:t>planowanie dochodów i wydatków budżetu Miasta oraz przygotowywanie informacji do projektu budżetu zadaniowego, w tym – planowanie zamówień publicznych</w:t>
      </w:r>
      <w:r>
        <w:t>;</w:t>
      </w:r>
    </w:p>
    <w:p w:rsidR="00DE3E58" w:rsidRPr="00104F6A" w:rsidRDefault="00F56B8E" w:rsidP="009D62C7">
      <w:pPr>
        <w:pStyle w:val="Akapitzlist"/>
        <w:numPr>
          <w:ilvl w:val="0"/>
          <w:numId w:val="13"/>
        </w:numPr>
      </w:pPr>
      <w:r w:rsidRPr="00104F6A">
        <w:t xml:space="preserve">zadania z zakresu organizacji i funkcjonowania </w:t>
      </w:r>
      <w:r w:rsidR="00DE1540">
        <w:t>w</w:t>
      </w:r>
      <w:r w:rsidRPr="00104F6A">
        <w:t>ydziału w obsz</w:t>
      </w:r>
      <w:r w:rsidR="00557F21">
        <w:t>arach niewymienionych w pkt 1-23</w:t>
      </w:r>
      <w:r w:rsidRPr="00104F6A">
        <w:t xml:space="preserve">, powierzonych przez </w:t>
      </w:r>
      <w:r w:rsidR="00DE1540">
        <w:t>d</w:t>
      </w:r>
      <w:r w:rsidRPr="00104F6A">
        <w:t xml:space="preserve">yrektora </w:t>
      </w:r>
      <w:r w:rsidR="00DE1540">
        <w:t>w</w:t>
      </w:r>
      <w:r w:rsidRPr="00104F6A">
        <w:t>ydziału.</w:t>
      </w:r>
    </w:p>
    <w:p w:rsidR="00AD12BB" w:rsidRPr="00BA65D4" w:rsidRDefault="00AD12BB" w:rsidP="001A6C17">
      <w:pPr>
        <w:pStyle w:val="Akapitzlist10"/>
        <w:numPr>
          <w:ilvl w:val="0"/>
          <w:numId w:val="35"/>
        </w:numPr>
      </w:pPr>
      <w:r w:rsidRPr="00BA65D4">
        <w:t>Do zadań Oddziału Księgowości Podatkowej Osób Prawnych należy: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104F6A">
        <w:t xml:space="preserve">prowadzenie obsługi finansowo-księgowej podatku od nieruchomości osób prawnych, podatku rolnego </w:t>
      </w:r>
      <w:r w:rsidRPr="0096057B">
        <w:t xml:space="preserve">osób prawnych i podatku leśnego osób prawnych oraz </w:t>
      </w:r>
      <w:r w:rsidRPr="00104F6A">
        <w:t>po</w:t>
      </w:r>
      <w:r>
        <w:t>datku od środków transportowych;</w:t>
      </w:r>
    </w:p>
    <w:p w:rsidR="00AD12BB" w:rsidRPr="00104F6A" w:rsidRDefault="00AD12BB" w:rsidP="001A6C17">
      <w:pPr>
        <w:pStyle w:val="Akapitzlist10"/>
        <w:numPr>
          <w:ilvl w:val="0"/>
          <w:numId w:val="36"/>
        </w:numPr>
      </w:pPr>
      <w:r w:rsidRPr="00104F6A">
        <w:t xml:space="preserve">wystawianie </w:t>
      </w:r>
      <w:r>
        <w:t>upomnień i tytułów wykonawczych;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104F6A">
        <w:t>dokonywanie bieżących i okresowych analiz windyk</w:t>
      </w:r>
      <w:r>
        <w:t>acji;</w:t>
      </w:r>
    </w:p>
    <w:p w:rsidR="00AD12BB" w:rsidRPr="00104F6A" w:rsidRDefault="00AD12BB" w:rsidP="001A6C17">
      <w:pPr>
        <w:pStyle w:val="Akapitzlist10"/>
        <w:numPr>
          <w:ilvl w:val="0"/>
          <w:numId w:val="36"/>
        </w:numPr>
      </w:pPr>
      <w:r w:rsidRPr="00104F6A">
        <w:t>analiza kont i wygaszanie zobowiązań i należności poda</w:t>
      </w:r>
      <w:r>
        <w:t>tkowych na skutek przedawnienia;</w:t>
      </w:r>
    </w:p>
    <w:p w:rsidR="00AD12BB" w:rsidRPr="00A35CBE" w:rsidRDefault="00AD12BB" w:rsidP="001A6C17">
      <w:pPr>
        <w:pStyle w:val="Akapitzlist10"/>
        <w:numPr>
          <w:ilvl w:val="0"/>
          <w:numId w:val="36"/>
        </w:numPr>
      </w:pPr>
      <w:r w:rsidRPr="00A35CBE">
        <w:t>prowadzenie monitoringu:</w:t>
      </w:r>
    </w:p>
    <w:p w:rsidR="00AD12BB" w:rsidRPr="00A35CBE" w:rsidRDefault="00AD12BB" w:rsidP="00C179A6">
      <w:pPr>
        <w:pStyle w:val="Akapitzlist10"/>
        <w:numPr>
          <w:ilvl w:val="2"/>
          <w:numId w:val="36"/>
        </w:numPr>
        <w:ind w:left="1134"/>
      </w:pPr>
      <w:r w:rsidRPr="00A35CBE">
        <w:t xml:space="preserve">spraw skierowanych na drogę postępowania egzekucyjnego, </w:t>
      </w:r>
    </w:p>
    <w:p w:rsidR="00AD12BB" w:rsidRPr="00A35CBE" w:rsidRDefault="00AD12BB" w:rsidP="00C179A6">
      <w:pPr>
        <w:pStyle w:val="Akapitzlist10"/>
        <w:numPr>
          <w:ilvl w:val="2"/>
          <w:numId w:val="36"/>
        </w:numPr>
        <w:ind w:left="1134"/>
      </w:pPr>
      <w:r w:rsidRPr="00A35CBE">
        <w:t>terminowości zapłat decyzji ratalnych,</w:t>
      </w:r>
    </w:p>
    <w:p w:rsidR="00AD12BB" w:rsidRPr="00557F21" w:rsidRDefault="00AD12BB" w:rsidP="00C179A6">
      <w:pPr>
        <w:pStyle w:val="Akapitzlist"/>
        <w:numPr>
          <w:ilvl w:val="2"/>
          <w:numId w:val="36"/>
        </w:numPr>
        <w:ind w:left="1134"/>
        <w:rPr>
          <w:color w:val="auto"/>
        </w:rPr>
      </w:pPr>
      <w:r w:rsidRPr="00557F21">
        <w:rPr>
          <w:color w:val="auto"/>
        </w:rPr>
        <w:t>postępowań upadłościowych oraz restrukturyzacyjnych;</w:t>
      </w:r>
    </w:p>
    <w:p w:rsidR="00AD12BB" w:rsidRPr="00502F2D" w:rsidRDefault="00AD12BB" w:rsidP="001A6C17">
      <w:pPr>
        <w:pStyle w:val="Akapitzlist10"/>
        <w:numPr>
          <w:ilvl w:val="0"/>
          <w:numId w:val="36"/>
        </w:numPr>
      </w:pPr>
      <w:r w:rsidRPr="00104F6A">
        <w:t>składanie doniesień karnych skarbowych w przypadkach prze</w:t>
      </w:r>
      <w:r>
        <w:t>widzianych przez przepisy prawa;</w:t>
      </w:r>
    </w:p>
    <w:p w:rsidR="00AD12BB" w:rsidRPr="00490605" w:rsidRDefault="00AD12BB" w:rsidP="001A6C17">
      <w:pPr>
        <w:pStyle w:val="Akapitzlist10"/>
        <w:numPr>
          <w:ilvl w:val="0"/>
          <w:numId w:val="36"/>
        </w:numPr>
      </w:pPr>
      <w:r w:rsidRPr="00490605">
        <w:t>opracowywanie postanowień wydawanych w zakresie spraw realizowanych przez oddział;</w:t>
      </w:r>
    </w:p>
    <w:p w:rsidR="00AD12BB" w:rsidRPr="00502F2D" w:rsidRDefault="00AD12BB" w:rsidP="001A6C17">
      <w:pPr>
        <w:pStyle w:val="Akapitzlist10"/>
        <w:numPr>
          <w:ilvl w:val="0"/>
          <w:numId w:val="36"/>
        </w:numPr>
      </w:pPr>
      <w:r>
        <w:t>wydawanie</w:t>
      </w:r>
      <w:r w:rsidRPr="00D477B7">
        <w:t xml:space="preserve"> postanowień w sprawach związanych z</w:t>
      </w:r>
      <w:r>
        <w:t>:</w:t>
      </w:r>
    </w:p>
    <w:p w:rsidR="00AD12BB" w:rsidRDefault="00AD12BB" w:rsidP="00C179A6">
      <w:pPr>
        <w:pStyle w:val="Akapitzlist10"/>
        <w:numPr>
          <w:ilvl w:val="2"/>
          <w:numId w:val="36"/>
        </w:numPr>
        <w:ind w:left="1134"/>
      </w:pPr>
      <w:r w:rsidRPr="00D477B7">
        <w:t>potrąceniem zobowiązań podatkowych</w:t>
      </w:r>
      <w:r>
        <w:t>,</w:t>
      </w:r>
    </w:p>
    <w:p w:rsidR="00AD12BB" w:rsidRPr="00502F2D" w:rsidRDefault="00AD12BB" w:rsidP="00C179A6">
      <w:pPr>
        <w:pStyle w:val="Akapitzlist10"/>
        <w:numPr>
          <w:ilvl w:val="2"/>
          <w:numId w:val="36"/>
        </w:numPr>
        <w:ind w:left="1134"/>
      </w:pPr>
      <w:r>
        <w:t>zarachowaniem wpłat podatników;</w:t>
      </w:r>
    </w:p>
    <w:p w:rsidR="00AD12BB" w:rsidRPr="00104F6A" w:rsidRDefault="00AD12BB" w:rsidP="001A6C17">
      <w:pPr>
        <w:pStyle w:val="Akapitzlist10"/>
        <w:numPr>
          <w:ilvl w:val="0"/>
          <w:numId w:val="36"/>
        </w:numPr>
      </w:pPr>
      <w:r w:rsidRPr="00104F6A">
        <w:lastRenderedPageBreak/>
        <w:t xml:space="preserve">przygotowywanie informacji dotyczącej windykacji i zabezpieczeń do wniosków w sprawach </w:t>
      </w:r>
      <w:r>
        <w:t>ulg;</w:t>
      </w:r>
    </w:p>
    <w:p w:rsidR="00AD12BB" w:rsidRPr="00A83991" w:rsidRDefault="00AD12BB" w:rsidP="001A6C17">
      <w:pPr>
        <w:pStyle w:val="Akapitzlist10"/>
        <w:numPr>
          <w:ilvl w:val="0"/>
          <w:numId w:val="36"/>
        </w:numPr>
      </w:pPr>
      <w:r w:rsidRPr="00A83991">
        <w:t>przygotowywanie i przekazywanie do Oddziału Optymalizacji i Doradztwa Prawno-Podatkowego zestawień zaległości do zgłoszenia wierzytelności w postępowaniu upadłościowym z zakresu podatku od nieruchomości osób prawnych, podatku rolnego osób prawnych i podatku leśnego osób prawnych oraz podatku od środków transportowych, z wyjątkiem kosztów egzekucyjnych;</w:t>
      </w:r>
    </w:p>
    <w:p w:rsidR="00AD12BB" w:rsidRPr="005B6915" w:rsidRDefault="00AD12BB" w:rsidP="001A6C17">
      <w:pPr>
        <w:pStyle w:val="Akapitzlist10"/>
        <w:numPr>
          <w:ilvl w:val="0"/>
          <w:numId w:val="36"/>
        </w:numPr>
      </w:pPr>
      <w:r w:rsidRPr="005B6915">
        <w:t>opiniowanie propozycji planów spłat w postępowaniach upadłościowych oraz układowych w postępowaniach restrukturyzacyjnych i przekazywanie ich do Oddziału Optymalizacji i Doradztwa Prawno-Podatkowego</w:t>
      </w:r>
      <w:r>
        <w:t>;</w:t>
      </w:r>
    </w:p>
    <w:p w:rsidR="00AD12BB" w:rsidRPr="00A83991" w:rsidRDefault="00AD12BB" w:rsidP="001A6C17">
      <w:pPr>
        <w:pStyle w:val="Akapitzlist10"/>
        <w:numPr>
          <w:ilvl w:val="0"/>
          <w:numId w:val="36"/>
        </w:numPr>
      </w:pPr>
      <w:bookmarkStart w:id="6" w:name="_Hlk219194265"/>
      <w:r w:rsidRPr="00A83991">
        <w:t>składanie wniosków o wpis hipoteki przymusowej oraz ustanawianie i wykreślanie zastawów skarbowych w celu zabezpieczenia  wykonania zobowiązań w ramach wydziału</w:t>
      </w:r>
      <w:bookmarkEnd w:id="6"/>
      <w:r w:rsidRPr="00A83991">
        <w:t>;</w:t>
      </w:r>
    </w:p>
    <w:p w:rsidR="00AD12BB" w:rsidRPr="005B6915" w:rsidRDefault="00AD12BB" w:rsidP="001A6C17">
      <w:pPr>
        <w:pStyle w:val="Akapitzlist10"/>
        <w:numPr>
          <w:ilvl w:val="0"/>
          <w:numId w:val="36"/>
        </w:numPr>
      </w:pPr>
      <w:r>
        <w:t>opracowywanie zezwoleń na wykreślenie zabezpieczeń w postaci hipoteki przymusowej w ramach wydziału;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84506A">
        <w:t>występowanie z wnioskiem do Oddziału Optymalizacji i Doradztwa Prawno-Podatkowego</w:t>
      </w:r>
      <w:r>
        <w:t xml:space="preserve"> o:</w:t>
      </w:r>
    </w:p>
    <w:p w:rsidR="00AD12BB" w:rsidRDefault="00AD12BB" w:rsidP="00C179A6">
      <w:pPr>
        <w:pStyle w:val="Akapitzlist10"/>
        <w:numPr>
          <w:ilvl w:val="2"/>
          <w:numId w:val="36"/>
        </w:numPr>
        <w:ind w:left="1134"/>
      </w:pPr>
      <w:r>
        <w:t>wszczęcie lub przyłączenia się do egzekucji z nieruchomości</w:t>
      </w:r>
      <w:r w:rsidRPr="0021076E">
        <w:t xml:space="preserve"> </w:t>
      </w:r>
      <w:r>
        <w:t>w ramach wydziału,</w:t>
      </w:r>
    </w:p>
    <w:p w:rsidR="00AD12BB" w:rsidRDefault="00AD12BB" w:rsidP="00C179A6">
      <w:pPr>
        <w:pStyle w:val="Akapitzlist10"/>
        <w:numPr>
          <w:ilvl w:val="2"/>
          <w:numId w:val="36"/>
        </w:numPr>
        <w:ind w:left="1134"/>
      </w:pPr>
      <w:r>
        <w:t>wszczęcie egzekucji z dłużnika rzeczowego,</w:t>
      </w:r>
    </w:p>
    <w:p w:rsidR="00AD12BB" w:rsidRDefault="00AD12BB" w:rsidP="00C179A6">
      <w:pPr>
        <w:pStyle w:val="Akapitzlist10"/>
        <w:numPr>
          <w:ilvl w:val="2"/>
          <w:numId w:val="36"/>
        </w:numPr>
        <w:ind w:left="1134"/>
      </w:pPr>
      <w:r>
        <w:t>przeniesienie odpowiedzialności na spadkobierców oraz na osoby trzecie w ramach oddziału;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104F6A">
        <w:t xml:space="preserve">analiza wniosków komorników sądowych o podanie zestawienia podatków i danin publicznych w ramach </w:t>
      </w:r>
      <w:r>
        <w:t>w</w:t>
      </w:r>
      <w:r w:rsidRPr="00104F6A">
        <w:t>ydziału</w:t>
      </w:r>
      <w:r>
        <w:t>;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104F6A">
        <w:t>opracowywanie projektów regulacji prawnych w za</w:t>
      </w:r>
      <w:r>
        <w:t>kresie rachunkowości podatkowej;</w:t>
      </w:r>
    </w:p>
    <w:p w:rsidR="00AD12BB" w:rsidRDefault="00AD12BB" w:rsidP="001A6C17">
      <w:pPr>
        <w:pStyle w:val="Akapitzlist10"/>
        <w:numPr>
          <w:ilvl w:val="0"/>
          <w:numId w:val="36"/>
        </w:numPr>
      </w:pPr>
      <w:r w:rsidRPr="00104F6A">
        <w:t xml:space="preserve">planowanie </w:t>
      </w:r>
      <w:r>
        <w:t xml:space="preserve">dochodów i </w:t>
      </w:r>
      <w:r w:rsidRPr="00104F6A">
        <w:t xml:space="preserve">wydatków budżetu Miasta oraz przygotowywanie informacji do projektu budżetu zadaniowego, </w:t>
      </w:r>
      <w:r w:rsidRPr="00AD12BB">
        <w:t>w tym – planowanie zamówień publicznych;</w:t>
      </w:r>
    </w:p>
    <w:p w:rsidR="00AD12BB" w:rsidRPr="00FA4181" w:rsidRDefault="00AD12BB" w:rsidP="001A6C17">
      <w:pPr>
        <w:pStyle w:val="Akapitzlist10"/>
        <w:numPr>
          <w:ilvl w:val="0"/>
          <w:numId w:val="36"/>
        </w:numPr>
      </w:pPr>
      <w:r w:rsidRPr="00104F6A">
        <w:t>przygotowywanie informacji do sprawozdań</w:t>
      </w:r>
      <w:r>
        <w:t xml:space="preserve"> opisowych z wykonania dochodów;</w:t>
      </w:r>
    </w:p>
    <w:p w:rsidR="00AD12BB" w:rsidRPr="00104F6A" w:rsidRDefault="00AD12BB" w:rsidP="001A6C17">
      <w:pPr>
        <w:pStyle w:val="Akapitzlist10"/>
        <w:numPr>
          <w:ilvl w:val="0"/>
          <w:numId w:val="36"/>
        </w:numPr>
      </w:pPr>
      <w:r w:rsidRPr="00104F6A">
        <w:t xml:space="preserve">zadania z zakresu organizacji i funkcjonowania </w:t>
      </w:r>
      <w:r>
        <w:t>w</w:t>
      </w:r>
      <w:r w:rsidRPr="00104F6A">
        <w:t>ydziału w obszarach niewymienionych w pkt 1-</w:t>
      </w:r>
      <w:r w:rsidR="00A83991" w:rsidRPr="00A83991">
        <w:t>18</w:t>
      </w:r>
      <w:r w:rsidRPr="00104F6A">
        <w:t xml:space="preserve">, powierzonych przez </w:t>
      </w:r>
      <w:r>
        <w:t>d</w:t>
      </w:r>
      <w:r w:rsidRPr="00104F6A">
        <w:t xml:space="preserve">yrektora </w:t>
      </w:r>
      <w:r>
        <w:t>w</w:t>
      </w:r>
      <w:r w:rsidRPr="00104F6A">
        <w:t>ydziału.</w:t>
      </w:r>
    </w:p>
    <w:p w:rsidR="00AD12BB" w:rsidRPr="00BA65D4" w:rsidRDefault="00AD12BB" w:rsidP="001A6C17">
      <w:pPr>
        <w:pStyle w:val="Akapitzlist10"/>
        <w:numPr>
          <w:ilvl w:val="0"/>
          <w:numId w:val="35"/>
        </w:numPr>
      </w:pPr>
      <w:r w:rsidRPr="00BA65D4">
        <w:t>Do zadań Oddziału Księgowości Podatkowej Osób Fizycznych należy: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104F6A">
        <w:t xml:space="preserve">prowadzenie obsługi finansowo-księgowej podatku od nieruchomości osób fizycznych, podatku rolnego </w:t>
      </w:r>
      <w:r w:rsidRPr="0096057B">
        <w:t xml:space="preserve">osób fizycznych </w:t>
      </w:r>
      <w:r w:rsidRPr="00104F6A">
        <w:t>i podatku leśnego osób fizycznych</w:t>
      </w:r>
      <w:r>
        <w:t>;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104F6A">
        <w:t>wystawianie upomnień i tytułów wykonawczych</w:t>
      </w:r>
      <w:r>
        <w:t>;</w:t>
      </w:r>
    </w:p>
    <w:p w:rsidR="00AD12BB" w:rsidRDefault="00AD12BB" w:rsidP="001A6C17">
      <w:pPr>
        <w:pStyle w:val="Akapitzlist10"/>
        <w:numPr>
          <w:ilvl w:val="0"/>
          <w:numId w:val="37"/>
        </w:numPr>
      </w:pPr>
      <w:r w:rsidRPr="00104F6A">
        <w:t>dokonywanie bieżących i okresowych analiz windykacji</w:t>
      </w:r>
      <w:r>
        <w:t>;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104F6A">
        <w:t>analiza kont i wygaszanie zobowiązań i należności podatkowych na skutek przedawnienia</w:t>
      </w:r>
      <w:r>
        <w:t>;</w:t>
      </w:r>
    </w:p>
    <w:p w:rsidR="00AD12BB" w:rsidRPr="00957F2E" w:rsidRDefault="00AD12BB" w:rsidP="001A6C17">
      <w:pPr>
        <w:pStyle w:val="Akapitzlist10"/>
        <w:numPr>
          <w:ilvl w:val="0"/>
          <w:numId w:val="37"/>
        </w:numPr>
      </w:pPr>
      <w:r w:rsidRPr="00957F2E">
        <w:t>prowadzenie monitoringu:</w:t>
      </w:r>
    </w:p>
    <w:p w:rsidR="00AD12BB" w:rsidRPr="00B61D80" w:rsidRDefault="00AD12BB" w:rsidP="00C179A6">
      <w:pPr>
        <w:pStyle w:val="Akapitzlist"/>
        <w:numPr>
          <w:ilvl w:val="2"/>
          <w:numId w:val="37"/>
        </w:numPr>
        <w:ind w:left="1134"/>
        <w:rPr>
          <w:color w:val="auto"/>
        </w:rPr>
      </w:pPr>
      <w:r w:rsidRPr="00B61D80">
        <w:rPr>
          <w:color w:val="auto"/>
        </w:rPr>
        <w:lastRenderedPageBreak/>
        <w:t xml:space="preserve">spraw skierowanych na drogę postępowania egzekucyjnego, </w:t>
      </w:r>
    </w:p>
    <w:p w:rsidR="00AD12BB" w:rsidRPr="00B61D80" w:rsidRDefault="00AD12BB" w:rsidP="00C179A6">
      <w:pPr>
        <w:pStyle w:val="Akapitzlist"/>
        <w:numPr>
          <w:ilvl w:val="2"/>
          <w:numId w:val="37"/>
        </w:numPr>
        <w:ind w:left="1134"/>
        <w:rPr>
          <w:color w:val="auto"/>
        </w:rPr>
      </w:pPr>
      <w:r w:rsidRPr="00B61D80">
        <w:rPr>
          <w:color w:val="auto"/>
        </w:rPr>
        <w:t>terminowości zapłat decyzji ratalnych,</w:t>
      </w:r>
    </w:p>
    <w:p w:rsidR="00AD12BB" w:rsidRPr="00B61D80" w:rsidRDefault="00AD12BB" w:rsidP="00C179A6">
      <w:pPr>
        <w:pStyle w:val="Akapitzlist"/>
        <w:numPr>
          <w:ilvl w:val="2"/>
          <w:numId w:val="37"/>
        </w:numPr>
        <w:ind w:left="1134"/>
        <w:rPr>
          <w:color w:val="auto"/>
        </w:rPr>
      </w:pPr>
      <w:r w:rsidRPr="00B61D80">
        <w:rPr>
          <w:color w:val="auto"/>
        </w:rPr>
        <w:t>postępowań upadłościowych oraz restrukturyzacyjnych;</w:t>
      </w:r>
    </w:p>
    <w:p w:rsidR="00AD12BB" w:rsidRPr="002B1B96" w:rsidRDefault="00AD12BB" w:rsidP="001A6C17">
      <w:pPr>
        <w:pStyle w:val="Akapitzlist10"/>
        <w:numPr>
          <w:ilvl w:val="0"/>
          <w:numId w:val="37"/>
        </w:numPr>
      </w:pPr>
      <w:r w:rsidRPr="00104F6A">
        <w:t>składanie doniesień karnych skarbowych w przypadkach przewidzianych przez przepisy prawa</w:t>
      </w:r>
      <w:r>
        <w:t>;</w:t>
      </w:r>
    </w:p>
    <w:p w:rsidR="00AD12BB" w:rsidRPr="00FD56A0" w:rsidRDefault="00AD12BB" w:rsidP="001A6C17">
      <w:pPr>
        <w:pStyle w:val="Akapitzlist10"/>
        <w:numPr>
          <w:ilvl w:val="0"/>
          <w:numId w:val="37"/>
        </w:numPr>
      </w:pPr>
      <w:r w:rsidRPr="00FD56A0">
        <w:t>opracowywanie postanowień wydawanych w zakresie spraw realizowanych przez oddział;</w:t>
      </w:r>
    </w:p>
    <w:p w:rsidR="00AD12BB" w:rsidRPr="00FD56A0" w:rsidRDefault="00AD12BB" w:rsidP="001A6C17">
      <w:pPr>
        <w:pStyle w:val="Akapitzlist10"/>
        <w:numPr>
          <w:ilvl w:val="0"/>
          <w:numId w:val="37"/>
        </w:numPr>
      </w:pPr>
      <w:r w:rsidRPr="00FD56A0">
        <w:t>wydawanie post</w:t>
      </w:r>
      <w:r w:rsidR="00393E87">
        <w:t>anowień w sprawach związanych z</w:t>
      </w:r>
      <w:r w:rsidRPr="00FD56A0">
        <w:t>:</w:t>
      </w:r>
    </w:p>
    <w:p w:rsidR="00AD12BB" w:rsidRPr="00B61D80" w:rsidRDefault="00AD12BB" w:rsidP="00C179A6">
      <w:pPr>
        <w:pStyle w:val="Akapitzlist10"/>
        <w:numPr>
          <w:ilvl w:val="2"/>
          <w:numId w:val="37"/>
        </w:numPr>
        <w:ind w:left="1134"/>
      </w:pPr>
      <w:r w:rsidRPr="00B61D80">
        <w:t>potrąceniem zobowiązań podatkowych,</w:t>
      </w:r>
    </w:p>
    <w:p w:rsidR="00AD12BB" w:rsidRPr="00B61D80" w:rsidRDefault="00AD12BB" w:rsidP="00C179A6">
      <w:pPr>
        <w:pStyle w:val="Akapitzlist10"/>
        <w:numPr>
          <w:ilvl w:val="2"/>
          <w:numId w:val="37"/>
        </w:numPr>
        <w:ind w:left="1134"/>
      </w:pPr>
      <w:r w:rsidRPr="00B61D80">
        <w:t>zarachowaniem wpłat podatników;</w:t>
      </w:r>
    </w:p>
    <w:p w:rsidR="00AD12BB" w:rsidRDefault="00AD12BB" w:rsidP="001A6C17">
      <w:pPr>
        <w:pStyle w:val="Akapitzlist10"/>
        <w:numPr>
          <w:ilvl w:val="0"/>
          <w:numId w:val="37"/>
        </w:numPr>
      </w:pPr>
      <w:r w:rsidRPr="00104F6A">
        <w:t>przygotowywanie informacji dotyczącej windykacji i zabezpieczeń do wniosków w sprawach ulg</w:t>
      </w:r>
      <w:r>
        <w:t>;</w:t>
      </w:r>
    </w:p>
    <w:p w:rsidR="00AD12BB" w:rsidRDefault="00AD12BB" w:rsidP="001A6C17">
      <w:pPr>
        <w:pStyle w:val="Akapitzlist10"/>
        <w:numPr>
          <w:ilvl w:val="0"/>
          <w:numId w:val="37"/>
        </w:numPr>
      </w:pPr>
      <w:r w:rsidRPr="005B6915">
        <w:t>opiniowanie propozycji planów spłat w postępowaniach upadłościowych oraz układowych w postępowaniach restrukturyzacyjnych i przekazywanie ich do Oddziału Optymalizacji i Doradztwa Prawno-Podatkowego</w:t>
      </w:r>
      <w:r>
        <w:t>;</w:t>
      </w:r>
    </w:p>
    <w:p w:rsidR="00AD12BB" w:rsidRPr="002B1B96" w:rsidRDefault="00AD12BB" w:rsidP="001A6C17">
      <w:pPr>
        <w:pStyle w:val="Akapitzlist10"/>
        <w:numPr>
          <w:ilvl w:val="0"/>
          <w:numId w:val="37"/>
        </w:numPr>
      </w:pPr>
      <w:r w:rsidRPr="002B1B96">
        <w:t>występowanie z wnioskiem do Oddziału Optymalizacji i Doradztwa Prawno-Podatkowego o przeniesienie odpowiedzialności na spadkobierców</w:t>
      </w:r>
      <w:r>
        <w:t xml:space="preserve"> w ramach oddziału;</w:t>
      </w:r>
      <w:r w:rsidRPr="002B1B96">
        <w:t xml:space="preserve"> 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104F6A">
        <w:t>wskazywanie dla stanowiska ds. zabezpieczeń w Oddziale Księgowości Podatkowej Osób Prawnych propozycji do zabezpieczenia należności</w:t>
      </w:r>
      <w:r>
        <w:t>;</w:t>
      </w:r>
    </w:p>
    <w:p w:rsidR="00AD12BB" w:rsidRPr="00D401F5" w:rsidRDefault="00AD12BB" w:rsidP="001A6C17">
      <w:pPr>
        <w:pStyle w:val="Akapitzlist10"/>
        <w:numPr>
          <w:ilvl w:val="0"/>
          <w:numId w:val="37"/>
        </w:numPr>
      </w:pPr>
      <w:r w:rsidRPr="00957F2E">
        <w:t>analiza i wykonywanie scaleń kont powielonych kontrahentów w księgach rachunkowych;</w:t>
      </w:r>
    </w:p>
    <w:p w:rsidR="00AD12BB" w:rsidRPr="00B61D80" w:rsidRDefault="00AD12BB" w:rsidP="00AD12BB">
      <w:pPr>
        <w:numPr>
          <w:ilvl w:val="0"/>
          <w:numId w:val="37"/>
        </w:numPr>
        <w:snapToGrid w:val="0"/>
        <w:spacing w:after="0"/>
        <w:rPr>
          <w:szCs w:val="22"/>
        </w:rPr>
      </w:pPr>
      <w:r w:rsidRPr="00B61D80">
        <w:rPr>
          <w:szCs w:val="22"/>
        </w:rPr>
        <w:t xml:space="preserve">prowadzenie spraw dotyczących rozliczeń podatkowych osób zmarłych w ramach oddziału; </w:t>
      </w:r>
    </w:p>
    <w:p w:rsidR="00AD12BB" w:rsidRDefault="00AD12BB" w:rsidP="001A6C17">
      <w:pPr>
        <w:pStyle w:val="Akapitzlist10"/>
        <w:numPr>
          <w:ilvl w:val="0"/>
          <w:numId w:val="37"/>
        </w:numPr>
      </w:pPr>
      <w:r w:rsidRPr="00D401F5">
        <w:t>opracowywanie</w:t>
      </w:r>
      <w:r w:rsidRPr="00104F6A">
        <w:t xml:space="preserve"> projektów regulacji prawnych w zakresie rachunkowości podatkowej</w:t>
      </w:r>
      <w:r>
        <w:t>;</w:t>
      </w:r>
    </w:p>
    <w:p w:rsidR="00AD12BB" w:rsidRDefault="00AD12BB" w:rsidP="001A6C17">
      <w:pPr>
        <w:pStyle w:val="Akapitzlist10"/>
        <w:numPr>
          <w:ilvl w:val="0"/>
          <w:numId w:val="37"/>
        </w:numPr>
      </w:pPr>
      <w:r w:rsidRPr="008A6358">
        <w:t>planowanie dochodów i wydatków budżetu Miasta oraz przygotowywanie informacji do projektu budżetu zadaniowego</w:t>
      </w:r>
      <w:r>
        <w:t>,</w:t>
      </w:r>
      <w:r w:rsidRPr="00AD12BB">
        <w:t xml:space="preserve"> w tym – planowanie zamówień publicznych;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8A6358">
        <w:t xml:space="preserve">przygotowywanie informacji do sprawozdań </w:t>
      </w:r>
      <w:r w:rsidRPr="0096057B">
        <w:t xml:space="preserve">budżetowych i </w:t>
      </w:r>
      <w:r w:rsidRPr="008A6358">
        <w:t>opisowych z wykonania dochodów</w:t>
      </w:r>
      <w:r>
        <w:t>;</w:t>
      </w:r>
    </w:p>
    <w:p w:rsidR="00AD12BB" w:rsidRPr="00104F6A" w:rsidRDefault="00AD12BB" w:rsidP="001A6C17">
      <w:pPr>
        <w:pStyle w:val="Akapitzlist10"/>
        <w:numPr>
          <w:ilvl w:val="0"/>
          <w:numId w:val="37"/>
        </w:numPr>
      </w:pPr>
      <w:r w:rsidRPr="00104F6A">
        <w:t xml:space="preserve">zadania z zakresu organizacji i funkcjonowania </w:t>
      </w:r>
      <w:r>
        <w:t>w</w:t>
      </w:r>
      <w:r w:rsidRPr="00104F6A">
        <w:t>ydziału w obsz</w:t>
      </w:r>
      <w:r>
        <w:t>arach niewymienionych w pkt 1-</w:t>
      </w:r>
      <w:r w:rsidRPr="008A6358">
        <w:t>1</w:t>
      </w:r>
      <w:r w:rsidR="00B61D80" w:rsidRPr="00B61D80">
        <w:t>7</w:t>
      </w:r>
      <w:r w:rsidRPr="00104F6A">
        <w:t xml:space="preserve">, powierzonych przez </w:t>
      </w:r>
      <w:r>
        <w:t>d</w:t>
      </w:r>
      <w:r w:rsidRPr="00104F6A">
        <w:t xml:space="preserve">yrektora </w:t>
      </w:r>
      <w:r>
        <w:t>w</w:t>
      </w:r>
      <w:r w:rsidRPr="00104F6A">
        <w:t>ydziału.</w:t>
      </w:r>
    </w:p>
    <w:p w:rsidR="00480E71" w:rsidRPr="00104F6A" w:rsidRDefault="00480E71" w:rsidP="001A6C17">
      <w:pPr>
        <w:pStyle w:val="Akapitzlist10"/>
        <w:numPr>
          <w:ilvl w:val="0"/>
          <w:numId w:val="35"/>
        </w:numPr>
      </w:pPr>
      <w:r w:rsidRPr="00104F6A">
        <w:t>Do zadań Oddziału Obsługi Klienta należy:</w:t>
      </w:r>
    </w:p>
    <w:p w:rsidR="001D320A" w:rsidRPr="00104F6A" w:rsidRDefault="001D320A" w:rsidP="001A6C17">
      <w:pPr>
        <w:pStyle w:val="Akapitzlist10"/>
        <w:numPr>
          <w:ilvl w:val="0"/>
          <w:numId w:val="42"/>
        </w:numPr>
      </w:pPr>
      <w:r w:rsidRPr="00104F6A">
        <w:t>prowadzenie bieżącej obsługi bezpośredniej, telefonicznej i elektronicznej w zakresie podatku od nieruchomości, podatku rolnego i podatku leśnego, podatku od środków transportowych oraz księgowości opłaty za gospodarowanie odpadami</w:t>
      </w:r>
      <w:r w:rsidR="00784F71" w:rsidRPr="00104F6A">
        <w:t xml:space="preserve"> komunalnymi</w:t>
      </w:r>
      <w:r w:rsidR="00FF310B">
        <w:t>;</w:t>
      </w:r>
    </w:p>
    <w:p w:rsidR="001D320A" w:rsidRPr="00104F6A" w:rsidRDefault="00784F71" w:rsidP="001A6C17">
      <w:pPr>
        <w:pStyle w:val="Akapitzlist10"/>
        <w:numPr>
          <w:ilvl w:val="0"/>
          <w:numId w:val="42"/>
        </w:numPr>
      </w:pPr>
      <w:r w:rsidRPr="00104F6A">
        <w:t xml:space="preserve">udzielanie informacji na zapytania o stan konta </w:t>
      </w:r>
      <w:r w:rsidR="007C1C4C" w:rsidRPr="00104F6A">
        <w:t>podatkowego kontrahenta</w:t>
      </w:r>
      <w:r w:rsidR="00FF310B">
        <w:t>;</w:t>
      </w:r>
    </w:p>
    <w:p w:rsidR="00172DF1" w:rsidRPr="00104F6A" w:rsidRDefault="008161C0" w:rsidP="001A6C17">
      <w:pPr>
        <w:pStyle w:val="Akapitzlist10"/>
        <w:numPr>
          <w:ilvl w:val="0"/>
          <w:numId w:val="42"/>
        </w:numPr>
      </w:pPr>
      <w:r w:rsidRPr="00104F6A">
        <w:lastRenderedPageBreak/>
        <w:t>udzielanie odpowiedzi na wniosek uprawnionych organów z zakres</w:t>
      </w:r>
      <w:r w:rsidR="007C1C4C" w:rsidRPr="00104F6A">
        <w:t>u danych w ewidencji podatkowej</w:t>
      </w:r>
      <w:r w:rsidR="00FF310B">
        <w:t>;</w:t>
      </w:r>
    </w:p>
    <w:p w:rsidR="001D320A" w:rsidRPr="00104F6A" w:rsidRDefault="001D320A" w:rsidP="001A6C17">
      <w:pPr>
        <w:pStyle w:val="Akapitzlist10"/>
        <w:numPr>
          <w:ilvl w:val="0"/>
          <w:numId w:val="42"/>
        </w:numPr>
      </w:pPr>
      <w:r w:rsidRPr="00104F6A">
        <w:t>przyjmowanie wpłat z tytułu podatku od nieruchomości, podatku rolnego i podatku leśnego oraz opłaty skarbowej</w:t>
      </w:r>
      <w:r w:rsidR="00FD0797" w:rsidRPr="00104F6A">
        <w:t xml:space="preserve"> za pomocą terminala</w:t>
      </w:r>
      <w:r w:rsidR="00FF310B">
        <w:t>;</w:t>
      </w:r>
    </w:p>
    <w:p w:rsidR="001D320A" w:rsidRPr="00104F6A" w:rsidRDefault="001D320A" w:rsidP="001A6C17">
      <w:pPr>
        <w:pStyle w:val="Akapitzlist10"/>
        <w:numPr>
          <w:ilvl w:val="0"/>
          <w:numId w:val="42"/>
        </w:numPr>
      </w:pPr>
      <w:r w:rsidRPr="00104F6A">
        <w:t>d</w:t>
      </w:r>
      <w:r w:rsidR="00D149A6" w:rsidRPr="00104F6A">
        <w:t>okonywanie</w:t>
      </w:r>
      <w:r w:rsidRPr="00104F6A">
        <w:t xml:space="preserve"> wymiaru podatku od nieruchomości osób fizycznych</w:t>
      </w:r>
      <w:r w:rsidR="00492033" w:rsidRPr="00104F6A">
        <w:t xml:space="preserve"> oraz łącznego zobowiązania pieniężnego </w:t>
      </w:r>
      <w:r w:rsidR="00D149A6" w:rsidRPr="00104F6A">
        <w:t xml:space="preserve">dla </w:t>
      </w:r>
      <w:r w:rsidRPr="00104F6A">
        <w:t>nieruchomości</w:t>
      </w:r>
      <w:r w:rsidR="00FD0797" w:rsidRPr="00104F6A">
        <w:t xml:space="preserve"> </w:t>
      </w:r>
      <w:r w:rsidR="00D149A6" w:rsidRPr="00104F6A">
        <w:t xml:space="preserve">budownictwa mieszkalnego </w:t>
      </w:r>
      <w:r w:rsidR="00655CD5" w:rsidRPr="00964B47">
        <w:t>z</w:t>
      </w:r>
      <w:r w:rsidR="00655CD5">
        <w:t xml:space="preserve"> </w:t>
      </w:r>
      <w:r w:rsidR="00D149A6" w:rsidRPr="00104F6A">
        <w:t>rynku pierwotn</w:t>
      </w:r>
      <w:r w:rsidR="00655CD5" w:rsidRPr="00964B47">
        <w:t>ego</w:t>
      </w:r>
      <w:r w:rsidR="00FF310B">
        <w:t>;</w:t>
      </w:r>
    </w:p>
    <w:p w:rsidR="001D320A" w:rsidRPr="00104F6A" w:rsidRDefault="001D320A" w:rsidP="001A6C17">
      <w:pPr>
        <w:pStyle w:val="Akapitzlist10"/>
        <w:numPr>
          <w:ilvl w:val="0"/>
          <w:numId w:val="42"/>
        </w:numPr>
      </w:pPr>
      <w:r w:rsidRPr="00104F6A">
        <w:t xml:space="preserve">ustalanie powierzchni części wspólnych nieruchomości, tj. prowadzenie korespondencji </w:t>
      </w:r>
      <w:r w:rsidR="00FD0797" w:rsidRPr="00104F6A">
        <w:t xml:space="preserve">w tym zakresie </w:t>
      </w:r>
      <w:r w:rsidRPr="00104F6A">
        <w:t>m.in.: z administratorami nieruchomości</w:t>
      </w:r>
      <w:r w:rsidR="00FD0797" w:rsidRPr="00104F6A">
        <w:t xml:space="preserve"> i</w:t>
      </w:r>
      <w:r w:rsidRPr="00104F6A">
        <w:t xml:space="preserve"> deweloperami</w:t>
      </w:r>
      <w:r w:rsidR="00FD0797" w:rsidRPr="00104F6A">
        <w:t xml:space="preserve"> nieruchomości</w:t>
      </w:r>
      <w:r w:rsidRPr="00104F6A">
        <w:t xml:space="preserve"> oraz prowadzenie stosownego zestawienia, a także wprowadzanie danych do Systemu Informacji Przestrzennej (SIP)</w:t>
      </w:r>
      <w:r w:rsidR="00FF310B">
        <w:t>;</w:t>
      </w:r>
    </w:p>
    <w:p w:rsidR="00654327" w:rsidRPr="00B61D80" w:rsidRDefault="00654327" w:rsidP="001A6C17">
      <w:pPr>
        <w:pStyle w:val="Akapitzlist10"/>
        <w:numPr>
          <w:ilvl w:val="0"/>
          <w:numId w:val="42"/>
        </w:numPr>
      </w:pPr>
      <w:r w:rsidRPr="00B61D80">
        <w:t xml:space="preserve">wystawianie zaświadczeń w sprawach podatków i opłat, w tym dla zakładów pracy chronionej w zakresie udzielonej pomocy </w:t>
      </w:r>
      <w:r w:rsidR="00FD0797" w:rsidRPr="00B61D80">
        <w:t>de minimis</w:t>
      </w:r>
      <w:r w:rsidR="00FF310B" w:rsidRPr="00B61D80">
        <w:t>;</w:t>
      </w:r>
    </w:p>
    <w:p w:rsidR="00654327" w:rsidRPr="00104F6A" w:rsidRDefault="00654327" w:rsidP="001A6C17">
      <w:pPr>
        <w:pStyle w:val="Akapitzlist10"/>
        <w:numPr>
          <w:ilvl w:val="0"/>
          <w:numId w:val="42"/>
        </w:numPr>
      </w:pPr>
      <w:r w:rsidRPr="00104F6A">
        <w:t>udzielanie odpowiedzi na zapytania z Wydziału Finansowego w sprawie zajęcia wierzytelności</w:t>
      </w:r>
      <w:r w:rsidR="00FF310B">
        <w:t>;</w:t>
      </w:r>
    </w:p>
    <w:p w:rsidR="00D149A6" w:rsidRPr="00104F6A" w:rsidRDefault="00654327" w:rsidP="001A6C17">
      <w:pPr>
        <w:pStyle w:val="Akapitzlist10"/>
        <w:numPr>
          <w:ilvl w:val="0"/>
          <w:numId w:val="42"/>
        </w:numPr>
      </w:pPr>
      <w:r w:rsidRPr="00104F6A">
        <w:t>współpraca z ZKZL w zakresie weryfikacji salda kont podatników w sprawach dotyczących odszkodowań wypłacanych przez Miasto Poznań oraz przekazywanie</w:t>
      </w:r>
      <w:r w:rsidR="00EA17F9">
        <w:t xml:space="preserve"> </w:t>
      </w:r>
      <w:r w:rsidRPr="00104F6A">
        <w:t xml:space="preserve">informacji </w:t>
      </w:r>
      <w:r w:rsidR="008161C0" w:rsidRPr="00104F6A">
        <w:t>O</w:t>
      </w:r>
      <w:r w:rsidRPr="00104F6A">
        <w:t>ddział</w:t>
      </w:r>
      <w:r w:rsidR="008161C0" w:rsidRPr="00104F6A">
        <w:t>owi</w:t>
      </w:r>
      <w:r w:rsidRPr="00104F6A">
        <w:t xml:space="preserve"> </w:t>
      </w:r>
      <w:r w:rsidR="008161C0" w:rsidRPr="00104F6A">
        <w:t>K</w:t>
      </w:r>
      <w:r w:rsidRPr="00104F6A">
        <w:t>sięgow</w:t>
      </w:r>
      <w:r w:rsidR="008161C0" w:rsidRPr="00104F6A">
        <w:t xml:space="preserve">ości Podatkowej Osób Prawnych lub Oddziałowi Księgowości Podatkowej Osób Fizycznych, lub Oddziałowi Księgowości Opłaty za Gospodarowanie Odpadami </w:t>
      </w:r>
      <w:r w:rsidRPr="00104F6A">
        <w:t>w celu przygotow</w:t>
      </w:r>
      <w:r w:rsidR="007C1C4C" w:rsidRPr="00104F6A">
        <w:t>ania postanowienia o potrąceniu</w:t>
      </w:r>
      <w:r w:rsidR="00FF310B">
        <w:t>;</w:t>
      </w:r>
    </w:p>
    <w:p w:rsidR="00654327" w:rsidRPr="00104F6A" w:rsidRDefault="00654327" w:rsidP="001A6C17">
      <w:pPr>
        <w:pStyle w:val="Akapitzlist10"/>
        <w:numPr>
          <w:ilvl w:val="0"/>
          <w:numId w:val="42"/>
        </w:numPr>
      </w:pPr>
      <w:r w:rsidRPr="00104F6A">
        <w:t>obsługa Systemu Obsługi Zgłoszeń (SOZ) w zakresie spraw związanych z saldami kont kontrahentów w opłacie za gospodarowanie odpadami</w:t>
      </w:r>
      <w:r w:rsidR="008161C0" w:rsidRPr="00104F6A">
        <w:t xml:space="preserve"> komunalnymi</w:t>
      </w:r>
      <w:r w:rsidR="00FF310B">
        <w:t>;</w:t>
      </w:r>
    </w:p>
    <w:p w:rsidR="001C589F" w:rsidRPr="00104F6A" w:rsidRDefault="00654327" w:rsidP="001A6C17">
      <w:pPr>
        <w:pStyle w:val="Akapitzlist10"/>
        <w:numPr>
          <w:ilvl w:val="0"/>
          <w:numId w:val="42"/>
        </w:numPr>
      </w:pPr>
      <w:r w:rsidRPr="00104F6A">
        <w:t>wydawanie duplikatów decyzji w sprawie ustalenia wymiaru podatku</w:t>
      </w:r>
      <w:r w:rsidR="00FF310B">
        <w:t>;</w:t>
      </w:r>
    </w:p>
    <w:p w:rsidR="00D149A6" w:rsidRDefault="00D149A6" w:rsidP="001A6C17">
      <w:pPr>
        <w:pStyle w:val="Akapitzlist10"/>
        <w:numPr>
          <w:ilvl w:val="0"/>
          <w:numId w:val="42"/>
        </w:numPr>
      </w:pPr>
      <w:r w:rsidRPr="00104F6A">
        <w:t>prowadzenie działań analitycznych w obszarze podatku od nieruchomości,</w:t>
      </w:r>
      <w:r w:rsidR="000231CA">
        <w:t xml:space="preserve"> </w:t>
      </w:r>
      <w:r w:rsidR="000231CA" w:rsidRPr="00964B47">
        <w:t>podatku</w:t>
      </w:r>
      <w:r w:rsidRPr="00104F6A">
        <w:t xml:space="preserve"> rolnego i </w:t>
      </w:r>
      <w:r w:rsidR="000231CA" w:rsidRPr="00964B47">
        <w:t>podatku</w:t>
      </w:r>
      <w:r w:rsidR="000231CA">
        <w:t xml:space="preserve"> </w:t>
      </w:r>
      <w:r w:rsidRPr="00104F6A">
        <w:t>leśnego dla nieruchomości budownictwa mieszkalnego</w:t>
      </w:r>
      <w:r w:rsidR="000231CA" w:rsidRPr="00104F6A">
        <w:t xml:space="preserve"> </w:t>
      </w:r>
      <w:r w:rsidR="000231CA" w:rsidRPr="00964B47">
        <w:t>z</w:t>
      </w:r>
      <w:r w:rsidR="000231CA">
        <w:t xml:space="preserve"> </w:t>
      </w:r>
      <w:r w:rsidR="000231CA" w:rsidRPr="00104F6A">
        <w:t>rynku pierwotn</w:t>
      </w:r>
      <w:r w:rsidR="000231CA" w:rsidRPr="00964B47">
        <w:t>ego</w:t>
      </w:r>
      <w:r w:rsidR="00FF310B">
        <w:t>;</w:t>
      </w:r>
    </w:p>
    <w:p w:rsidR="00172B18" w:rsidRPr="00104F6A" w:rsidRDefault="00172B18" w:rsidP="001A6C17">
      <w:pPr>
        <w:pStyle w:val="Akapitzlist10"/>
        <w:numPr>
          <w:ilvl w:val="0"/>
          <w:numId w:val="42"/>
        </w:numPr>
      </w:pPr>
      <w:r w:rsidRPr="00104F6A">
        <w:t>planowanie dochodów i wydatków budżetu Miasta oraz przygotowywanie informacji do projektu budżetu zadaniowego, w tym – planowanie zamówień publicznych</w:t>
      </w:r>
      <w:r>
        <w:t>;</w:t>
      </w:r>
    </w:p>
    <w:p w:rsidR="00E41B6E" w:rsidRDefault="00F56B8E" w:rsidP="001A6C17">
      <w:pPr>
        <w:pStyle w:val="Akapitzlist10"/>
        <w:numPr>
          <w:ilvl w:val="0"/>
          <w:numId w:val="42"/>
        </w:numPr>
      </w:pPr>
      <w:r w:rsidRPr="00104F6A">
        <w:t xml:space="preserve">zadania z zakresu organizacji i funkcjonowania </w:t>
      </w:r>
      <w:r w:rsidR="00DE1540">
        <w:t>w</w:t>
      </w:r>
      <w:r w:rsidRPr="00104F6A">
        <w:t xml:space="preserve">ydziału w obszarach niewymienionych w pkt </w:t>
      </w:r>
      <w:r w:rsidR="00D149A6" w:rsidRPr="00104F6A">
        <w:t>1-</w:t>
      </w:r>
      <w:r w:rsidR="00D149A6" w:rsidRPr="00964B47">
        <w:t>1</w:t>
      </w:r>
      <w:r w:rsidR="00B54078" w:rsidRPr="00964B47">
        <w:t>3</w:t>
      </w:r>
      <w:r w:rsidRPr="00104F6A">
        <w:t xml:space="preserve">, powierzonych przez </w:t>
      </w:r>
      <w:r w:rsidR="00DE1540">
        <w:t>d</w:t>
      </w:r>
      <w:r w:rsidRPr="00104F6A">
        <w:t xml:space="preserve">yrektora </w:t>
      </w:r>
      <w:r w:rsidR="00DE1540">
        <w:t>w</w:t>
      </w:r>
      <w:r w:rsidRPr="00104F6A">
        <w:t>ydziału.</w:t>
      </w:r>
    </w:p>
    <w:p w:rsidR="00ED00A0" w:rsidRPr="00104F6A" w:rsidRDefault="00ED00A0" w:rsidP="001A6C17">
      <w:pPr>
        <w:pStyle w:val="Akapitzlist10"/>
        <w:numPr>
          <w:ilvl w:val="0"/>
          <w:numId w:val="35"/>
        </w:numPr>
      </w:pPr>
      <w:r>
        <w:t xml:space="preserve">Do zadań </w:t>
      </w:r>
      <w:r w:rsidRPr="00104F6A">
        <w:t>stanowiska ds. spadków należy: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koordynowanie działań związanych z przejmowaniem i zagospodarowaniem spadków nabytych przez Miasto na podstawie zarządzenia Prezydenta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prowadzenie ewidencji spraw związanych z nabywaniem spadków przez Miasto Poznań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lastRenderedPageBreak/>
        <w:t>współpraca i monitorowanie stanu spraw spadkowych prowadzonych przez radców prawnych z Wydziału Prawnego do czasu uprawomocnienia się postanowienia o stwierdzeniu nabycia spadku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nadzorowanie i uczestniczenie w postępowaniach o spis inwentarza przed komornikami sądowymi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sporządzanie pisemnej informacji dotyczącej składników spadku (aktywów i pasywów) do Wydziału Finansowego z informacją dotyczącą zaspokojenia wierzycieli spadkodawcy (plan podziału) oraz innych wydziałów Urzędu odpowiedzialnych za zagospodarowanie majątku nabytego przez Miasto Poznań w wyniku spadkobrania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uzyskanie informacji o sposobie zagospodarowania aktywów przez wydziały Urzędu oraz miejskie jednostki organizacyjne nabytych w wyniku spadkobrania przez Miasto Poznań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gromadzenie i analiza informacji dotyczącej możliwości nabycia spadku przez Miasto Poznań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sporządzanie i przedstawianie raportu Prezydentowi, za pośrednictwem Skarbnika, na temat zakończonych spraw spadkowych</w:t>
      </w:r>
      <w:r>
        <w:t>;</w:t>
      </w:r>
    </w:p>
    <w:p w:rsidR="00ED00A0" w:rsidRPr="00104F6A" w:rsidRDefault="00ED00A0" w:rsidP="001A6C17">
      <w:pPr>
        <w:pStyle w:val="Akapitzlist10"/>
        <w:numPr>
          <w:ilvl w:val="0"/>
          <w:numId w:val="46"/>
        </w:numPr>
      </w:pPr>
      <w:r w:rsidRPr="00104F6A">
        <w:t>przygotowywanie projektów zarządzeń Prezydenta w zakresie spadków;</w:t>
      </w:r>
    </w:p>
    <w:p w:rsidR="00ED00A0" w:rsidRDefault="00ED00A0" w:rsidP="001A6C17">
      <w:pPr>
        <w:pStyle w:val="Akapitzlist10"/>
        <w:numPr>
          <w:ilvl w:val="0"/>
          <w:numId w:val="46"/>
        </w:numPr>
      </w:pPr>
      <w:r w:rsidRPr="00104F6A">
        <w:t>sporządzanie informacji, analiz i raportów służących monitorowaniu spraw spadkowych</w:t>
      </w:r>
      <w:r>
        <w:t>;</w:t>
      </w:r>
    </w:p>
    <w:p w:rsidR="00ED00A0" w:rsidRDefault="00ED00A0" w:rsidP="001A6C17">
      <w:pPr>
        <w:pStyle w:val="Akapitzlist10"/>
        <w:numPr>
          <w:ilvl w:val="0"/>
          <w:numId w:val="46"/>
        </w:numPr>
      </w:pPr>
      <w:r w:rsidRPr="00104F6A">
        <w:t>planowanie wydatków budżetu Miasta oraz przygotowywanie informacji do projektu budżetu zadaniowego,</w:t>
      </w:r>
      <w:r w:rsidRPr="00104F6A">
        <w:rPr>
          <w:rFonts w:eastAsia="Times New Roman"/>
        </w:rPr>
        <w:t xml:space="preserve"> </w:t>
      </w:r>
      <w:r w:rsidRPr="00104F6A">
        <w:t>w tym – planowanie zamówień publicznych</w:t>
      </w:r>
      <w:r>
        <w:t>;</w:t>
      </w:r>
    </w:p>
    <w:p w:rsidR="00ED00A0" w:rsidRDefault="00ED00A0" w:rsidP="001A6C17">
      <w:pPr>
        <w:pStyle w:val="Akapitzlist10"/>
        <w:numPr>
          <w:ilvl w:val="0"/>
          <w:numId w:val="46"/>
        </w:numPr>
      </w:pPr>
      <w:r w:rsidRPr="00104F6A">
        <w:t xml:space="preserve">zadania z zakresu organizacji i funkcjonowania </w:t>
      </w:r>
      <w:r>
        <w:t>w</w:t>
      </w:r>
      <w:r w:rsidRPr="00104F6A">
        <w:t xml:space="preserve">ydziału w obszarach niewymienionych w pkt 1-11, powierzonych przez </w:t>
      </w:r>
      <w:r>
        <w:t>d</w:t>
      </w:r>
      <w:r w:rsidRPr="00104F6A">
        <w:t xml:space="preserve">yrektora </w:t>
      </w:r>
      <w:r>
        <w:t>w</w:t>
      </w:r>
      <w:r w:rsidRPr="00104F6A">
        <w:t>ydziału</w:t>
      </w:r>
      <w:r>
        <w:t>.</w:t>
      </w:r>
    </w:p>
    <w:p w:rsidR="00026E3C" w:rsidRPr="000F21EA" w:rsidRDefault="00026E3C" w:rsidP="001A6C17">
      <w:pPr>
        <w:pStyle w:val="Akapitzlist10"/>
        <w:numPr>
          <w:ilvl w:val="0"/>
          <w:numId w:val="35"/>
        </w:numPr>
      </w:pPr>
      <w:r>
        <w:t xml:space="preserve">Do zadań </w:t>
      </w:r>
      <w:r w:rsidRPr="000F21EA">
        <w:t>stanowiska ds. księgowości i sprawozdawczości należy: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rPr>
          <w:lang w:eastAsia="en-US"/>
        </w:rPr>
        <w:t>sprawdzanie poprawności przesłanych dokumentów księgowych utworzonych w ewidencji szczegółowej;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rPr>
          <w:lang w:eastAsia="en-US"/>
        </w:rPr>
        <w:t>dekretowanie sprawdzonych dokumentów księgowych z uwzględnieniem właściwej klasyfikacji budżetowej, numeru zadania budżetowego, obiektu budżetowego oraz jednostki organizacyjnej i tworzenie dowodów łącznych księgowanych na kontach syntetycznych w Księdze Głównej;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uzgadnianie przypisów i odpisów z Oddziałem Podatku od Nieruchomości Osób Prawnych i od Środków Transportowych, Oddziałem Podatku od Nieruchomości Osób Fizycznych, Rolnego i Leśnego oraz Oddziałem Wymiaru Opłaty za Gospodarowanie Odpadami w Wydziale Gospodarki Komunalnej;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planowanie dochodów i wydatków budżetu Miasta oraz sporządzanie projektu budżetu zadaniowego wydziału, w tym – koordynowanie zadań związanych z planowaniem zamówień publicznych;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lastRenderedPageBreak/>
        <w:t>koordynowanie, prowadzenie i uzgadnianie wydatków dla wydziału;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sporządzanie jednostkowych i zbiorczych sprawozdań:</w:t>
      </w:r>
    </w:p>
    <w:p w:rsidR="00026E3C" w:rsidRPr="000F21EA" w:rsidRDefault="00026E3C" w:rsidP="00C179A6">
      <w:pPr>
        <w:pStyle w:val="Akapitzlist10"/>
        <w:numPr>
          <w:ilvl w:val="0"/>
          <w:numId w:val="51"/>
        </w:numPr>
        <w:ind w:left="1134"/>
      </w:pPr>
      <w:r w:rsidRPr="000F21EA">
        <w:t>o zaległościach przedsiębiorców we wpłatach środków publicznych,</w:t>
      </w:r>
    </w:p>
    <w:p w:rsidR="00026E3C" w:rsidRPr="000F21EA" w:rsidRDefault="00026E3C" w:rsidP="00C179A6">
      <w:pPr>
        <w:pStyle w:val="Akapitzlist10"/>
        <w:numPr>
          <w:ilvl w:val="0"/>
          <w:numId w:val="51"/>
        </w:numPr>
        <w:ind w:left="1134"/>
      </w:pPr>
      <w:r w:rsidRPr="000F21EA">
        <w:t>budżetowych i finansowych w zakresie wynikającym z prowadzonych przez wydział ewidencji,</w:t>
      </w:r>
    </w:p>
    <w:p w:rsidR="00026E3C" w:rsidRPr="000F21EA" w:rsidRDefault="00026E3C" w:rsidP="00C179A6">
      <w:pPr>
        <w:pStyle w:val="Akapitzlist10"/>
        <w:numPr>
          <w:ilvl w:val="0"/>
          <w:numId w:val="51"/>
        </w:numPr>
        <w:ind w:left="1134"/>
      </w:pPr>
      <w:r w:rsidRPr="000F21EA">
        <w:t>opisowych z wykonania budżetu;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analiza wykonania dochodów z tytułu podatków i opłaty za gospodarowanie odpadami komunalnymi oraz propozycje zmian;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analiza i wykonywanie scaleń kont powielonych kontrahentów w księgach rachunkowych;</w:t>
      </w:r>
    </w:p>
    <w:p w:rsidR="00026E3C" w:rsidRPr="000F21EA" w:rsidRDefault="00026E3C" w:rsidP="001A6C17">
      <w:pPr>
        <w:pStyle w:val="Akapitzlist10"/>
        <w:numPr>
          <w:ilvl w:val="0"/>
          <w:numId w:val="50"/>
        </w:numPr>
      </w:pPr>
      <w:r w:rsidRPr="000F21EA">
        <w:t>zabezpieczanie w sposób trwały wszystkich dowodów wpłaty zrealizowanych terminalem</w:t>
      </w:r>
      <w:r w:rsidR="008A3C7F">
        <w:t>;</w:t>
      </w:r>
    </w:p>
    <w:p w:rsidR="00026E3C" w:rsidRPr="00775969" w:rsidRDefault="00026E3C" w:rsidP="001A6C17">
      <w:pPr>
        <w:pStyle w:val="Akapitzlist10"/>
        <w:numPr>
          <w:ilvl w:val="0"/>
          <w:numId w:val="50"/>
        </w:numPr>
      </w:pPr>
      <w:r w:rsidRPr="00775969">
        <w:t>obsługa finansowo-księgowa zobowiązań podlegających egzekucji i przekazywanie zrealizowanych wpłat na konta wierzycieli, na zlecenie których była prowadzona egzekucja;</w:t>
      </w:r>
    </w:p>
    <w:p w:rsidR="00040CC0" w:rsidRPr="0096057B" w:rsidRDefault="007E05F7" w:rsidP="001A6C17">
      <w:pPr>
        <w:pStyle w:val="Akapitzlist10"/>
        <w:numPr>
          <w:ilvl w:val="0"/>
          <w:numId w:val="50"/>
        </w:numPr>
      </w:pPr>
      <w:r w:rsidRPr="0096057B">
        <w:t xml:space="preserve">prowadzenie </w:t>
      </w:r>
      <w:r w:rsidR="00040CC0" w:rsidRPr="0096057B">
        <w:t>obsług</w:t>
      </w:r>
      <w:r w:rsidRPr="0096057B">
        <w:t>i</w:t>
      </w:r>
      <w:r w:rsidR="00040CC0" w:rsidRPr="0096057B">
        <w:t xml:space="preserve"> finansowo-księgow</w:t>
      </w:r>
      <w:r w:rsidRPr="0096057B">
        <w:t>ej</w:t>
      </w:r>
      <w:r w:rsidR="00040CC0" w:rsidRPr="0096057B">
        <w:t xml:space="preserve"> zobowiązań związanych z opłatą eksploatacyjną;</w:t>
      </w:r>
    </w:p>
    <w:p w:rsidR="0047577A" w:rsidRPr="00FA2286" w:rsidRDefault="00026E3C" w:rsidP="001A6C17">
      <w:pPr>
        <w:pStyle w:val="Akapitzlist10"/>
        <w:numPr>
          <w:ilvl w:val="0"/>
          <w:numId w:val="50"/>
        </w:numPr>
      </w:pPr>
      <w:r w:rsidRPr="000F21EA">
        <w:t>zadania z zakresu organizacji i funkcjonowania wydziału w obsz</w:t>
      </w:r>
      <w:r w:rsidR="00040CC0">
        <w:t>arach niewymienionych w pkt 1-</w:t>
      </w:r>
      <w:r w:rsidR="00040CC0" w:rsidRPr="00A43517">
        <w:t>11</w:t>
      </w:r>
      <w:r w:rsidRPr="00A43517">
        <w:t xml:space="preserve">, </w:t>
      </w:r>
      <w:r w:rsidRPr="000F21EA">
        <w:t>powierzonych przez dyrektora wydziału</w:t>
      </w:r>
      <w:r>
        <w:t>.</w:t>
      </w:r>
    </w:p>
    <w:p w:rsidR="008F3E5D" w:rsidRPr="00862FFC" w:rsidRDefault="002F4916" w:rsidP="001A6C17">
      <w:pPr>
        <w:pStyle w:val="Akapitzlist10"/>
        <w:numPr>
          <w:ilvl w:val="0"/>
          <w:numId w:val="35"/>
        </w:numPr>
      </w:pPr>
      <w:r w:rsidRPr="00862FFC">
        <w:t>Do zadań stanowisk</w:t>
      </w:r>
      <w:r w:rsidR="00B47939">
        <w:t>a</w:t>
      </w:r>
      <w:r w:rsidRPr="00862FFC">
        <w:t xml:space="preserve"> ds</w:t>
      </w:r>
      <w:r w:rsidR="00AE3E72" w:rsidRPr="00862FFC">
        <w:t>. kontroli</w:t>
      </w:r>
      <w:r w:rsidR="008F3E5D" w:rsidRPr="00862FFC">
        <w:t xml:space="preserve"> podatkowej</w:t>
      </w:r>
      <w:r w:rsidR="00AE3E72" w:rsidRPr="00862FFC">
        <w:t xml:space="preserve"> </w:t>
      </w:r>
      <w:r w:rsidRPr="00862FFC">
        <w:t>należy: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s</w:t>
      </w:r>
      <w:r w:rsidR="008F3E5D" w:rsidRPr="00862FFC">
        <w:t>porządzanie planu kontroli zawierającego podmioty i przedmioty opodatkowania, które mają zostać objęte czynnościami sprawdza</w:t>
      </w:r>
      <w:r>
        <w:t>jącymi/postępowaniem kontrolnym;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p</w:t>
      </w:r>
      <w:r w:rsidR="008F3E5D" w:rsidRPr="00862FFC">
        <w:t>rowadzenie czynności sprawdzających/postępowań kontrolnych zgod</w:t>
      </w:r>
      <w:r>
        <w:t>nie z przyjętym planem kontroli;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d</w:t>
      </w:r>
      <w:r w:rsidR="008F3E5D" w:rsidRPr="00862FFC">
        <w:t>okonywanie oględzin nieruchomości z uwzględnieniem: wykonania pomiarów powierzchni użytkowej budynków, sporządzenia dokumentacji fotograficznej, przeglądu udostępnionej dokumentacji technicznej, ustalenia sposobu użytkowania nieru</w:t>
      </w:r>
      <w:r>
        <w:t>chomości i występowania budowli;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s</w:t>
      </w:r>
      <w:r w:rsidR="008F3E5D" w:rsidRPr="00862FFC">
        <w:t>porządzanie prot</w:t>
      </w:r>
      <w:r>
        <w:t>okołów z oględzin nieruchomości;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r</w:t>
      </w:r>
      <w:r w:rsidR="008F3E5D" w:rsidRPr="00862FFC">
        <w:t>zetelne gromadzenie i uzupełnianie materiałów dowodowych o</w:t>
      </w:r>
      <w:r>
        <w:t>raz ich należyte zabezpieczanie;</w:t>
      </w:r>
    </w:p>
    <w:p w:rsidR="008F3E5D" w:rsidRPr="00862FFC" w:rsidRDefault="00B47939" w:rsidP="009D62C7">
      <w:pPr>
        <w:pStyle w:val="Akapitzlist"/>
        <w:numPr>
          <w:ilvl w:val="0"/>
          <w:numId w:val="25"/>
        </w:numPr>
      </w:pPr>
      <w:r>
        <w:t>k</w:t>
      </w:r>
      <w:r w:rsidR="008F3E5D" w:rsidRPr="00862FFC">
        <w:t>ontakt z Policją i Strażą Miejską w celu zapewnienia asysty lub ochrony podczas wykonywania czynności kontrolnyc</w:t>
      </w:r>
      <w:r>
        <w:t>h – w uzasadnionych przypadkach;</w:t>
      </w:r>
    </w:p>
    <w:p w:rsidR="008F3E5D" w:rsidRPr="00862FFC" w:rsidRDefault="00F13093" w:rsidP="009D62C7">
      <w:pPr>
        <w:pStyle w:val="Akapitzlist"/>
        <w:numPr>
          <w:ilvl w:val="0"/>
          <w:numId w:val="25"/>
        </w:numPr>
      </w:pPr>
      <w:r>
        <w:t>a</w:t>
      </w:r>
      <w:r w:rsidR="008F3E5D" w:rsidRPr="00862FFC">
        <w:t>naliza wyników kontroli i spor</w:t>
      </w:r>
      <w:r>
        <w:t>ządzanie wniosków pokontrolnych;</w:t>
      </w:r>
    </w:p>
    <w:p w:rsidR="008F3E5D" w:rsidRPr="00862FFC" w:rsidRDefault="00F13093" w:rsidP="009D62C7">
      <w:pPr>
        <w:pStyle w:val="Akapitzlist"/>
        <w:numPr>
          <w:ilvl w:val="0"/>
          <w:numId w:val="25"/>
        </w:numPr>
      </w:pPr>
      <w:r>
        <w:t>p</w:t>
      </w:r>
      <w:r w:rsidR="008F3E5D" w:rsidRPr="00862FFC">
        <w:t xml:space="preserve">rzeprowadzanie oględzin nieruchomości </w:t>
      </w:r>
      <w:r w:rsidRPr="005D0588">
        <w:rPr>
          <w:color w:val="auto"/>
        </w:rPr>
        <w:t>na zlecenie oddziałó</w:t>
      </w:r>
      <w:r w:rsidR="007B5C1C" w:rsidRPr="005D0588">
        <w:rPr>
          <w:color w:val="auto"/>
        </w:rPr>
        <w:t>w/</w:t>
      </w:r>
      <w:r w:rsidRPr="005D0588">
        <w:rPr>
          <w:color w:val="auto"/>
        </w:rPr>
        <w:t>samodzielnych stanowisk</w:t>
      </w:r>
      <w:r>
        <w:rPr>
          <w:color w:val="FF0000"/>
        </w:rPr>
        <w:t xml:space="preserve"> </w:t>
      </w:r>
      <w:r w:rsidR="008F3E5D" w:rsidRPr="00862FFC">
        <w:t>w związku z prowadzonym postępowaniem podatkowym</w:t>
      </w:r>
      <w:r>
        <w:t>;</w:t>
      </w:r>
    </w:p>
    <w:p w:rsidR="008F3E5D" w:rsidRPr="00862FFC" w:rsidRDefault="00BB1AFF" w:rsidP="009D62C7">
      <w:pPr>
        <w:pStyle w:val="Akapitzlist"/>
        <w:numPr>
          <w:ilvl w:val="0"/>
          <w:numId w:val="25"/>
        </w:numPr>
      </w:pPr>
      <w:r>
        <w:lastRenderedPageBreak/>
        <w:t>u</w:t>
      </w:r>
      <w:r w:rsidR="008F3E5D" w:rsidRPr="00862FFC">
        <w:t xml:space="preserve">jawnianie nieruchomości niezgłoszonych do opodatkowania lub nieruchomości opodatkowanych </w:t>
      </w:r>
      <w:r>
        <w:t>niezgodnie ze stanem faktycznym;</w:t>
      </w:r>
    </w:p>
    <w:p w:rsidR="008F3E5D" w:rsidRDefault="00BB1AFF" w:rsidP="009D62C7">
      <w:pPr>
        <w:pStyle w:val="Akapitzlist"/>
        <w:numPr>
          <w:ilvl w:val="0"/>
          <w:numId w:val="25"/>
        </w:numPr>
      </w:pPr>
      <w:r w:rsidRPr="00F03930">
        <w:rPr>
          <w:color w:val="auto"/>
        </w:rPr>
        <w:t>k</w:t>
      </w:r>
      <w:r w:rsidR="008F3E5D" w:rsidRPr="00F03930">
        <w:rPr>
          <w:color w:val="auto"/>
        </w:rPr>
        <w:t>ontrola pod wzglę</w:t>
      </w:r>
      <w:r w:rsidR="00F03930">
        <w:rPr>
          <w:color w:val="auto"/>
        </w:rPr>
        <w:t xml:space="preserve">dem formalno-prawnym </w:t>
      </w:r>
      <w:r w:rsidR="008F3E5D" w:rsidRPr="00F03930">
        <w:rPr>
          <w:color w:val="auto"/>
        </w:rPr>
        <w:t>deklaracj</w:t>
      </w:r>
      <w:r w:rsidRPr="00F03930">
        <w:rPr>
          <w:color w:val="auto"/>
        </w:rPr>
        <w:t>i</w:t>
      </w:r>
      <w:r w:rsidR="00F03930">
        <w:rPr>
          <w:color w:val="auto"/>
        </w:rPr>
        <w:t>/informacji</w:t>
      </w:r>
      <w:r w:rsidRPr="00F03930">
        <w:rPr>
          <w:color w:val="auto"/>
        </w:rPr>
        <w:t xml:space="preserve"> podatkowych</w:t>
      </w:r>
      <w:r w:rsidR="00F03930">
        <w:t>;</w:t>
      </w:r>
    </w:p>
    <w:p w:rsidR="00BC08A3" w:rsidRPr="00957E52" w:rsidRDefault="00BC08A3" w:rsidP="009D62C7">
      <w:pPr>
        <w:pStyle w:val="Akapitzlist"/>
        <w:numPr>
          <w:ilvl w:val="0"/>
          <w:numId w:val="25"/>
        </w:numPr>
        <w:rPr>
          <w:color w:val="auto"/>
        </w:rPr>
      </w:pPr>
      <w:r w:rsidRPr="00957E52">
        <w:rPr>
          <w:color w:val="auto"/>
        </w:rPr>
        <w:t>prowadzenie kontroli obowiązkowych ubezpieczeń rolników</w:t>
      </w:r>
      <w:r w:rsidR="00775969" w:rsidRPr="00957E52">
        <w:rPr>
          <w:color w:val="auto"/>
        </w:rPr>
        <w:t>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b</w:t>
      </w:r>
      <w:r w:rsidR="008F3E5D" w:rsidRPr="00862FFC">
        <w:t>adanie zapisów ksiąg wieczystyc</w:t>
      </w:r>
      <w:r>
        <w:t>h i Krajowego Rejestru Sądowego;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a</w:t>
      </w:r>
      <w:r w:rsidR="008F3E5D" w:rsidRPr="00862FFC">
        <w:t xml:space="preserve">naliza danych zawartych </w:t>
      </w:r>
      <w:r>
        <w:t>w Ewidencji Gruntów i Budynków;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k</w:t>
      </w:r>
      <w:r w:rsidR="008F3E5D" w:rsidRPr="00862FFC">
        <w:t>ontrola obiektów podatkowych wyrejest</w:t>
      </w:r>
      <w:r>
        <w:t>rowanych z ewidencji podatkowej;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a</w:t>
      </w:r>
      <w:r w:rsidR="008F3E5D" w:rsidRPr="00862FFC">
        <w:t>naliza danych zawartych w Systemie Informacji Przestrzennej wskazujących na b</w:t>
      </w:r>
      <w:r>
        <w:t>rak opodatkowania nieruchomości;</w:t>
      </w:r>
    </w:p>
    <w:p w:rsidR="008F3E5D" w:rsidRPr="002E3B44" w:rsidRDefault="007B5C1C" w:rsidP="009D62C7">
      <w:pPr>
        <w:pStyle w:val="Akapitzlist"/>
        <w:numPr>
          <w:ilvl w:val="0"/>
          <w:numId w:val="25"/>
        </w:numPr>
      </w:pPr>
      <w:r w:rsidRPr="002E3B44">
        <w:t>a</w:t>
      </w:r>
      <w:r w:rsidR="008F3E5D" w:rsidRPr="002E3B44">
        <w:t>naliza danych zawartych w wewnętrznych syste</w:t>
      </w:r>
      <w:r w:rsidR="002E3B44">
        <w:t xml:space="preserve">mach dziedzinowych </w:t>
      </w:r>
      <w:r w:rsidR="002E3B44" w:rsidRPr="00957E52">
        <w:rPr>
          <w:color w:val="auto"/>
        </w:rPr>
        <w:t xml:space="preserve">(np. </w:t>
      </w:r>
      <w:r w:rsidRPr="00957E52">
        <w:rPr>
          <w:color w:val="auto"/>
        </w:rPr>
        <w:t>KSAT, Mdok</w:t>
      </w:r>
      <w:r w:rsidR="002E3B44" w:rsidRPr="00957E52">
        <w:rPr>
          <w:color w:val="auto"/>
        </w:rPr>
        <w:t>)</w:t>
      </w:r>
      <w:r w:rsidRPr="00957E52">
        <w:rPr>
          <w:color w:val="auto"/>
        </w:rPr>
        <w:t>;</w:t>
      </w:r>
    </w:p>
    <w:p w:rsidR="008F3E5D" w:rsidRPr="002E3B44" w:rsidRDefault="007B5C1C" w:rsidP="009D62C7">
      <w:pPr>
        <w:pStyle w:val="Akapitzlist"/>
        <w:numPr>
          <w:ilvl w:val="0"/>
          <w:numId w:val="25"/>
        </w:numPr>
      </w:pPr>
      <w:r w:rsidRPr="002E3B44">
        <w:t>p</w:t>
      </w:r>
      <w:r w:rsidR="008F3E5D" w:rsidRPr="002E3B44">
        <w:t>ozyskiwanie danych z rejestrów publicznych (</w:t>
      </w:r>
      <w:r w:rsidR="002E3B44">
        <w:t>np. CEIDG, REGON, EKW)</w:t>
      </w:r>
      <w:r w:rsidR="008F3E5D" w:rsidRPr="002E3B44">
        <w:t>, Google Maps, portali internetowych</w:t>
      </w:r>
      <w:r w:rsidR="002E3B44">
        <w:t xml:space="preserve"> </w:t>
      </w:r>
      <w:r w:rsidR="002E3B44" w:rsidRPr="00957E52">
        <w:rPr>
          <w:color w:val="auto"/>
        </w:rPr>
        <w:t>i innych miejsc</w:t>
      </w:r>
      <w:r w:rsidR="008F3E5D" w:rsidRPr="00957E52">
        <w:rPr>
          <w:color w:val="auto"/>
        </w:rPr>
        <w:t xml:space="preserve"> </w:t>
      </w:r>
      <w:r w:rsidR="008F3E5D" w:rsidRPr="002E3B44">
        <w:t>będących źródłem informacji o prowad</w:t>
      </w:r>
      <w:r w:rsidRPr="002E3B44">
        <w:t>zonej działalności gospodarczej;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u</w:t>
      </w:r>
      <w:r w:rsidR="008F3E5D" w:rsidRPr="00862FFC">
        <w:t>dzielanie odpowiedzi na zapytania Wydziału Gospodarki Nieruchomościami w zakresie zgłoszenia</w:t>
      </w:r>
      <w:r>
        <w:t xml:space="preserve"> nieruchomości do opodatkowania;</w:t>
      </w:r>
    </w:p>
    <w:p w:rsidR="008F3E5D" w:rsidRPr="00862FFC" w:rsidRDefault="007B5C1C" w:rsidP="009D62C7">
      <w:pPr>
        <w:pStyle w:val="Akapitzlist"/>
        <w:numPr>
          <w:ilvl w:val="0"/>
          <w:numId w:val="25"/>
        </w:numPr>
      </w:pPr>
      <w:r>
        <w:t>przygotowywanie wezwań m.in.</w:t>
      </w:r>
      <w:r w:rsidR="000F21EA">
        <w:t> do złożenia informacji</w:t>
      </w:r>
      <w:r w:rsidR="008F3E5D" w:rsidRPr="00862FFC">
        <w:t>/deklaracji</w:t>
      </w:r>
      <w:r w:rsidR="00BA26DB">
        <w:t xml:space="preserve"> </w:t>
      </w:r>
      <w:r w:rsidR="00BA26DB" w:rsidRPr="000F21EA">
        <w:rPr>
          <w:color w:val="auto"/>
        </w:rPr>
        <w:t>podatkowych</w:t>
      </w:r>
      <w:r w:rsidR="008F3E5D" w:rsidRPr="00862FFC">
        <w:t>, złożenia wyjaśnień, udostępnienia nieruchomości w celu przeprowadzenia oględzin/wydani</w:t>
      </w:r>
      <w:r w:rsidR="00435CE4">
        <w:t>a opinii biegłego, przedłożenia</w:t>
      </w:r>
      <w:r w:rsidR="008F3E5D" w:rsidRPr="00862FFC">
        <w:t> dokumen</w:t>
      </w:r>
      <w:r>
        <w:t>tacji, osobistego stawiennictwa;</w:t>
      </w:r>
    </w:p>
    <w:p w:rsidR="008F3E5D" w:rsidRPr="00862FFC" w:rsidRDefault="00435CE4" w:rsidP="009D62C7">
      <w:pPr>
        <w:pStyle w:val="Akapitzlist"/>
        <w:numPr>
          <w:ilvl w:val="0"/>
          <w:numId w:val="25"/>
        </w:numPr>
      </w:pPr>
      <w:r>
        <w:t>p</w:t>
      </w:r>
      <w:r w:rsidR="008F3E5D" w:rsidRPr="00862FFC">
        <w:t>rzygotowywanie postanowień w związku z prowadzonymi postępowaniami – w tym</w:t>
      </w:r>
      <w:r>
        <w:t xml:space="preserve"> m.</w:t>
      </w:r>
      <w:r w:rsidR="008F3E5D" w:rsidRPr="00862FFC">
        <w:t>in. w sprawie nałożenie kary porządkowej, przeprowadzenia dowodu z zeznan</w:t>
      </w:r>
      <w:r>
        <w:t>ia świadków, powołania biegłego;</w:t>
      </w:r>
    </w:p>
    <w:p w:rsidR="008F3E5D" w:rsidRPr="00862FFC" w:rsidRDefault="00435CE4" w:rsidP="009D62C7">
      <w:pPr>
        <w:pStyle w:val="Akapitzlist"/>
        <w:numPr>
          <w:ilvl w:val="0"/>
          <w:numId w:val="25"/>
        </w:numPr>
      </w:pPr>
      <w:r>
        <w:t>s</w:t>
      </w:r>
      <w:r w:rsidR="008F3E5D" w:rsidRPr="00862FFC">
        <w:t>kładan</w:t>
      </w:r>
      <w:r>
        <w:t xml:space="preserve">ie doniesień karnych skarbowych </w:t>
      </w:r>
      <w:r w:rsidRPr="000F21EA">
        <w:rPr>
          <w:color w:val="auto"/>
        </w:rPr>
        <w:t>w przypadkach przewidzianych przez przepisy prawa</w:t>
      </w:r>
      <w:r>
        <w:t>;</w:t>
      </w:r>
    </w:p>
    <w:p w:rsidR="008F3E5D" w:rsidRPr="00862FFC" w:rsidRDefault="00435CE4" w:rsidP="009D62C7">
      <w:pPr>
        <w:pStyle w:val="Akapitzlist"/>
        <w:numPr>
          <w:ilvl w:val="0"/>
          <w:numId w:val="25"/>
        </w:numPr>
      </w:pPr>
      <w:r>
        <w:t>o</w:t>
      </w:r>
      <w:r w:rsidR="008F3E5D" w:rsidRPr="00862FFC">
        <w:t xml:space="preserve">bsługa zaświadczeń Powiatowego Inspektora Nadzoru Budowlanego </w:t>
      </w:r>
      <w:r>
        <w:t>–</w:t>
      </w:r>
      <w:r w:rsidR="008F3E5D" w:rsidRPr="00862FFC">
        <w:t xml:space="preserve"> wykonanie czynności sprawdzających, dekretacja </w:t>
      </w:r>
      <w:r>
        <w:t>na właściwe grupy sprawozdawcze;</w:t>
      </w:r>
    </w:p>
    <w:p w:rsidR="008F3E5D" w:rsidRDefault="00435CE4" w:rsidP="009D62C7">
      <w:pPr>
        <w:pStyle w:val="Akapitzlist"/>
        <w:numPr>
          <w:ilvl w:val="0"/>
          <w:numId w:val="25"/>
        </w:numPr>
      </w:pPr>
      <w:r>
        <w:t>p</w:t>
      </w:r>
      <w:r w:rsidR="008F3E5D" w:rsidRPr="00862FFC">
        <w:t>rowadzenie zbiorczego zestawienia powierzchni budynków wybudowanych w ramach nowych inwestycji, w oparciu o dane z zaświadczeń Powiatowego</w:t>
      </w:r>
      <w:r>
        <w:t xml:space="preserve"> Inspektora Nadzoru Budowlanego;</w:t>
      </w:r>
    </w:p>
    <w:p w:rsidR="00780D27" w:rsidRPr="00862FFC" w:rsidRDefault="00780D27" w:rsidP="009D62C7">
      <w:pPr>
        <w:pStyle w:val="Akapitzlist"/>
        <w:numPr>
          <w:ilvl w:val="0"/>
          <w:numId w:val="25"/>
        </w:numPr>
      </w:pPr>
      <w:r w:rsidRPr="000F21EA">
        <w:rPr>
          <w:color w:val="auto"/>
        </w:rPr>
        <w:t>planowanie wydatków budżetu Miasta oraz przygotowywanie informacji do projektu budżetu zadaniowego,</w:t>
      </w:r>
      <w:r w:rsidRPr="000F21EA">
        <w:rPr>
          <w:rFonts w:eastAsia="Times New Roman"/>
          <w:color w:val="auto"/>
        </w:rPr>
        <w:t xml:space="preserve"> </w:t>
      </w:r>
      <w:r w:rsidRPr="000F21EA">
        <w:rPr>
          <w:color w:val="auto"/>
        </w:rPr>
        <w:t>w tym – planowanie zamówień publicznych</w:t>
      </w:r>
      <w:r>
        <w:t>;</w:t>
      </w:r>
    </w:p>
    <w:p w:rsidR="00862FFC" w:rsidRPr="00862FFC" w:rsidRDefault="00435CE4" w:rsidP="009D62C7">
      <w:pPr>
        <w:pStyle w:val="Akapitzlist"/>
        <w:numPr>
          <w:ilvl w:val="0"/>
          <w:numId w:val="25"/>
        </w:numPr>
      </w:pPr>
      <w:r>
        <w:t>z</w:t>
      </w:r>
      <w:r w:rsidR="008F3E5D" w:rsidRPr="00862FFC">
        <w:t>adania z zakresu organizacji i funkcjonowania wydziału w obsz</w:t>
      </w:r>
      <w:r w:rsidR="00780D27">
        <w:t>arach niewymienionych w pkt 1-</w:t>
      </w:r>
      <w:r w:rsidR="00957E52">
        <w:rPr>
          <w:color w:val="auto"/>
        </w:rPr>
        <w:t>24</w:t>
      </w:r>
      <w:r w:rsidR="008F3E5D" w:rsidRPr="00862FFC">
        <w:t>, powierzonych przez dyrektora wydziału.</w:t>
      </w:r>
    </w:p>
    <w:p w:rsidR="00862FFC" w:rsidRPr="000F21EA" w:rsidRDefault="00862FFC" w:rsidP="001A6C17">
      <w:pPr>
        <w:pStyle w:val="Akapitzlist10"/>
        <w:numPr>
          <w:ilvl w:val="0"/>
          <w:numId w:val="35"/>
        </w:numPr>
      </w:pPr>
      <w:r w:rsidRPr="000F21EA">
        <w:t>Do zadań stanowisk</w:t>
      </w:r>
      <w:r w:rsidR="009D7150" w:rsidRPr="000F21EA">
        <w:t>a</w:t>
      </w:r>
      <w:r w:rsidRPr="000F21EA">
        <w:t xml:space="preserve"> ds. ulg </w:t>
      </w:r>
      <w:r w:rsidR="00943B96" w:rsidRPr="000F21EA">
        <w:t>i analiz</w:t>
      </w:r>
      <w:r w:rsidRPr="000F21EA">
        <w:t xml:space="preserve"> należy:</w:t>
      </w:r>
    </w:p>
    <w:p w:rsidR="009D7150" w:rsidRPr="000F21EA" w:rsidRDefault="00943B96" w:rsidP="001A6C17">
      <w:pPr>
        <w:pStyle w:val="Akapitzlist10"/>
        <w:numPr>
          <w:ilvl w:val="0"/>
          <w:numId w:val="52"/>
        </w:numPr>
      </w:pPr>
      <w:r w:rsidRPr="000F21EA">
        <w:lastRenderedPageBreak/>
        <w:t>p</w:t>
      </w:r>
      <w:r w:rsidR="009D7150" w:rsidRPr="000F21EA">
        <w:t>rowadzenie postępowań w zakresie wydawania postanowień</w:t>
      </w:r>
      <w:r w:rsidR="005F0C71">
        <w:t xml:space="preserve"> </w:t>
      </w:r>
      <w:r w:rsidR="005F0C71" w:rsidRPr="00FA6E93">
        <w:t>i decyzji</w:t>
      </w:r>
      <w:r w:rsidR="009D7150" w:rsidRPr="00FA6E93">
        <w:t xml:space="preserve"> </w:t>
      </w:r>
      <w:r w:rsidR="009D7150" w:rsidRPr="000F21EA">
        <w:t>w sprawach ulg w spłacie zobowiązań podatkowych udzielanych na indywidualne wnioski podatników;</w:t>
      </w:r>
    </w:p>
    <w:p w:rsidR="009D7150" w:rsidRPr="000F21EA" w:rsidRDefault="009D7150" w:rsidP="001A6C17">
      <w:pPr>
        <w:pStyle w:val="Akapitzlist10"/>
        <w:numPr>
          <w:ilvl w:val="0"/>
          <w:numId w:val="52"/>
        </w:numPr>
      </w:pPr>
      <w:r w:rsidRPr="000F21EA">
        <w:t>prowadzenie postępowań w zakresie wydawania postanowień w sprawach ulg w spłacie podatków stanowiących dochód budżetu Miasta, a realizowanych przez urzędy skarbowe;</w:t>
      </w:r>
    </w:p>
    <w:p w:rsidR="009D7150" w:rsidRPr="000F21EA" w:rsidRDefault="009D7150" w:rsidP="001A6C17">
      <w:pPr>
        <w:pStyle w:val="Akapitzlist10"/>
        <w:numPr>
          <w:ilvl w:val="0"/>
          <w:numId w:val="52"/>
        </w:numPr>
      </w:pPr>
      <w:r w:rsidRPr="000F21EA">
        <w:t>prowadzenie postępowań w zakresie wydawania postanowień i decyzji w sprawach ulg w spłacie niepodatkowych należności budżetowych o charakterze publicznoprawnym;</w:t>
      </w:r>
    </w:p>
    <w:p w:rsidR="009D7150" w:rsidRDefault="009D7150" w:rsidP="001A6C17">
      <w:pPr>
        <w:pStyle w:val="Akapitzlist10"/>
        <w:numPr>
          <w:ilvl w:val="0"/>
          <w:numId w:val="52"/>
        </w:numPr>
      </w:pPr>
      <w:r w:rsidRPr="000F21EA">
        <w:t>wystawianie zaświadczeń o udzielonej pomocy de minimis w zakresie ulg</w:t>
      </w:r>
      <w:r w:rsidR="00932BE0" w:rsidRPr="00021BCC">
        <w:t>, w tym dla zakładów pracy chronionej;</w:t>
      </w:r>
    </w:p>
    <w:p w:rsidR="009D7150" w:rsidRPr="000F21EA" w:rsidRDefault="009D7150" w:rsidP="001A6C17">
      <w:pPr>
        <w:pStyle w:val="Akapitzlist10"/>
        <w:numPr>
          <w:ilvl w:val="0"/>
          <w:numId w:val="52"/>
        </w:numPr>
      </w:pPr>
      <w:r w:rsidRPr="000F21EA">
        <w:t>koordynowanie sporządzania wykazów z udzielonych ulg i pomocy publicznej w zakresie spraw prowadzonych przez wydział i przekazywanie ich do</w:t>
      </w:r>
      <w:r w:rsidRPr="005F0C71">
        <w:rPr>
          <w:color w:val="FF0000"/>
        </w:rPr>
        <w:t xml:space="preserve"> </w:t>
      </w:r>
      <w:r w:rsidRPr="00CF40C1">
        <w:t>Wydziału Budżetu i Kontrolingu</w:t>
      </w:r>
      <w:r w:rsidRPr="000F21EA">
        <w:t>;</w:t>
      </w:r>
    </w:p>
    <w:p w:rsidR="009D7150" w:rsidRDefault="009D7150" w:rsidP="001A6C17">
      <w:pPr>
        <w:pStyle w:val="Akapitzlist10"/>
        <w:numPr>
          <w:ilvl w:val="0"/>
          <w:numId w:val="52"/>
        </w:numPr>
      </w:pPr>
      <w:r w:rsidRPr="000F21EA">
        <w:t>sporządzanie informacji dotyczących udzielonych ulg w zakresie umarzania, odraczania oraz rozkładania na raty przypadających Miastu należności pieniężnych, stanowiących niepodatkowe należności budżetowe o charakterze publicznoprawnym i przekazywanie ich do Wydziału Budżetu i Kontrolingu;</w:t>
      </w:r>
    </w:p>
    <w:p w:rsidR="00B81A3D" w:rsidRPr="000F21EA" w:rsidRDefault="00B81A3D" w:rsidP="001A6C17">
      <w:pPr>
        <w:pStyle w:val="Akapitzlist10"/>
        <w:numPr>
          <w:ilvl w:val="0"/>
          <w:numId w:val="52"/>
        </w:numPr>
      </w:pPr>
      <w:r>
        <w:t>przygotowywanie informacji do wniosku o zwrot utraconych dochodów z tytułu zwolnień z podatku od czynności cywilnoprawnych dla zakładów pracy chronionej;</w:t>
      </w:r>
    </w:p>
    <w:p w:rsidR="009D7150" w:rsidRPr="000F21EA" w:rsidRDefault="009D7150" w:rsidP="001A6C17">
      <w:pPr>
        <w:pStyle w:val="Akapitzlist10"/>
        <w:numPr>
          <w:ilvl w:val="0"/>
          <w:numId w:val="52"/>
        </w:numPr>
      </w:pPr>
      <w:r w:rsidRPr="000F21EA">
        <w:t>wyliczanie skutków udzielonych ulg w zakresie spraw prowadzonych przez stanowisko;</w:t>
      </w:r>
    </w:p>
    <w:p w:rsidR="00DA5A0D" w:rsidRPr="000F21EA" w:rsidRDefault="00DA5A0D" w:rsidP="001A6C17">
      <w:pPr>
        <w:pStyle w:val="Akapitzlist10"/>
        <w:numPr>
          <w:ilvl w:val="0"/>
          <w:numId w:val="52"/>
        </w:numPr>
      </w:pPr>
      <w:r w:rsidRPr="000F21EA">
        <w:t>prowadzenie działań analitycznych i prognostycznych w obszarze podatków i opłat;</w:t>
      </w:r>
    </w:p>
    <w:p w:rsidR="00943B96" w:rsidRDefault="00943B96" w:rsidP="001A6C17">
      <w:pPr>
        <w:pStyle w:val="Akapitzlist10"/>
        <w:numPr>
          <w:ilvl w:val="0"/>
          <w:numId w:val="52"/>
        </w:numPr>
      </w:pPr>
      <w:r w:rsidRPr="000F21EA">
        <w:t>przygotowanie planu dochodów z zakresu podatkó</w:t>
      </w:r>
      <w:r w:rsidR="00B81A3D">
        <w:t>w stanowiących w całości dochód</w:t>
      </w:r>
      <w:r w:rsidRPr="000F21EA">
        <w:t xml:space="preserve"> </w:t>
      </w:r>
      <w:r w:rsidR="00B81A3D">
        <w:t>budżetu Miasta</w:t>
      </w:r>
      <w:r w:rsidRPr="000F21EA">
        <w:t xml:space="preserve">, a pobieranych przez naczelników urzędów skarbowych </w:t>
      </w:r>
      <w:r w:rsidR="00B81A3D">
        <w:t>i przekazywanie ich do Wydziału Finansowego</w:t>
      </w:r>
      <w:r w:rsidRPr="000F21EA">
        <w:t>;</w:t>
      </w:r>
    </w:p>
    <w:p w:rsidR="00B81A3D" w:rsidRPr="000F21EA" w:rsidRDefault="00B81A3D" w:rsidP="001A6C17">
      <w:pPr>
        <w:pStyle w:val="Akapitzlist10"/>
        <w:numPr>
          <w:ilvl w:val="0"/>
          <w:numId w:val="52"/>
        </w:numPr>
      </w:pPr>
      <w:r>
        <w:t>planowanie wydatków budżetu Miasta oraz przygotowywanie informacji do projektu budżetu zadaniowego, w tym – planowanie zamówień publicznych;</w:t>
      </w:r>
    </w:p>
    <w:p w:rsidR="00DA5A0D" w:rsidRPr="000F21EA" w:rsidRDefault="00943B96" w:rsidP="001A6C17">
      <w:pPr>
        <w:pStyle w:val="Akapitzlist10"/>
        <w:numPr>
          <w:ilvl w:val="0"/>
          <w:numId w:val="52"/>
        </w:numPr>
      </w:pPr>
      <w:r w:rsidRPr="000F21EA">
        <w:t>zadania z zakresu organizacji i funkcjonowania wydziału w obs</w:t>
      </w:r>
      <w:r w:rsidR="00B81A3D">
        <w:t>zarach niewymienionych w pkt 1-11</w:t>
      </w:r>
      <w:r w:rsidRPr="000F21EA">
        <w:t>, powierzonych przez dyrektora wydziału.</w:t>
      </w:r>
    </w:p>
    <w:p w:rsidR="002001EE" w:rsidRPr="00FA6E93" w:rsidRDefault="00480E71" w:rsidP="001A6C17">
      <w:pPr>
        <w:pStyle w:val="Akapitzlist10"/>
        <w:numPr>
          <w:ilvl w:val="0"/>
          <w:numId w:val="35"/>
        </w:numPr>
      </w:pPr>
      <w:r w:rsidRPr="00FA6E93">
        <w:t>Do zadań wspólnych o</w:t>
      </w:r>
      <w:r w:rsidR="0042270A" w:rsidRPr="00FA6E93">
        <w:t>ddziałów wymienionych w ust. 2-</w:t>
      </w:r>
      <w:r w:rsidR="007B7E16" w:rsidRPr="00021BCC">
        <w:t>10</w:t>
      </w:r>
      <w:r w:rsidRPr="007B7E16">
        <w:rPr>
          <w:color w:val="FF0000"/>
        </w:rPr>
        <w:t xml:space="preserve"> </w:t>
      </w:r>
      <w:r w:rsidRPr="00FA6E93">
        <w:t>oraz</w:t>
      </w:r>
      <w:r w:rsidR="00173621" w:rsidRPr="00FA6E93">
        <w:t xml:space="preserve"> </w:t>
      </w:r>
      <w:r w:rsidR="00021BCC">
        <w:t>stanowisk wymienionych w ust.</w:t>
      </w:r>
      <w:r w:rsidR="007B7E16" w:rsidRPr="00021BCC">
        <w:t xml:space="preserve">12-14 </w:t>
      </w:r>
      <w:r w:rsidRPr="00FA6E93">
        <w:t>należy:</w:t>
      </w:r>
    </w:p>
    <w:p w:rsidR="002001EE" w:rsidRPr="00104F6A" w:rsidRDefault="002001EE" w:rsidP="001A6C17">
      <w:pPr>
        <w:pStyle w:val="Akapitzlist10"/>
        <w:numPr>
          <w:ilvl w:val="0"/>
          <w:numId w:val="53"/>
        </w:numPr>
      </w:pPr>
      <w:r w:rsidRPr="00104F6A">
        <w:t>udział w inwentaryzacji należności i zobowiązań podatkowych</w:t>
      </w:r>
      <w:r w:rsidR="00450C74" w:rsidRPr="00104F6A">
        <w:t xml:space="preserve"> w zakresie realizowanych zadań</w:t>
      </w:r>
      <w:r w:rsidR="00CF2DBC">
        <w:t>;</w:t>
      </w:r>
    </w:p>
    <w:p w:rsidR="002001EE" w:rsidRPr="00104F6A" w:rsidRDefault="00CB5BE4" w:rsidP="001A6C17">
      <w:pPr>
        <w:pStyle w:val="Akapitzlist10"/>
        <w:numPr>
          <w:ilvl w:val="0"/>
          <w:numId w:val="53"/>
        </w:numPr>
      </w:pPr>
      <w:r>
        <w:t>udział w opracowywaniu</w:t>
      </w:r>
      <w:r w:rsidR="002001EE" w:rsidRPr="00104F6A">
        <w:t xml:space="preserve"> odwołań od d</w:t>
      </w:r>
      <w:r w:rsidR="00450C74" w:rsidRPr="00104F6A">
        <w:t>ec</w:t>
      </w:r>
      <w:r>
        <w:t>yzji i zażaleń od postanowień.</w:t>
      </w:r>
    </w:p>
    <w:p w:rsidR="002001EE" w:rsidRPr="00104F6A" w:rsidRDefault="002001EE" w:rsidP="001A6C17">
      <w:pPr>
        <w:pStyle w:val="Akapitzlist10"/>
        <w:numPr>
          <w:ilvl w:val="0"/>
          <w:numId w:val="35"/>
        </w:numPr>
      </w:pPr>
      <w:r w:rsidRPr="00104F6A">
        <w:t xml:space="preserve">Do zadań wspólnych </w:t>
      </w:r>
      <w:r w:rsidR="001C589F" w:rsidRPr="00104F6A">
        <w:t xml:space="preserve">wszystkich oddziałów i samodzielnych </w:t>
      </w:r>
      <w:r w:rsidRPr="00104F6A">
        <w:t>stanowisk należy:</w:t>
      </w:r>
    </w:p>
    <w:p w:rsidR="002001EE" w:rsidRDefault="002001EE" w:rsidP="001A6C17">
      <w:pPr>
        <w:pStyle w:val="Akapitzlist10"/>
        <w:numPr>
          <w:ilvl w:val="0"/>
          <w:numId w:val="54"/>
        </w:numPr>
      </w:pPr>
      <w:r w:rsidRPr="00104F6A">
        <w:t>bieżąca obsługa</w:t>
      </w:r>
      <w:r w:rsidR="00A24A62" w:rsidRPr="00104F6A">
        <w:t xml:space="preserve"> poczty oraz</w:t>
      </w:r>
      <w:r w:rsidRPr="00104F6A">
        <w:t xml:space="preserve"> klienta</w:t>
      </w:r>
      <w:r w:rsidR="00450C74" w:rsidRPr="00104F6A">
        <w:t xml:space="preserve"> w zakresie realizowanych zadań</w:t>
      </w:r>
      <w:r w:rsidR="00CF2DBC">
        <w:t>;</w:t>
      </w:r>
    </w:p>
    <w:p w:rsidR="00CD0EEE" w:rsidRPr="00B512A4" w:rsidRDefault="00CD0EEE" w:rsidP="001A6C17">
      <w:pPr>
        <w:pStyle w:val="Akapitzlist10"/>
        <w:numPr>
          <w:ilvl w:val="0"/>
          <w:numId w:val="54"/>
        </w:numPr>
      </w:pPr>
      <w:r w:rsidRPr="00B512A4">
        <w:lastRenderedPageBreak/>
        <w:t xml:space="preserve">przygotowywanie projektów umów i innych aktów prawnych oraz przekazywanie ich do Oddziału Optymalizacji i Doradztwa Prawno-Podatkowego; </w:t>
      </w:r>
    </w:p>
    <w:p w:rsidR="00A62CC3" w:rsidRPr="00FA6E93" w:rsidRDefault="00A62CC3" w:rsidP="001A6C17">
      <w:pPr>
        <w:pStyle w:val="Akapitzlist10"/>
        <w:numPr>
          <w:ilvl w:val="0"/>
          <w:numId w:val="54"/>
        </w:numPr>
      </w:pPr>
      <w:r w:rsidRPr="00FA6E93">
        <w:t>bieżące przekazywanie dokumentów do Archiwum Zakładowego;</w:t>
      </w:r>
    </w:p>
    <w:p w:rsidR="002001EE" w:rsidRDefault="002001EE" w:rsidP="001A6C17">
      <w:pPr>
        <w:pStyle w:val="Akapitzlist10"/>
        <w:numPr>
          <w:ilvl w:val="0"/>
          <w:numId w:val="54"/>
        </w:numPr>
      </w:pPr>
      <w:r w:rsidRPr="00104F6A">
        <w:t xml:space="preserve">prowadzenie i bieżące aktualizowanie spraw </w:t>
      </w:r>
      <w:r w:rsidR="00E45585">
        <w:t>w</w:t>
      </w:r>
      <w:r w:rsidRPr="00104F6A">
        <w:t>ydziału w s</w:t>
      </w:r>
      <w:r w:rsidR="00450C74" w:rsidRPr="00104F6A">
        <w:t>ystemach informatycznych Urzędu</w:t>
      </w:r>
      <w:r w:rsidR="00CF2DBC">
        <w:t>;</w:t>
      </w:r>
    </w:p>
    <w:p w:rsidR="002001EE" w:rsidRPr="00104F6A" w:rsidRDefault="002001EE" w:rsidP="001A6C17">
      <w:pPr>
        <w:pStyle w:val="Akapitzlist10"/>
        <w:numPr>
          <w:ilvl w:val="0"/>
          <w:numId w:val="54"/>
        </w:numPr>
      </w:pPr>
      <w:r w:rsidRPr="00104F6A">
        <w:t>analiza funkcjonującego oprogramowania, zgł</w:t>
      </w:r>
      <w:r w:rsidR="00450C74" w:rsidRPr="00104F6A">
        <w:t xml:space="preserve">aszanie </w:t>
      </w:r>
      <w:r w:rsidR="002C1DB3" w:rsidRPr="00104F6A">
        <w:t xml:space="preserve">koniecznych </w:t>
      </w:r>
      <w:r w:rsidR="00450C74" w:rsidRPr="00104F6A">
        <w:t>zmian i ich weryfikacja</w:t>
      </w:r>
      <w:r w:rsidR="00CF2DBC">
        <w:t>;</w:t>
      </w:r>
    </w:p>
    <w:p w:rsidR="002001EE" w:rsidRPr="00104F6A" w:rsidRDefault="002001EE" w:rsidP="001A6C17">
      <w:pPr>
        <w:pStyle w:val="Akapitzlist10"/>
        <w:numPr>
          <w:ilvl w:val="0"/>
          <w:numId w:val="54"/>
        </w:numPr>
      </w:pPr>
      <w:r w:rsidRPr="00104F6A">
        <w:t xml:space="preserve">przeprowadzanie w ramach kontroli zarządczej analizy ryzyk do </w:t>
      </w:r>
      <w:r w:rsidR="00450C74" w:rsidRPr="00104F6A">
        <w:t>realizowanych zadań budżetowych</w:t>
      </w:r>
      <w:r w:rsidR="00CF2DBC">
        <w:t>;</w:t>
      </w:r>
    </w:p>
    <w:p w:rsidR="002001EE" w:rsidRPr="00104F6A" w:rsidRDefault="002001EE" w:rsidP="001A6C17">
      <w:pPr>
        <w:pStyle w:val="Akapitzlist10"/>
        <w:numPr>
          <w:ilvl w:val="0"/>
          <w:numId w:val="54"/>
        </w:numPr>
      </w:pPr>
      <w:r w:rsidRPr="00104F6A">
        <w:t xml:space="preserve">prowadzenie podręcznej ewidencji sprzętu i wyposażenia będącego na stanie oddziału lub </w:t>
      </w:r>
      <w:r w:rsidR="001C589F" w:rsidRPr="00104F6A">
        <w:t xml:space="preserve">samodzielnego </w:t>
      </w:r>
      <w:r w:rsidR="00450C74" w:rsidRPr="00104F6A">
        <w:t>stanowiska</w:t>
      </w:r>
      <w:r w:rsidR="00CF2DBC">
        <w:t>;</w:t>
      </w:r>
    </w:p>
    <w:p w:rsidR="002F4916" w:rsidRPr="00104F6A" w:rsidRDefault="002C1DB3" w:rsidP="001A6C17">
      <w:pPr>
        <w:pStyle w:val="Akapitzlist10"/>
        <w:numPr>
          <w:ilvl w:val="0"/>
          <w:numId w:val="54"/>
        </w:numPr>
      </w:pPr>
      <w:r w:rsidRPr="00104F6A">
        <w:t xml:space="preserve">zgłaszanie </w:t>
      </w:r>
      <w:r w:rsidR="008075D9" w:rsidRPr="00104F6A">
        <w:t xml:space="preserve">zapotrzebowania na materiały </w:t>
      </w:r>
      <w:r w:rsidRPr="00104F6A">
        <w:t>oraz usług</w:t>
      </w:r>
      <w:r w:rsidR="008075D9" w:rsidRPr="00104F6A">
        <w:t>i</w:t>
      </w:r>
      <w:r w:rsidRPr="00104F6A">
        <w:t xml:space="preserve"> poprzez dedykowany system </w:t>
      </w:r>
      <w:r w:rsidR="008075D9" w:rsidRPr="00104F6A">
        <w:t>informatyczny Urzędu.</w:t>
      </w:r>
    </w:p>
    <w:p w:rsidR="00F260C1" w:rsidRPr="00104F6A" w:rsidRDefault="00B92B0F" w:rsidP="00F260C1">
      <w:pPr>
        <w:pStyle w:val="Nagwek3"/>
      </w:pPr>
      <w:bookmarkStart w:id="7" w:name="_Hlk145069637"/>
      <w:r>
        <w:t>§ 8</w:t>
      </w:r>
    </w:p>
    <w:bookmarkEnd w:id="7"/>
    <w:p w:rsidR="00685EB6" w:rsidRPr="008F3E5D" w:rsidRDefault="00F260C1" w:rsidP="00027A3F">
      <w:r w:rsidRPr="00104F6A">
        <w:t xml:space="preserve">Liczba etatów w </w:t>
      </w:r>
      <w:r w:rsidR="00E45585">
        <w:t>w</w:t>
      </w:r>
      <w:r w:rsidRPr="00104F6A">
        <w:t>ydziale określona jest w załączniku nr 2 do Regulaminu.</w:t>
      </w:r>
    </w:p>
    <w:p w:rsidR="00F260C1" w:rsidRPr="00104F6A" w:rsidRDefault="00F260C1" w:rsidP="00F260C1">
      <w:pPr>
        <w:jc w:val="center"/>
        <w:rPr>
          <w:b/>
        </w:rPr>
      </w:pPr>
      <w:r w:rsidRPr="00104F6A">
        <w:rPr>
          <w:b/>
        </w:rPr>
        <w:t>Rozdział IV Zasady podpisywania pism</w:t>
      </w:r>
    </w:p>
    <w:p w:rsidR="00F260C1" w:rsidRPr="00104F6A" w:rsidRDefault="00B92B0F" w:rsidP="00F260C1">
      <w:pPr>
        <w:keepNext/>
        <w:keepLines/>
        <w:spacing w:before="280" w:after="240" w:line="240" w:lineRule="auto"/>
        <w:jc w:val="center"/>
        <w:outlineLvl w:val="2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§ 9</w:t>
      </w:r>
    </w:p>
    <w:p w:rsidR="00F260C1" w:rsidRPr="00104F6A" w:rsidRDefault="00F260C1" w:rsidP="009D62C7">
      <w:pPr>
        <w:numPr>
          <w:ilvl w:val="0"/>
          <w:numId w:val="10"/>
        </w:numPr>
        <w:spacing w:after="0"/>
        <w:ind w:hanging="357"/>
      </w:pPr>
      <w:r w:rsidRPr="00104F6A">
        <w:t>Dyrektor uprawniony jest do aprobaty i podpisywania pism zgodnie z zasadami określonymi w Regulaminie Organizacyjnym Urzędu.</w:t>
      </w:r>
    </w:p>
    <w:p w:rsidR="00F260C1" w:rsidRPr="00104F6A" w:rsidRDefault="0033285A" w:rsidP="009D62C7">
      <w:pPr>
        <w:numPr>
          <w:ilvl w:val="0"/>
          <w:numId w:val="10"/>
        </w:numPr>
        <w:spacing w:after="0"/>
        <w:ind w:hanging="357"/>
      </w:pPr>
      <w:r>
        <w:t>Zastępca</w:t>
      </w:r>
      <w:r w:rsidR="00450C74" w:rsidRPr="00104F6A">
        <w:t xml:space="preserve"> </w:t>
      </w:r>
      <w:r w:rsidR="00B96510">
        <w:t>d</w:t>
      </w:r>
      <w:r>
        <w:t>yrektora jest upoważniony</w:t>
      </w:r>
      <w:r w:rsidR="00F260C1" w:rsidRPr="00104F6A">
        <w:t xml:space="preserve"> do:</w:t>
      </w:r>
    </w:p>
    <w:p w:rsidR="001C589F" w:rsidRPr="00104F6A" w:rsidRDefault="004B765D" w:rsidP="009D62C7">
      <w:pPr>
        <w:numPr>
          <w:ilvl w:val="1"/>
          <w:numId w:val="10"/>
        </w:numPr>
        <w:spacing w:after="0"/>
        <w:ind w:hanging="357"/>
      </w:pPr>
      <w:r w:rsidRPr="00104F6A">
        <w:t>p</w:t>
      </w:r>
      <w:r w:rsidR="001C589F" w:rsidRPr="00104F6A">
        <w:t>odpisywania pism wychodzących z nadzorowanych oddziałów</w:t>
      </w:r>
      <w:r w:rsidR="00173621">
        <w:t xml:space="preserve"> </w:t>
      </w:r>
      <w:r w:rsidR="00173621" w:rsidRPr="00A23CA6">
        <w:t>i samodzielnych stanowisk</w:t>
      </w:r>
      <w:r w:rsidR="001C589F" w:rsidRPr="00104F6A">
        <w:t xml:space="preserve">, </w:t>
      </w:r>
      <w:r w:rsidRPr="00104F6A">
        <w:t>niezastrzeżonych</w:t>
      </w:r>
      <w:r w:rsidR="008663B1" w:rsidRPr="00104F6A">
        <w:t xml:space="preserve"> do podpisu </w:t>
      </w:r>
      <w:r w:rsidR="00B96510">
        <w:t>d</w:t>
      </w:r>
      <w:r w:rsidR="001C589F" w:rsidRPr="00104F6A">
        <w:t>yrektora, oraz do parafowania pism</w:t>
      </w:r>
      <w:r w:rsidRPr="00104F6A">
        <w:t xml:space="preserve"> </w:t>
      </w:r>
      <w:r w:rsidR="001C589F" w:rsidRPr="00104F6A">
        <w:t>przedkładanych do podp</w:t>
      </w:r>
      <w:r w:rsidR="00450C74" w:rsidRPr="00104F6A">
        <w:t xml:space="preserve">isu </w:t>
      </w:r>
      <w:r w:rsidR="00E920AC">
        <w:t>d</w:t>
      </w:r>
      <w:r w:rsidRPr="00104F6A">
        <w:t>yrektorowi</w:t>
      </w:r>
      <w:r w:rsidR="00CF2DBC">
        <w:t>;</w:t>
      </w:r>
    </w:p>
    <w:p w:rsidR="004B765D" w:rsidRPr="00104F6A" w:rsidRDefault="004B765D" w:rsidP="009D62C7">
      <w:pPr>
        <w:numPr>
          <w:ilvl w:val="1"/>
          <w:numId w:val="10"/>
        </w:numPr>
        <w:spacing w:after="0"/>
        <w:ind w:hanging="357"/>
      </w:pPr>
      <w:r w:rsidRPr="00104F6A">
        <w:t>podpisywania pism zastrzeż</w:t>
      </w:r>
      <w:r w:rsidR="00450C74" w:rsidRPr="00104F6A">
        <w:t xml:space="preserve">onych do podpisu bądź aprobaty </w:t>
      </w:r>
      <w:r w:rsidR="00EE20BB">
        <w:t>d</w:t>
      </w:r>
      <w:r w:rsidRPr="00104F6A">
        <w:t>yrektora wyłącznie w czasie jego nieobecności.</w:t>
      </w:r>
    </w:p>
    <w:p w:rsidR="002F12AB" w:rsidRPr="00DB3EB2" w:rsidRDefault="002F12AB" w:rsidP="001A6C17">
      <w:pPr>
        <w:pStyle w:val="Akapitzlist10"/>
        <w:numPr>
          <w:ilvl w:val="0"/>
          <w:numId w:val="10"/>
        </w:numPr>
      </w:pPr>
      <w:r w:rsidRPr="002F12AB">
        <w:t xml:space="preserve">Kierownik Oddziału Organizacyjnego jest upoważniony do przekazywania pism według </w:t>
      </w:r>
      <w:r w:rsidRPr="00DB3EB2">
        <w:t>właściwości.</w:t>
      </w:r>
    </w:p>
    <w:p w:rsidR="002F12AB" w:rsidRPr="00DB3EB2" w:rsidRDefault="002F12AB" w:rsidP="001A6C17">
      <w:pPr>
        <w:pStyle w:val="Akapitzlist10"/>
        <w:numPr>
          <w:ilvl w:val="0"/>
          <w:numId w:val="10"/>
        </w:numPr>
      </w:pPr>
      <w:r w:rsidRPr="00DB3EB2">
        <w:t>Bezpośredni przełożeni podpisują wnioski o urlop podległych pracowników przed przedłożeniem ich do podpisu dyrektora.</w:t>
      </w:r>
      <w:r w:rsidR="00DB3EB2" w:rsidRPr="00DB3EB2">
        <w:t xml:space="preserve"> </w:t>
      </w:r>
    </w:p>
    <w:p w:rsidR="002F12AB" w:rsidRDefault="002F12AB" w:rsidP="001A6C17">
      <w:pPr>
        <w:pStyle w:val="Akapitzlist10"/>
        <w:numPr>
          <w:ilvl w:val="0"/>
          <w:numId w:val="10"/>
        </w:numPr>
      </w:pPr>
      <w:r w:rsidRPr="002F12AB">
        <w:t>Kierownicy oddziałów oraz upoważnieni pracownicy</w:t>
      </w:r>
      <w:r w:rsidR="00173621">
        <w:t xml:space="preserve"> są</w:t>
      </w:r>
      <w:r w:rsidRPr="002F12AB">
        <w:t xml:space="preserve"> uprawnieni do podpisywania decyzji administracyjnych, zaświadczeń w ramach przyznanych przez Prezydenta upoważnień oraz pism należących do zakresu działania oddziałów, a niezastrzeżonych dla Prezydenta, Skarbnika i Sek</w:t>
      </w:r>
      <w:r w:rsidR="0033285A">
        <w:t>retarza, dyrektora lub zastępcy</w:t>
      </w:r>
      <w:r w:rsidRPr="002F12AB">
        <w:t xml:space="preserve"> dyrektora.</w:t>
      </w:r>
    </w:p>
    <w:p w:rsidR="002F12AB" w:rsidRDefault="002F12AB" w:rsidP="001A6C17">
      <w:pPr>
        <w:pStyle w:val="Akapitzlist10"/>
        <w:numPr>
          <w:ilvl w:val="0"/>
          <w:numId w:val="10"/>
        </w:numPr>
      </w:pPr>
      <w:r w:rsidRPr="002F12AB">
        <w:lastRenderedPageBreak/>
        <w:t>Kierownicy oddziałów oraz upoważnieni pracownicy</w:t>
      </w:r>
      <w:r w:rsidR="00173621">
        <w:t xml:space="preserve"> są</w:t>
      </w:r>
      <w:r w:rsidRPr="002F12AB">
        <w:t xml:space="preserve"> uprawnieni do podpisywania dowodów księgowych, protokołów, sprawozdań, notatek i informacji sporządzonych na potrzeby wewnętrzne wydziału oraz parafowania materiałów opracowywanych w oddziałach, a wychodzących poza wydział. </w:t>
      </w:r>
    </w:p>
    <w:p w:rsidR="002F12AB" w:rsidRDefault="002F12AB" w:rsidP="001A6C17">
      <w:pPr>
        <w:pStyle w:val="Akapitzlist10"/>
        <w:numPr>
          <w:ilvl w:val="0"/>
          <w:numId w:val="10"/>
        </w:numPr>
      </w:pPr>
      <w:r w:rsidRPr="002F12AB">
        <w:t>Pracownicy</w:t>
      </w:r>
      <w:r w:rsidR="00173621">
        <w:t xml:space="preserve"> są</w:t>
      </w:r>
      <w:r w:rsidRPr="002F12AB">
        <w:t xml:space="preserve"> zobowiązani do parafowania wraz z datą redagowanych przez siebie pism przed przedłożeniem ich do podpisu dyrektora</w:t>
      </w:r>
      <w:r w:rsidR="00173621">
        <w:t xml:space="preserve">, </w:t>
      </w:r>
      <w:r w:rsidR="00173621" w:rsidRPr="00A23CA6">
        <w:t>zastępcy dyrektora</w:t>
      </w:r>
      <w:r w:rsidRPr="00A23CA6">
        <w:t xml:space="preserve"> </w:t>
      </w:r>
      <w:r w:rsidRPr="002F12AB">
        <w:t>lub kierownika oddziału.</w:t>
      </w:r>
    </w:p>
    <w:p w:rsidR="002F12AB" w:rsidRDefault="002F12AB" w:rsidP="001A6C17">
      <w:pPr>
        <w:pStyle w:val="Akapitzlist10"/>
        <w:numPr>
          <w:ilvl w:val="0"/>
          <w:numId w:val="10"/>
        </w:numPr>
      </w:pPr>
      <w:r w:rsidRPr="002F12AB">
        <w:t xml:space="preserve">Pracownicy </w:t>
      </w:r>
      <w:r w:rsidR="00173621">
        <w:t xml:space="preserve">są </w:t>
      </w:r>
      <w:r w:rsidRPr="002F12AB">
        <w:t>upoważnieni do potwierdzania dokumentów za zgodność z oryginałem z zastrzeżeniem sytuacji określonych w odrębnych przepisach lub umowach. Konkretny dokument może być potwierdzony za zgodność z oryginałem jedynie w oddziale lub na stanowisku posiadającym oryginał dokumentu.</w:t>
      </w:r>
    </w:p>
    <w:p w:rsidR="00F260C1" w:rsidRPr="00363274" w:rsidRDefault="00F260C1" w:rsidP="001A6C17">
      <w:pPr>
        <w:pStyle w:val="Akapitzlist10"/>
        <w:numPr>
          <w:ilvl w:val="0"/>
          <w:numId w:val="10"/>
        </w:numPr>
      </w:pPr>
      <w:r w:rsidRPr="00363274">
        <w:t>Dyspozycja uruchomienia środków finans</w:t>
      </w:r>
      <w:r w:rsidR="008663B1" w:rsidRPr="00363274">
        <w:t xml:space="preserve">owych przekazana do podpisania </w:t>
      </w:r>
      <w:r w:rsidR="00EE20BB" w:rsidRPr="00363274">
        <w:t>d</w:t>
      </w:r>
      <w:r w:rsidRPr="00363274">
        <w:t>yrektorowi lub osobie przez niego upoważnionej musi zawierać:</w:t>
      </w:r>
    </w:p>
    <w:p w:rsidR="004B765D" w:rsidRPr="00363274" w:rsidRDefault="004B765D" w:rsidP="001A6C17">
      <w:pPr>
        <w:pStyle w:val="Akapitzlist10"/>
        <w:numPr>
          <w:ilvl w:val="0"/>
          <w:numId w:val="23"/>
        </w:numPr>
      </w:pPr>
      <w:r w:rsidRPr="00363274">
        <w:t>podpis i pieczątkę imien</w:t>
      </w:r>
      <w:r w:rsidR="00450C74" w:rsidRPr="00363274">
        <w:t>ną osoby sporządzającej</w:t>
      </w:r>
      <w:r w:rsidR="00D776DD" w:rsidRPr="00363274">
        <w:t>;</w:t>
      </w:r>
    </w:p>
    <w:p w:rsidR="004B765D" w:rsidRDefault="004B765D" w:rsidP="001A6C17">
      <w:pPr>
        <w:pStyle w:val="Akapitzlist10"/>
        <w:numPr>
          <w:ilvl w:val="0"/>
          <w:numId w:val="23"/>
        </w:numPr>
      </w:pPr>
      <w:r w:rsidRPr="00363274">
        <w:t>podpis i pieczątkę imienną osoby, która dokonała kontroli wstępnej i potwierdza, że środki finansowe na wydatki są ujęte w planie finansowym.</w:t>
      </w:r>
    </w:p>
    <w:p w:rsidR="002F12AB" w:rsidRPr="00363274" w:rsidRDefault="002F12AB" w:rsidP="001A6C17">
      <w:pPr>
        <w:pStyle w:val="Akapitzlist10"/>
        <w:numPr>
          <w:ilvl w:val="0"/>
          <w:numId w:val="0"/>
        </w:numPr>
      </w:pPr>
    </w:p>
    <w:p w:rsidR="00FA5602" w:rsidRPr="00104F6A" w:rsidRDefault="00FA5602" w:rsidP="003045D1">
      <w:pPr>
        <w:pStyle w:val="Nagwek2"/>
      </w:pPr>
      <w:r w:rsidRPr="00104F6A">
        <w:t>Rozdział V Przepisy końcowe</w:t>
      </w:r>
    </w:p>
    <w:p w:rsidR="00FA5602" w:rsidRPr="00104F6A" w:rsidRDefault="00FA5602" w:rsidP="00FA5602">
      <w:pPr>
        <w:pStyle w:val="Nagwek3"/>
      </w:pPr>
      <w:r w:rsidRPr="00104F6A">
        <w:t>§</w:t>
      </w:r>
      <w:r w:rsidR="00B92B0F">
        <w:t xml:space="preserve"> 10</w:t>
      </w:r>
      <w:r w:rsidRPr="00104F6A">
        <w:t xml:space="preserve"> </w:t>
      </w:r>
    </w:p>
    <w:p w:rsidR="00FF720F" w:rsidRDefault="00FA5602" w:rsidP="001A6C17">
      <w:pPr>
        <w:pStyle w:val="Akapitzlist10"/>
        <w:numPr>
          <w:ilvl w:val="0"/>
          <w:numId w:val="55"/>
        </w:numPr>
      </w:pPr>
      <w:r w:rsidRPr="00104F6A">
        <w:t xml:space="preserve">Dla zapewnienia jednolitego oznakowania akt </w:t>
      </w:r>
      <w:r w:rsidR="00E45585">
        <w:t>w</w:t>
      </w:r>
      <w:r w:rsidRPr="00104F6A">
        <w:t>ydział stosuje symbol „</w:t>
      </w:r>
      <w:r w:rsidR="00F260C1" w:rsidRPr="00104F6A">
        <w:t>PO</w:t>
      </w:r>
      <w:r w:rsidRPr="00104F6A">
        <w:t>”.</w:t>
      </w:r>
    </w:p>
    <w:p w:rsidR="00FA5602" w:rsidRPr="00104F6A" w:rsidRDefault="00FA5602" w:rsidP="001A6C17">
      <w:pPr>
        <w:pStyle w:val="Akapitzlist10"/>
        <w:numPr>
          <w:ilvl w:val="0"/>
          <w:numId w:val="55"/>
        </w:numPr>
      </w:pPr>
      <w:r w:rsidRPr="00104F6A">
        <w:t xml:space="preserve">Dla rozróżnienia pism przygotowywanych przez poszczególne oddziały i stanowiska pracy w </w:t>
      </w:r>
      <w:r w:rsidR="00E45585">
        <w:t>w</w:t>
      </w:r>
      <w:r w:rsidRPr="00104F6A">
        <w:t>ydziale stosuje się następujące symbole:</w:t>
      </w:r>
    </w:p>
    <w:p w:rsidR="00D93C69" w:rsidRPr="00D93C69" w:rsidRDefault="00D93C69" w:rsidP="00D93C69">
      <w:pPr>
        <w:pStyle w:val="Akapitzlist"/>
        <w:numPr>
          <w:ilvl w:val="1"/>
          <w:numId w:val="24"/>
        </w:numPr>
      </w:pPr>
      <w:r>
        <w:t>PO-I</w:t>
      </w:r>
      <w:r w:rsidRPr="00104F6A">
        <w:t xml:space="preserve"> – Oddział Podatku od Nieruchomości Osób Prawnych</w:t>
      </w:r>
      <w:r>
        <w:t>;</w:t>
      </w:r>
    </w:p>
    <w:p w:rsidR="00F61DE8" w:rsidRPr="00B512A4" w:rsidRDefault="007E6D5F" w:rsidP="009D62C7">
      <w:pPr>
        <w:pStyle w:val="Akapitzlist"/>
        <w:numPr>
          <w:ilvl w:val="1"/>
          <w:numId w:val="24"/>
        </w:numPr>
        <w:rPr>
          <w:color w:val="auto"/>
        </w:rPr>
      </w:pPr>
      <w:r w:rsidRPr="00B512A4">
        <w:rPr>
          <w:color w:val="auto"/>
        </w:rPr>
        <w:t xml:space="preserve">PO-II </w:t>
      </w:r>
      <w:r w:rsidR="00F61DE8" w:rsidRPr="00B512A4">
        <w:rPr>
          <w:color w:val="auto"/>
        </w:rPr>
        <w:t>– Oddział Podatku od Środków Transportowych;</w:t>
      </w:r>
    </w:p>
    <w:p w:rsidR="00422B6A" w:rsidRPr="00104F6A" w:rsidRDefault="00422B6A" w:rsidP="009D62C7">
      <w:pPr>
        <w:pStyle w:val="Akapitzlist"/>
        <w:numPr>
          <w:ilvl w:val="1"/>
          <w:numId w:val="24"/>
        </w:numPr>
      </w:pPr>
      <w:r>
        <w:t>PO-III – stanowisko ds. kontroli podatkowej;</w:t>
      </w:r>
    </w:p>
    <w:p w:rsidR="00FA5602" w:rsidRDefault="00191BFF" w:rsidP="009D62C7">
      <w:pPr>
        <w:pStyle w:val="Akapitzlist"/>
        <w:numPr>
          <w:ilvl w:val="1"/>
          <w:numId w:val="24"/>
        </w:numPr>
      </w:pPr>
      <w:r w:rsidRPr="00104F6A">
        <w:t>PO-V – Oddział Podatku od Nieruchomości Osób Fizycznych, Rolnego i Leśnego</w:t>
      </w:r>
      <w:r w:rsidR="00D776DD">
        <w:t>;</w:t>
      </w:r>
    </w:p>
    <w:p w:rsidR="00422B6A" w:rsidRPr="00104F6A" w:rsidRDefault="00422B6A" w:rsidP="009D62C7">
      <w:pPr>
        <w:pStyle w:val="Akapitzlist"/>
        <w:numPr>
          <w:ilvl w:val="1"/>
          <w:numId w:val="24"/>
        </w:numPr>
      </w:pPr>
      <w:r>
        <w:t>PO-VI – stanowisko ds. księgowości i sprawozdawczości;</w:t>
      </w:r>
    </w:p>
    <w:p w:rsidR="00191BFF" w:rsidRDefault="00191BFF" w:rsidP="009D62C7">
      <w:pPr>
        <w:pStyle w:val="Akapitzlist"/>
        <w:numPr>
          <w:ilvl w:val="1"/>
          <w:numId w:val="24"/>
        </w:numPr>
      </w:pPr>
      <w:r w:rsidRPr="00104F6A">
        <w:t>PO-VII – Oddział Księgowości Op</w:t>
      </w:r>
      <w:r w:rsidR="00450C74" w:rsidRPr="00104F6A">
        <w:t>łaty za Gospodarowanie Odpadami</w:t>
      </w:r>
      <w:r w:rsidR="00D776DD">
        <w:t>;</w:t>
      </w:r>
    </w:p>
    <w:p w:rsidR="000D5D6C" w:rsidRPr="00FA4C67" w:rsidRDefault="000D5D6C" w:rsidP="009D62C7">
      <w:pPr>
        <w:pStyle w:val="Akapitzlist"/>
        <w:numPr>
          <w:ilvl w:val="1"/>
          <w:numId w:val="24"/>
        </w:numPr>
        <w:rPr>
          <w:color w:val="auto"/>
        </w:rPr>
      </w:pPr>
      <w:r w:rsidRPr="00FA4C67">
        <w:rPr>
          <w:color w:val="auto"/>
        </w:rPr>
        <w:t xml:space="preserve">PO-VIII </w:t>
      </w:r>
      <w:r w:rsidR="00F10FB1" w:rsidRPr="00FA2286">
        <w:rPr>
          <w:color w:val="auto"/>
        </w:rPr>
        <w:t>–</w:t>
      </w:r>
      <w:r w:rsidR="00FA2286" w:rsidRPr="00FA2286">
        <w:rPr>
          <w:color w:val="FF0000"/>
        </w:rPr>
        <w:t xml:space="preserve"> </w:t>
      </w:r>
      <w:r w:rsidR="0080043E" w:rsidRPr="0015348D">
        <w:rPr>
          <w:color w:val="auto"/>
        </w:rPr>
        <w:t>Oddział Optymalizacji i Doradztwa Prawno-Podatkowego</w:t>
      </w:r>
      <w:r w:rsidR="00E27AA9" w:rsidRPr="0015348D">
        <w:rPr>
          <w:color w:val="auto"/>
        </w:rPr>
        <w:t>;</w:t>
      </w:r>
    </w:p>
    <w:p w:rsidR="00191BFF" w:rsidRPr="00104F6A" w:rsidRDefault="00450C74" w:rsidP="009D62C7">
      <w:pPr>
        <w:pStyle w:val="Akapitzlist"/>
        <w:numPr>
          <w:ilvl w:val="1"/>
          <w:numId w:val="24"/>
        </w:numPr>
      </w:pPr>
      <w:r w:rsidRPr="00104F6A">
        <w:t>PO-IX – Oddział Obsługi Klienta</w:t>
      </w:r>
      <w:r w:rsidR="00D776DD">
        <w:t>;</w:t>
      </w:r>
    </w:p>
    <w:p w:rsidR="00191BFF" w:rsidRPr="00104F6A" w:rsidRDefault="00450C74" w:rsidP="009D62C7">
      <w:pPr>
        <w:pStyle w:val="Akapitzlist"/>
        <w:numPr>
          <w:ilvl w:val="1"/>
          <w:numId w:val="24"/>
        </w:numPr>
      </w:pPr>
      <w:r w:rsidRPr="00104F6A">
        <w:t>PO-X – Oddział Egzekucyjny</w:t>
      </w:r>
      <w:r w:rsidR="00D776DD">
        <w:t>;</w:t>
      </w:r>
    </w:p>
    <w:p w:rsidR="00191BFF" w:rsidRPr="00104F6A" w:rsidRDefault="00450C74" w:rsidP="009D62C7">
      <w:pPr>
        <w:pStyle w:val="Akapitzlist"/>
        <w:numPr>
          <w:ilvl w:val="1"/>
          <w:numId w:val="24"/>
        </w:numPr>
      </w:pPr>
      <w:r w:rsidRPr="00104F6A">
        <w:t>PO-XI – Oddział Organizacyjny</w:t>
      </w:r>
      <w:r w:rsidR="00D776DD">
        <w:t>;</w:t>
      </w:r>
    </w:p>
    <w:p w:rsidR="00191BFF" w:rsidRPr="00104F6A" w:rsidRDefault="00191BFF" w:rsidP="009D62C7">
      <w:pPr>
        <w:pStyle w:val="Akapitzlist"/>
        <w:numPr>
          <w:ilvl w:val="1"/>
          <w:numId w:val="24"/>
        </w:numPr>
      </w:pPr>
      <w:r w:rsidRPr="00104F6A">
        <w:t>PO-XII – Oddział Księg</w:t>
      </w:r>
      <w:r w:rsidR="00450C74" w:rsidRPr="00104F6A">
        <w:t>owości Podatkowej Osób Prawnych</w:t>
      </w:r>
      <w:r w:rsidR="00D776DD">
        <w:t>;</w:t>
      </w:r>
    </w:p>
    <w:p w:rsidR="00191BFF" w:rsidRPr="00104F6A" w:rsidRDefault="00191BFF" w:rsidP="009D62C7">
      <w:pPr>
        <w:pStyle w:val="Akapitzlist"/>
        <w:numPr>
          <w:ilvl w:val="1"/>
          <w:numId w:val="24"/>
        </w:numPr>
      </w:pPr>
      <w:r w:rsidRPr="00104F6A">
        <w:t>PO-XIII – Oddział Księgow</w:t>
      </w:r>
      <w:r w:rsidR="00450C74" w:rsidRPr="00104F6A">
        <w:t>ości Podatkowej Osób Fizycznych</w:t>
      </w:r>
      <w:r w:rsidR="00D776DD">
        <w:t>;</w:t>
      </w:r>
    </w:p>
    <w:p w:rsidR="00191BFF" w:rsidRPr="00104F6A" w:rsidRDefault="00450C74" w:rsidP="009D62C7">
      <w:pPr>
        <w:pStyle w:val="Akapitzlist"/>
        <w:numPr>
          <w:ilvl w:val="1"/>
          <w:numId w:val="24"/>
        </w:numPr>
      </w:pPr>
      <w:r w:rsidRPr="00104F6A">
        <w:t>PO-XIV – stanowisko ds. spadków</w:t>
      </w:r>
      <w:r w:rsidR="00D776DD">
        <w:t>;</w:t>
      </w:r>
    </w:p>
    <w:p w:rsidR="00862FFC" w:rsidRDefault="00422B6A" w:rsidP="009D62C7">
      <w:pPr>
        <w:pStyle w:val="Akapitzlist"/>
        <w:numPr>
          <w:ilvl w:val="1"/>
          <w:numId w:val="24"/>
        </w:numPr>
      </w:pPr>
      <w:r>
        <w:t xml:space="preserve">PO-XVI – </w:t>
      </w:r>
      <w:r w:rsidR="00862FFC">
        <w:t xml:space="preserve">stanowisko ds. ulg </w:t>
      </w:r>
      <w:r w:rsidR="00B867F5" w:rsidRPr="00A23CA6">
        <w:rPr>
          <w:color w:val="auto"/>
        </w:rPr>
        <w:t>i analiz</w:t>
      </w:r>
      <w:r w:rsidR="005F0C71">
        <w:t>;</w:t>
      </w:r>
    </w:p>
    <w:p w:rsidR="00FA5602" w:rsidRDefault="00FA5602" w:rsidP="001A6C17">
      <w:pPr>
        <w:pStyle w:val="Akapitzlist10"/>
        <w:numPr>
          <w:ilvl w:val="0"/>
          <w:numId w:val="24"/>
        </w:numPr>
      </w:pPr>
      <w:r w:rsidRPr="00104F6A">
        <w:lastRenderedPageBreak/>
        <w:t xml:space="preserve">Na końcu znaku sprawy, po symbolu roku, w którym założono sprawę, pracownicy </w:t>
      </w:r>
      <w:r w:rsidR="00E45585">
        <w:t>w</w:t>
      </w:r>
      <w:r w:rsidRPr="00104F6A">
        <w:t>ydziału mogą stosować swoje symbole literowe zgodne z oznaczeniami us</w:t>
      </w:r>
      <w:r w:rsidR="00450C74" w:rsidRPr="00104F6A">
        <w:t xml:space="preserve">talonymi odrębnym zarządzeniem </w:t>
      </w:r>
      <w:r w:rsidR="00EE20BB">
        <w:t>dy</w:t>
      </w:r>
      <w:r w:rsidRPr="00104F6A">
        <w:t>rektora.</w:t>
      </w:r>
    </w:p>
    <w:p w:rsidR="00E4502C" w:rsidRPr="00104F6A" w:rsidRDefault="00FA5602" w:rsidP="001A6C17">
      <w:pPr>
        <w:pStyle w:val="Akapitzlist10"/>
        <w:numPr>
          <w:ilvl w:val="0"/>
          <w:numId w:val="24"/>
        </w:numPr>
      </w:pPr>
      <w:r w:rsidRPr="00104F6A">
        <w:t xml:space="preserve">Adres poczty elektronicznej </w:t>
      </w:r>
      <w:r w:rsidR="00427AB4" w:rsidRPr="00104F6A">
        <w:t>w</w:t>
      </w:r>
      <w:r w:rsidRPr="00104F6A">
        <w:t>ydziału:</w:t>
      </w:r>
      <w:r w:rsidR="00427AB4" w:rsidRPr="00104F6A">
        <w:t xml:space="preserve"> </w:t>
      </w:r>
      <w:r w:rsidR="00191BFF" w:rsidRPr="00104F6A">
        <w:t>po</w:t>
      </w:r>
      <w:r w:rsidRPr="00104F6A">
        <w:t>@um.poznan.pl</w:t>
      </w:r>
      <w:r w:rsidR="004B765D" w:rsidRPr="00104F6A">
        <w:t>.</w:t>
      </w:r>
    </w:p>
    <w:sectPr w:rsidR="00E4502C" w:rsidRPr="00104F6A" w:rsidSect="00AE294A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2473" w:rsidRDefault="00592473" w:rsidP="0063270F">
      <w:pPr>
        <w:spacing w:after="0" w:line="240" w:lineRule="auto"/>
      </w:pPr>
      <w:r>
        <w:separator/>
      </w:r>
    </w:p>
  </w:endnote>
  <w:endnote w:type="continuationSeparator" w:id="0">
    <w:p w:rsidR="00592473" w:rsidRDefault="00592473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79164034"/>
      <w:docPartObj>
        <w:docPartGallery w:val="Page Numbers (Bottom of Page)"/>
        <w:docPartUnique/>
      </w:docPartObj>
    </w:sdtPr>
    <w:sdtEndPr/>
    <w:sdtContent>
      <w:p w:rsidR="000641C5" w:rsidRDefault="000641C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3C69">
          <w:rPr>
            <w:noProof/>
          </w:rPr>
          <w:t>28</w:t>
        </w:r>
        <w:r>
          <w:fldChar w:fldCharType="end"/>
        </w:r>
      </w:p>
    </w:sdtContent>
  </w:sdt>
  <w:p w:rsidR="000641C5" w:rsidRDefault="000641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2473" w:rsidRDefault="00592473" w:rsidP="0063270F">
      <w:pPr>
        <w:spacing w:after="0" w:line="240" w:lineRule="auto"/>
      </w:pPr>
      <w:r>
        <w:separator/>
      </w:r>
    </w:p>
  </w:footnote>
  <w:footnote w:type="continuationSeparator" w:id="0">
    <w:p w:rsidR="00592473" w:rsidRDefault="00592473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9D9A8C1C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29B11AA"/>
    <w:multiLevelType w:val="hybridMultilevel"/>
    <w:tmpl w:val="0EC4C4C2"/>
    <w:lvl w:ilvl="0" w:tplc="EA044356">
      <w:start w:val="1"/>
      <w:numFmt w:val="decimal"/>
      <w:pStyle w:val="Akapitzlist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502F1E"/>
    <w:multiLevelType w:val="hybridMultilevel"/>
    <w:tmpl w:val="86FAC742"/>
    <w:lvl w:ilvl="0" w:tplc="CB24A0C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63F3F05"/>
    <w:multiLevelType w:val="hybridMultilevel"/>
    <w:tmpl w:val="A8624ACC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064A6D91"/>
    <w:multiLevelType w:val="multilevel"/>
    <w:tmpl w:val="22E03A9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" w15:restartNumberingAfterBreak="0">
    <w:nsid w:val="074103A2"/>
    <w:multiLevelType w:val="hybridMultilevel"/>
    <w:tmpl w:val="A4AA8A8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273E9"/>
    <w:multiLevelType w:val="multilevel"/>
    <w:tmpl w:val="EF74B61C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7" w15:restartNumberingAfterBreak="0">
    <w:nsid w:val="0A6C04DC"/>
    <w:multiLevelType w:val="hybridMultilevel"/>
    <w:tmpl w:val="1B70DCF4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627217"/>
    <w:multiLevelType w:val="multilevel"/>
    <w:tmpl w:val="562098BA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9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1510BA0"/>
    <w:multiLevelType w:val="multilevel"/>
    <w:tmpl w:val="711A64C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12266BBD"/>
    <w:multiLevelType w:val="multilevel"/>
    <w:tmpl w:val="2AAC75D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  <w:color w:val="auto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32778BB"/>
    <w:multiLevelType w:val="multilevel"/>
    <w:tmpl w:val="F1248846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13" w15:restartNumberingAfterBreak="0">
    <w:nsid w:val="14CE5984"/>
    <w:multiLevelType w:val="multilevel"/>
    <w:tmpl w:val="E35E30CA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14" w15:restartNumberingAfterBreak="0">
    <w:nsid w:val="162A0783"/>
    <w:multiLevelType w:val="hybridMultilevel"/>
    <w:tmpl w:val="AB321B62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7">
      <w:start w:val="1"/>
      <w:numFmt w:val="lowerLetter"/>
      <w:lvlText w:val="%3)"/>
      <w:lvlJc w:val="lef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1BEE28A1"/>
    <w:multiLevelType w:val="multilevel"/>
    <w:tmpl w:val="1D20CBEA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Times New Roman"/>
      </w:rPr>
    </w:lvl>
    <w:lvl w:ilvl="1">
      <w:start w:val="1"/>
      <w:numFmt w:val="decimal"/>
      <w:lvlText w:val="%2."/>
      <w:lvlJc w:val="left"/>
      <w:pPr>
        <w:ind w:left="1211" w:hanging="360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23564424"/>
    <w:multiLevelType w:val="hybridMultilevel"/>
    <w:tmpl w:val="9C6ED5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5C22D42"/>
    <w:multiLevelType w:val="multilevel"/>
    <w:tmpl w:val="C1F8E98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Times New Roman"/>
      </w:rPr>
    </w:lvl>
    <w:lvl w:ilvl="1">
      <w:start w:val="1"/>
      <w:numFmt w:val="decimal"/>
      <w:pStyle w:val="Akapitzlist10"/>
      <w:lvlText w:val="%2."/>
      <w:lvlJc w:val="left"/>
      <w:pPr>
        <w:ind w:left="1211" w:hanging="360"/>
      </w:pPr>
      <w:rPr>
        <w:rFonts w:ascii="Arial" w:eastAsia="Calibri" w:hAnsi="Arial" w:cs="Arial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278138EC"/>
    <w:multiLevelType w:val="multilevel"/>
    <w:tmpl w:val="FDB81720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19" w15:restartNumberingAfterBreak="0">
    <w:nsid w:val="2867422A"/>
    <w:multiLevelType w:val="hybridMultilevel"/>
    <w:tmpl w:val="30FA348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28EB78CF"/>
    <w:multiLevelType w:val="multilevel"/>
    <w:tmpl w:val="DBB09CA2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1" w15:restartNumberingAfterBreak="0">
    <w:nsid w:val="29D2113D"/>
    <w:multiLevelType w:val="multilevel"/>
    <w:tmpl w:val="17AED01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2D1B2E69"/>
    <w:multiLevelType w:val="multilevel"/>
    <w:tmpl w:val="2CB459D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color w:val="auto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</w:lvl>
    <w:lvl w:ilvl="3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4">
      <w:start w:val="1"/>
      <w:numFmt w:val="none"/>
      <w:suff w:val="nothing"/>
      <w:lvlText w:val="​"/>
      <w:lvlJc w:val="left"/>
      <w:pPr>
        <w:tabs>
          <w:tab w:val="num" w:pos="0"/>
        </w:tabs>
        <w:ind w:left="1800" w:hanging="360"/>
      </w:pPr>
    </w:lvl>
    <w:lvl w:ilvl="5">
      <w:start w:val="1"/>
      <w:numFmt w:val="none"/>
      <w:suff w:val="nothing"/>
      <w:lvlText w:val="​"/>
      <w:lvlJc w:val="left"/>
      <w:pPr>
        <w:tabs>
          <w:tab w:val="num" w:pos="0"/>
        </w:tabs>
        <w:ind w:left="2160" w:hanging="360"/>
      </w:pPr>
    </w:lvl>
    <w:lvl w:ilvl="6">
      <w:start w:val="1"/>
      <w:numFmt w:val="none"/>
      <w:suff w:val="nothing"/>
      <w:lvlText w:val="​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23" w15:restartNumberingAfterBreak="0">
    <w:nsid w:val="2EE70C2E"/>
    <w:multiLevelType w:val="multilevel"/>
    <w:tmpl w:val="F438B1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30CB16E9"/>
    <w:multiLevelType w:val="hybridMultilevel"/>
    <w:tmpl w:val="9D2AE262"/>
    <w:lvl w:ilvl="0" w:tplc="7A1A994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7A405A"/>
    <w:multiLevelType w:val="hybridMultilevel"/>
    <w:tmpl w:val="058E9230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318739B1"/>
    <w:multiLevelType w:val="hybridMultilevel"/>
    <w:tmpl w:val="E3A85FE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3374242A"/>
    <w:multiLevelType w:val="hybridMultilevel"/>
    <w:tmpl w:val="3BC0AD48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7">
      <w:start w:val="1"/>
      <w:numFmt w:val="lowerLetter"/>
      <w:lvlText w:val="%3)"/>
      <w:lvlJc w:val="lef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3AF45C23"/>
    <w:multiLevelType w:val="hybridMultilevel"/>
    <w:tmpl w:val="E77E80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795EEE"/>
    <w:multiLevelType w:val="hybridMultilevel"/>
    <w:tmpl w:val="22E4E782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7">
      <w:start w:val="1"/>
      <w:numFmt w:val="lowerLetter"/>
      <w:lvlText w:val="%3)"/>
      <w:lvlJc w:val="lef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1F52DC"/>
    <w:multiLevelType w:val="hybridMultilevel"/>
    <w:tmpl w:val="08A8631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4731558F"/>
    <w:multiLevelType w:val="multilevel"/>
    <w:tmpl w:val="27509B62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3" w15:restartNumberingAfterBreak="0">
    <w:nsid w:val="48FB0A40"/>
    <w:multiLevelType w:val="hybridMultilevel"/>
    <w:tmpl w:val="8D30E3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515FDF"/>
    <w:multiLevelType w:val="multilevel"/>
    <w:tmpl w:val="7B48D4A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5" w15:restartNumberingAfterBreak="0">
    <w:nsid w:val="4B4E3C8A"/>
    <w:multiLevelType w:val="multilevel"/>
    <w:tmpl w:val="86A83FC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6" w15:restartNumberingAfterBreak="0">
    <w:nsid w:val="4C145AEB"/>
    <w:multiLevelType w:val="multilevel"/>
    <w:tmpl w:val="4B86B2F4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37" w15:restartNumberingAfterBreak="0">
    <w:nsid w:val="4D876F7D"/>
    <w:multiLevelType w:val="multilevel"/>
    <w:tmpl w:val="A1329E6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8" w15:restartNumberingAfterBreak="0">
    <w:nsid w:val="4FC50D7D"/>
    <w:multiLevelType w:val="multilevel"/>
    <w:tmpl w:val="422ACDFC"/>
    <w:lvl w:ilvl="0">
      <w:start w:val="1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9" w15:restartNumberingAfterBreak="0">
    <w:nsid w:val="503A0803"/>
    <w:multiLevelType w:val="multilevel"/>
    <w:tmpl w:val="2B06F81C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40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1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558B7C97"/>
    <w:multiLevelType w:val="multilevel"/>
    <w:tmpl w:val="0302BA5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3" w15:restartNumberingAfterBreak="0">
    <w:nsid w:val="56511F8D"/>
    <w:multiLevelType w:val="multilevel"/>
    <w:tmpl w:val="BF94467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4" w15:restartNumberingAfterBreak="0">
    <w:nsid w:val="56610701"/>
    <w:multiLevelType w:val="hybridMultilevel"/>
    <w:tmpl w:val="D0F4E144"/>
    <w:lvl w:ilvl="0" w:tplc="2BF80D1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46" w15:restartNumberingAfterBreak="0">
    <w:nsid w:val="5802119F"/>
    <w:multiLevelType w:val="hybridMultilevel"/>
    <w:tmpl w:val="5B66C65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5ADC7AC5"/>
    <w:multiLevelType w:val="multilevel"/>
    <w:tmpl w:val="B5D0625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  <w:color w:val="FF0000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8" w15:restartNumberingAfterBreak="0">
    <w:nsid w:val="5B4821AF"/>
    <w:multiLevelType w:val="hybridMultilevel"/>
    <w:tmpl w:val="FC001E7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 w15:restartNumberingAfterBreak="0">
    <w:nsid w:val="62256613"/>
    <w:multiLevelType w:val="multilevel"/>
    <w:tmpl w:val="4ECA019C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50" w15:restartNumberingAfterBreak="0">
    <w:nsid w:val="647C3540"/>
    <w:multiLevelType w:val="hybridMultilevel"/>
    <w:tmpl w:val="0DE8F614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2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B9F051A"/>
    <w:multiLevelType w:val="multilevel"/>
    <w:tmpl w:val="3BA6D696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54" w15:restartNumberingAfterBreak="0">
    <w:nsid w:val="71D72008"/>
    <w:multiLevelType w:val="multilevel"/>
    <w:tmpl w:val="2AFA1416"/>
    <w:lvl w:ilvl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29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789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509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869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2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9" w:hanging="360"/>
      </w:pPr>
      <w:rPr>
        <w:rFonts w:hint="default"/>
      </w:rPr>
    </w:lvl>
  </w:abstractNum>
  <w:abstractNum w:abstractNumId="55" w15:restartNumberingAfterBreak="0">
    <w:nsid w:val="78FF2D55"/>
    <w:multiLevelType w:val="multilevel"/>
    <w:tmpl w:val="A124951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6" w15:restartNumberingAfterBreak="0">
    <w:nsid w:val="7B250C8A"/>
    <w:multiLevelType w:val="multilevel"/>
    <w:tmpl w:val="8494BD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57" w15:restartNumberingAfterBreak="0">
    <w:nsid w:val="7B3D3957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8" w15:restartNumberingAfterBreak="0">
    <w:nsid w:val="7DF032DA"/>
    <w:multiLevelType w:val="multilevel"/>
    <w:tmpl w:val="89B43E6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9" w15:restartNumberingAfterBreak="0">
    <w:nsid w:val="7F082B69"/>
    <w:multiLevelType w:val="hybridMultilevel"/>
    <w:tmpl w:val="2B94515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9"/>
  </w:num>
  <w:num w:numId="2">
    <w:abstractNumId w:val="41"/>
  </w:num>
  <w:num w:numId="3">
    <w:abstractNumId w:val="51"/>
  </w:num>
  <w:num w:numId="4">
    <w:abstractNumId w:val="45"/>
  </w:num>
  <w:num w:numId="5">
    <w:abstractNumId w:val="52"/>
  </w:num>
  <w:num w:numId="6">
    <w:abstractNumId w:val="30"/>
  </w:num>
  <w:num w:numId="7">
    <w:abstractNumId w:val="0"/>
  </w:num>
  <w:num w:numId="8">
    <w:abstractNumId w:val="40"/>
  </w:num>
  <w:num w:numId="9">
    <w:abstractNumId w:val="17"/>
  </w:num>
  <w:num w:numId="10">
    <w:abstractNumId w:val="58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8"/>
  </w:num>
  <w:num w:numId="13">
    <w:abstractNumId w:val="7"/>
  </w:num>
  <w:num w:numId="14">
    <w:abstractNumId w:val="26"/>
  </w:num>
  <w:num w:numId="15">
    <w:abstractNumId w:val="25"/>
  </w:num>
  <w:num w:numId="16">
    <w:abstractNumId w:val="31"/>
  </w:num>
  <w:num w:numId="17">
    <w:abstractNumId w:val="3"/>
  </w:num>
  <w:num w:numId="18">
    <w:abstractNumId w:val="46"/>
  </w:num>
  <w:num w:numId="19">
    <w:abstractNumId w:val="19"/>
  </w:num>
  <w:num w:numId="20">
    <w:abstractNumId w:val="48"/>
  </w:num>
  <w:num w:numId="21">
    <w:abstractNumId w:val="59"/>
  </w:num>
  <w:num w:numId="22">
    <w:abstractNumId w:val="1"/>
  </w:num>
  <w:num w:numId="23">
    <w:abstractNumId w:val="50"/>
  </w:num>
  <w:num w:numId="24">
    <w:abstractNumId w:val="53"/>
  </w:num>
  <w:num w:numId="25">
    <w:abstractNumId w:val="24"/>
  </w:num>
  <w:num w:numId="26">
    <w:abstractNumId w:val="5"/>
  </w:num>
  <w:num w:numId="27">
    <w:abstractNumId w:val="6"/>
  </w:num>
  <w:num w:numId="28">
    <w:abstractNumId w:val="33"/>
  </w:num>
  <w:num w:numId="29">
    <w:abstractNumId w:val="29"/>
  </w:num>
  <w:num w:numId="30">
    <w:abstractNumId w:val="8"/>
  </w:num>
  <w:num w:numId="31">
    <w:abstractNumId w:val="17"/>
    <w:lvlOverride w:ilvl="0">
      <w:startOverride w:val="1"/>
    </w:lvlOverride>
  </w:num>
  <w:num w:numId="32">
    <w:abstractNumId w:val="27"/>
  </w:num>
  <w:num w:numId="33">
    <w:abstractNumId w:val="14"/>
  </w:num>
  <w:num w:numId="34">
    <w:abstractNumId w:val="55"/>
  </w:num>
  <w:num w:numId="35">
    <w:abstractNumId w:val="17"/>
    <w:lvlOverride w:ilvl="0">
      <w:startOverride w:val="1"/>
    </w:lvlOverride>
  </w:num>
  <w:num w:numId="36">
    <w:abstractNumId w:val="4"/>
  </w:num>
  <w:num w:numId="37">
    <w:abstractNumId w:val="37"/>
  </w:num>
  <w:num w:numId="38">
    <w:abstractNumId w:val="36"/>
  </w:num>
  <w:num w:numId="39">
    <w:abstractNumId w:val="11"/>
  </w:num>
  <w:num w:numId="40">
    <w:abstractNumId w:val="12"/>
  </w:num>
  <w:num w:numId="41">
    <w:abstractNumId w:val="56"/>
  </w:num>
  <w:num w:numId="42">
    <w:abstractNumId w:val="21"/>
  </w:num>
  <w:num w:numId="43">
    <w:abstractNumId w:val="43"/>
  </w:num>
  <w:num w:numId="44">
    <w:abstractNumId w:val="49"/>
  </w:num>
  <w:num w:numId="45">
    <w:abstractNumId w:val="23"/>
  </w:num>
  <w:num w:numId="46">
    <w:abstractNumId w:val="35"/>
  </w:num>
  <w:num w:numId="47">
    <w:abstractNumId w:val="18"/>
  </w:num>
  <w:num w:numId="48">
    <w:abstractNumId w:val="54"/>
  </w:num>
  <w:num w:numId="49">
    <w:abstractNumId w:val="13"/>
  </w:num>
  <w:num w:numId="50">
    <w:abstractNumId w:val="34"/>
  </w:num>
  <w:num w:numId="51">
    <w:abstractNumId w:val="39"/>
  </w:num>
  <w:num w:numId="52">
    <w:abstractNumId w:val="42"/>
  </w:num>
  <w:num w:numId="53">
    <w:abstractNumId w:val="32"/>
  </w:num>
  <w:num w:numId="54">
    <w:abstractNumId w:val="20"/>
  </w:num>
  <w:num w:numId="55">
    <w:abstractNumId w:val="16"/>
  </w:num>
  <w:num w:numId="56">
    <w:abstractNumId w:val="10"/>
  </w:num>
  <w:num w:numId="57">
    <w:abstractNumId w:val="57"/>
  </w:num>
  <w:num w:numId="5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4"/>
  </w:num>
  <w:num w:numId="60">
    <w:abstractNumId w:val="15"/>
  </w:num>
  <w:num w:numId="61">
    <w:abstractNumId w:val="2"/>
  </w:num>
  <w:num w:numId="62">
    <w:abstractNumId w:val="47"/>
  </w:num>
  <w:num w:numId="63">
    <w:abstractNumId w:val="38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610"/>
    <w:rsid w:val="00005A1B"/>
    <w:rsid w:val="00006DBC"/>
    <w:rsid w:val="00007803"/>
    <w:rsid w:val="000120A1"/>
    <w:rsid w:val="00012FE1"/>
    <w:rsid w:val="000168AC"/>
    <w:rsid w:val="00021BCC"/>
    <w:rsid w:val="00022407"/>
    <w:rsid w:val="000231CA"/>
    <w:rsid w:val="00026E3C"/>
    <w:rsid w:val="00027A3F"/>
    <w:rsid w:val="00040CC0"/>
    <w:rsid w:val="000507CF"/>
    <w:rsid w:val="0005285D"/>
    <w:rsid w:val="00055222"/>
    <w:rsid w:val="000579D3"/>
    <w:rsid w:val="00061953"/>
    <w:rsid w:val="00062A89"/>
    <w:rsid w:val="000641C5"/>
    <w:rsid w:val="0006696A"/>
    <w:rsid w:val="000751D4"/>
    <w:rsid w:val="00080BC6"/>
    <w:rsid w:val="00085D18"/>
    <w:rsid w:val="00093803"/>
    <w:rsid w:val="00096270"/>
    <w:rsid w:val="000A132F"/>
    <w:rsid w:val="000A1C2F"/>
    <w:rsid w:val="000A6D3D"/>
    <w:rsid w:val="000B68E4"/>
    <w:rsid w:val="000C5EE8"/>
    <w:rsid w:val="000C6331"/>
    <w:rsid w:val="000D0AB6"/>
    <w:rsid w:val="000D100F"/>
    <w:rsid w:val="000D5D6C"/>
    <w:rsid w:val="000E0AC1"/>
    <w:rsid w:val="000E290B"/>
    <w:rsid w:val="000E4F5B"/>
    <w:rsid w:val="000E52F6"/>
    <w:rsid w:val="000E6D63"/>
    <w:rsid w:val="000F21EA"/>
    <w:rsid w:val="000F2716"/>
    <w:rsid w:val="000F6BF3"/>
    <w:rsid w:val="001007E3"/>
    <w:rsid w:val="00102AD7"/>
    <w:rsid w:val="00104F6A"/>
    <w:rsid w:val="00110A67"/>
    <w:rsid w:val="001128F7"/>
    <w:rsid w:val="001152FE"/>
    <w:rsid w:val="001220E3"/>
    <w:rsid w:val="001240B2"/>
    <w:rsid w:val="0012562B"/>
    <w:rsid w:val="00127CDB"/>
    <w:rsid w:val="0013078D"/>
    <w:rsid w:val="00131AD7"/>
    <w:rsid w:val="00133D9B"/>
    <w:rsid w:val="00147243"/>
    <w:rsid w:val="0015348D"/>
    <w:rsid w:val="00154123"/>
    <w:rsid w:val="0015446B"/>
    <w:rsid w:val="001626CD"/>
    <w:rsid w:val="00172B18"/>
    <w:rsid w:val="00172DF1"/>
    <w:rsid w:val="00173621"/>
    <w:rsid w:val="00176389"/>
    <w:rsid w:val="00187D80"/>
    <w:rsid w:val="00190750"/>
    <w:rsid w:val="00191BFF"/>
    <w:rsid w:val="001921B0"/>
    <w:rsid w:val="001921C9"/>
    <w:rsid w:val="00194A72"/>
    <w:rsid w:val="001A1693"/>
    <w:rsid w:val="001A2C10"/>
    <w:rsid w:val="001A2E1B"/>
    <w:rsid w:val="001A3A0E"/>
    <w:rsid w:val="001A6C17"/>
    <w:rsid w:val="001B39CC"/>
    <w:rsid w:val="001B5F4C"/>
    <w:rsid w:val="001B6ED3"/>
    <w:rsid w:val="001B7B65"/>
    <w:rsid w:val="001C06EB"/>
    <w:rsid w:val="001C589F"/>
    <w:rsid w:val="001D11E5"/>
    <w:rsid w:val="001D1CBB"/>
    <w:rsid w:val="001D320A"/>
    <w:rsid w:val="001D4ADF"/>
    <w:rsid w:val="001E0D7C"/>
    <w:rsid w:val="001E13B3"/>
    <w:rsid w:val="001F323E"/>
    <w:rsid w:val="001F5A9D"/>
    <w:rsid w:val="001F5CCA"/>
    <w:rsid w:val="002001EE"/>
    <w:rsid w:val="002103CC"/>
    <w:rsid w:val="00213D2D"/>
    <w:rsid w:val="00215E67"/>
    <w:rsid w:val="00225E77"/>
    <w:rsid w:val="00227B60"/>
    <w:rsid w:val="002320C2"/>
    <w:rsid w:val="002326C5"/>
    <w:rsid w:val="002355DD"/>
    <w:rsid w:val="00237472"/>
    <w:rsid w:val="00241ECE"/>
    <w:rsid w:val="00244658"/>
    <w:rsid w:val="002467B1"/>
    <w:rsid w:val="002648A7"/>
    <w:rsid w:val="0026679D"/>
    <w:rsid w:val="00267BC9"/>
    <w:rsid w:val="002706B6"/>
    <w:rsid w:val="00272569"/>
    <w:rsid w:val="00280027"/>
    <w:rsid w:val="00281AD6"/>
    <w:rsid w:val="00282123"/>
    <w:rsid w:val="002865AA"/>
    <w:rsid w:val="00290247"/>
    <w:rsid w:val="00290FE4"/>
    <w:rsid w:val="002948F4"/>
    <w:rsid w:val="00295988"/>
    <w:rsid w:val="002A53BB"/>
    <w:rsid w:val="002A6FAB"/>
    <w:rsid w:val="002B2CDC"/>
    <w:rsid w:val="002B3613"/>
    <w:rsid w:val="002B36A1"/>
    <w:rsid w:val="002B788A"/>
    <w:rsid w:val="002C1DB3"/>
    <w:rsid w:val="002D2AB1"/>
    <w:rsid w:val="002E3128"/>
    <w:rsid w:val="002E3B44"/>
    <w:rsid w:val="002E4D79"/>
    <w:rsid w:val="002E508E"/>
    <w:rsid w:val="002E545F"/>
    <w:rsid w:val="002F12AB"/>
    <w:rsid w:val="002F1E55"/>
    <w:rsid w:val="002F4916"/>
    <w:rsid w:val="002F6F5F"/>
    <w:rsid w:val="003045D1"/>
    <w:rsid w:val="003048F1"/>
    <w:rsid w:val="00312893"/>
    <w:rsid w:val="00313D2C"/>
    <w:rsid w:val="00314B97"/>
    <w:rsid w:val="00327EC1"/>
    <w:rsid w:val="00330E42"/>
    <w:rsid w:val="0033285A"/>
    <w:rsid w:val="0034182B"/>
    <w:rsid w:val="003430BA"/>
    <w:rsid w:val="00354E0E"/>
    <w:rsid w:val="00354F08"/>
    <w:rsid w:val="0036081E"/>
    <w:rsid w:val="00363274"/>
    <w:rsid w:val="00365147"/>
    <w:rsid w:val="00366B63"/>
    <w:rsid w:val="00370063"/>
    <w:rsid w:val="00382494"/>
    <w:rsid w:val="00385D48"/>
    <w:rsid w:val="00393E87"/>
    <w:rsid w:val="00394027"/>
    <w:rsid w:val="00395732"/>
    <w:rsid w:val="003957CF"/>
    <w:rsid w:val="003A1F3C"/>
    <w:rsid w:val="003A3613"/>
    <w:rsid w:val="003B169B"/>
    <w:rsid w:val="003C0C49"/>
    <w:rsid w:val="003C23F2"/>
    <w:rsid w:val="003C5CBC"/>
    <w:rsid w:val="003D0188"/>
    <w:rsid w:val="003D10EC"/>
    <w:rsid w:val="003D1E16"/>
    <w:rsid w:val="003D3730"/>
    <w:rsid w:val="003D7069"/>
    <w:rsid w:val="003E3680"/>
    <w:rsid w:val="003E5BCB"/>
    <w:rsid w:val="003F0399"/>
    <w:rsid w:val="003F249E"/>
    <w:rsid w:val="003F76B9"/>
    <w:rsid w:val="00402C0D"/>
    <w:rsid w:val="00406292"/>
    <w:rsid w:val="004062F3"/>
    <w:rsid w:val="004129E3"/>
    <w:rsid w:val="00415240"/>
    <w:rsid w:val="00420BCA"/>
    <w:rsid w:val="004223C4"/>
    <w:rsid w:val="0042246F"/>
    <w:rsid w:val="0042270A"/>
    <w:rsid w:val="00422B6A"/>
    <w:rsid w:val="0042644F"/>
    <w:rsid w:val="00427AB4"/>
    <w:rsid w:val="00435CE4"/>
    <w:rsid w:val="00450C74"/>
    <w:rsid w:val="00453468"/>
    <w:rsid w:val="00457587"/>
    <w:rsid w:val="004640A5"/>
    <w:rsid w:val="0046708A"/>
    <w:rsid w:val="0047050C"/>
    <w:rsid w:val="00471512"/>
    <w:rsid w:val="004736F4"/>
    <w:rsid w:val="0047577A"/>
    <w:rsid w:val="00475835"/>
    <w:rsid w:val="00476979"/>
    <w:rsid w:val="00480E71"/>
    <w:rsid w:val="00481774"/>
    <w:rsid w:val="004831AE"/>
    <w:rsid w:val="00483387"/>
    <w:rsid w:val="0048434B"/>
    <w:rsid w:val="00490D4C"/>
    <w:rsid w:val="00491F9B"/>
    <w:rsid w:val="00492033"/>
    <w:rsid w:val="00493B4E"/>
    <w:rsid w:val="00494962"/>
    <w:rsid w:val="004A08C0"/>
    <w:rsid w:val="004A34FC"/>
    <w:rsid w:val="004A3881"/>
    <w:rsid w:val="004A7519"/>
    <w:rsid w:val="004A79AF"/>
    <w:rsid w:val="004B765D"/>
    <w:rsid w:val="004B77EF"/>
    <w:rsid w:val="004C6614"/>
    <w:rsid w:val="004D0B23"/>
    <w:rsid w:val="004D2D2E"/>
    <w:rsid w:val="004D494F"/>
    <w:rsid w:val="004D787C"/>
    <w:rsid w:val="004E5F80"/>
    <w:rsid w:val="004F045F"/>
    <w:rsid w:val="004F76BB"/>
    <w:rsid w:val="00500BA3"/>
    <w:rsid w:val="00505620"/>
    <w:rsid w:val="00510625"/>
    <w:rsid w:val="005206F9"/>
    <w:rsid w:val="00523C33"/>
    <w:rsid w:val="00526840"/>
    <w:rsid w:val="00535670"/>
    <w:rsid w:val="00542742"/>
    <w:rsid w:val="0054282F"/>
    <w:rsid w:val="00543AE0"/>
    <w:rsid w:val="00546C8D"/>
    <w:rsid w:val="00552935"/>
    <w:rsid w:val="00555457"/>
    <w:rsid w:val="00556723"/>
    <w:rsid w:val="00557F21"/>
    <w:rsid w:val="0056246E"/>
    <w:rsid w:val="00565FFD"/>
    <w:rsid w:val="005670A4"/>
    <w:rsid w:val="00573142"/>
    <w:rsid w:val="00576E8D"/>
    <w:rsid w:val="00583864"/>
    <w:rsid w:val="00586E9B"/>
    <w:rsid w:val="0059220E"/>
    <w:rsid w:val="00592473"/>
    <w:rsid w:val="00597F62"/>
    <w:rsid w:val="005A0549"/>
    <w:rsid w:val="005A170F"/>
    <w:rsid w:val="005A4290"/>
    <w:rsid w:val="005A6B92"/>
    <w:rsid w:val="005B3917"/>
    <w:rsid w:val="005B5418"/>
    <w:rsid w:val="005C0308"/>
    <w:rsid w:val="005C2B7C"/>
    <w:rsid w:val="005C6CA7"/>
    <w:rsid w:val="005D0553"/>
    <w:rsid w:val="005D0588"/>
    <w:rsid w:val="005D3548"/>
    <w:rsid w:val="005D4256"/>
    <w:rsid w:val="005D5ABC"/>
    <w:rsid w:val="005E34C3"/>
    <w:rsid w:val="005E39A3"/>
    <w:rsid w:val="005E4205"/>
    <w:rsid w:val="005E6151"/>
    <w:rsid w:val="005F0C71"/>
    <w:rsid w:val="005F4F24"/>
    <w:rsid w:val="005F67EE"/>
    <w:rsid w:val="00604C3F"/>
    <w:rsid w:val="006054AE"/>
    <w:rsid w:val="0061045F"/>
    <w:rsid w:val="00611FEB"/>
    <w:rsid w:val="00616F0B"/>
    <w:rsid w:val="006170A4"/>
    <w:rsid w:val="006202C0"/>
    <w:rsid w:val="006264DE"/>
    <w:rsid w:val="00630155"/>
    <w:rsid w:val="00631A6A"/>
    <w:rsid w:val="00631E45"/>
    <w:rsid w:val="00632350"/>
    <w:rsid w:val="0063270F"/>
    <w:rsid w:val="00634BA2"/>
    <w:rsid w:val="00644A02"/>
    <w:rsid w:val="0064658C"/>
    <w:rsid w:val="00654327"/>
    <w:rsid w:val="00655CD5"/>
    <w:rsid w:val="00657C39"/>
    <w:rsid w:val="00665A15"/>
    <w:rsid w:val="00665C09"/>
    <w:rsid w:val="0066615F"/>
    <w:rsid w:val="00667D87"/>
    <w:rsid w:val="006762A3"/>
    <w:rsid w:val="006770A3"/>
    <w:rsid w:val="006829CB"/>
    <w:rsid w:val="00685EB6"/>
    <w:rsid w:val="006914D5"/>
    <w:rsid w:val="0069455E"/>
    <w:rsid w:val="006A1ACD"/>
    <w:rsid w:val="006A4AC7"/>
    <w:rsid w:val="006A5A81"/>
    <w:rsid w:val="006A7771"/>
    <w:rsid w:val="006A7A9C"/>
    <w:rsid w:val="006B1C25"/>
    <w:rsid w:val="006B2A2F"/>
    <w:rsid w:val="006B302F"/>
    <w:rsid w:val="006B4597"/>
    <w:rsid w:val="006B7E40"/>
    <w:rsid w:val="006C2DD1"/>
    <w:rsid w:val="006D2C56"/>
    <w:rsid w:val="006F1E4F"/>
    <w:rsid w:val="006F3446"/>
    <w:rsid w:val="00700319"/>
    <w:rsid w:val="00702EB1"/>
    <w:rsid w:val="00703988"/>
    <w:rsid w:val="007124E8"/>
    <w:rsid w:val="007224D4"/>
    <w:rsid w:val="0072571B"/>
    <w:rsid w:val="00727078"/>
    <w:rsid w:val="00732597"/>
    <w:rsid w:val="00732845"/>
    <w:rsid w:val="00733038"/>
    <w:rsid w:val="00735D42"/>
    <w:rsid w:val="007360A6"/>
    <w:rsid w:val="00740EC0"/>
    <w:rsid w:val="00742A81"/>
    <w:rsid w:val="007437D5"/>
    <w:rsid w:val="00743B57"/>
    <w:rsid w:val="00744294"/>
    <w:rsid w:val="00746117"/>
    <w:rsid w:val="00746A27"/>
    <w:rsid w:val="007530AB"/>
    <w:rsid w:val="00753A13"/>
    <w:rsid w:val="00753BD1"/>
    <w:rsid w:val="00757B3C"/>
    <w:rsid w:val="00763242"/>
    <w:rsid w:val="00763402"/>
    <w:rsid w:val="00770B42"/>
    <w:rsid w:val="00770E64"/>
    <w:rsid w:val="007741F9"/>
    <w:rsid w:val="00775969"/>
    <w:rsid w:val="00777EFB"/>
    <w:rsid w:val="00780D27"/>
    <w:rsid w:val="00781107"/>
    <w:rsid w:val="00784F71"/>
    <w:rsid w:val="00786329"/>
    <w:rsid w:val="00792C16"/>
    <w:rsid w:val="007969E6"/>
    <w:rsid w:val="007A2237"/>
    <w:rsid w:val="007A6331"/>
    <w:rsid w:val="007B5C1C"/>
    <w:rsid w:val="007B7E16"/>
    <w:rsid w:val="007C1C4C"/>
    <w:rsid w:val="007C6E61"/>
    <w:rsid w:val="007D2A87"/>
    <w:rsid w:val="007D36F2"/>
    <w:rsid w:val="007E05F7"/>
    <w:rsid w:val="007E0795"/>
    <w:rsid w:val="007E6D5F"/>
    <w:rsid w:val="007F1FCF"/>
    <w:rsid w:val="007F5D55"/>
    <w:rsid w:val="0080043E"/>
    <w:rsid w:val="00800A5A"/>
    <w:rsid w:val="00803945"/>
    <w:rsid w:val="00807184"/>
    <w:rsid w:val="008075D9"/>
    <w:rsid w:val="00810CFE"/>
    <w:rsid w:val="008161C0"/>
    <w:rsid w:val="008215A6"/>
    <w:rsid w:val="00823EA4"/>
    <w:rsid w:val="008363D8"/>
    <w:rsid w:val="008371D6"/>
    <w:rsid w:val="00844FEF"/>
    <w:rsid w:val="00845D8F"/>
    <w:rsid w:val="008530EF"/>
    <w:rsid w:val="00855610"/>
    <w:rsid w:val="00862E8C"/>
    <w:rsid w:val="00862FFC"/>
    <w:rsid w:val="00863CCD"/>
    <w:rsid w:val="008663B1"/>
    <w:rsid w:val="00877E8C"/>
    <w:rsid w:val="00880C07"/>
    <w:rsid w:val="00883F21"/>
    <w:rsid w:val="00887261"/>
    <w:rsid w:val="008902AF"/>
    <w:rsid w:val="008907E2"/>
    <w:rsid w:val="00892DED"/>
    <w:rsid w:val="008A0CF4"/>
    <w:rsid w:val="008A1682"/>
    <w:rsid w:val="008A3C7F"/>
    <w:rsid w:val="008A6358"/>
    <w:rsid w:val="008B0BBF"/>
    <w:rsid w:val="008C138F"/>
    <w:rsid w:val="008C403E"/>
    <w:rsid w:val="008C6929"/>
    <w:rsid w:val="008C6B9C"/>
    <w:rsid w:val="008E57D2"/>
    <w:rsid w:val="008F2AB8"/>
    <w:rsid w:val="008F3E5D"/>
    <w:rsid w:val="008F6C9A"/>
    <w:rsid w:val="008F7807"/>
    <w:rsid w:val="008F7EED"/>
    <w:rsid w:val="009070F0"/>
    <w:rsid w:val="00912C8D"/>
    <w:rsid w:val="00913A1F"/>
    <w:rsid w:val="009145EE"/>
    <w:rsid w:val="00920001"/>
    <w:rsid w:val="00927147"/>
    <w:rsid w:val="00927FBC"/>
    <w:rsid w:val="00932BE0"/>
    <w:rsid w:val="00933684"/>
    <w:rsid w:val="0094113E"/>
    <w:rsid w:val="00941578"/>
    <w:rsid w:val="009421E6"/>
    <w:rsid w:val="00943B96"/>
    <w:rsid w:val="00951740"/>
    <w:rsid w:val="00953733"/>
    <w:rsid w:val="009547BA"/>
    <w:rsid w:val="009571C9"/>
    <w:rsid w:val="00957E52"/>
    <w:rsid w:val="0096057B"/>
    <w:rsid w:val="00961E39"/>
    <w:rsid w:val="00963061"/>
    <w:rsid w:val="00964B47"/>
    <w:rsid w:val="00975766"/>
    <w:rsid w:val="009775C5"/>
    <w:rsid w:val="00981C4C"/>
    <w:rsid w:val="00982087"/>
    <w:rsid w:val="009836FC"/>
    <w:rsid w:val="00984D33"/>
    <w:rsid w:val="009A4E50"/>
    <w:rsid w:val="009A5978"/>
    <w:rsid w:val="009B2FA8"/>
    <w:rsid w:val="009C20AC"/>
    <w:rsid w:val="009C2FF9"/>
    <w:rsid w:val="009C4B5D"/>
    <w:rsid w:val="009D1265"/>
    <w:rsid w:val="009D3944"/>
    <w:rsid w:val="009D4DA7"/>
    <w:rsid w:val="009D62C7"/>
    <w:rsid w:val="009D7150"/>
    <w:rsid w:val="009E4E13"/>
    <w:rsid w:val="009F3402"/>
    <w:rsid w:val="009F6D45"/>
    <w:rsid w:val="009F6ECB"/>
    <w:rsid w:val="00A0438B"/>
    <w:rsid w:val="00A0592B"/>
    <w:rsid w:val="00A079C3"/>
    <w:rsid w:val="00A174F0"/>
    <w:rsid w:val="00A209EB"/>
    <w:rsid w:val="00A22DDC"/>
    <w:rsid w:val="00A23CA6"/>
    <w:rsid w:val="00A24A62"/>
    <w:rsid w:val="00A24CCA"/>
    <w:rsid w:val="00A30648"/>
    <w:rsid w:val="00A30A2C"/>
    <w:rsid w:val="00A31B44"/>
    <w:rsid w:val="00A31CC5"/>
    <w:rsid w:val="00A3494F"/>
    <w:rsid w:val="00A35BD5"/>
    <w:rsid w:val="00A40971"/>
    <w:rsid w:val="00A40EED"/>
    <w:rsid w:val="00A43517"/>
    <w:rsid w:val="00A446A3"/>
    <w:rsid w:val="00A45424"/>
    <w:rsid w:val="00A45ED9"/>
    <w:rsid w:val="00A4605D"/>
    <w:rsid w:val="00A56805"/>
    <w:rsid w:val="00A6138D"/>
    <w:rsid w:val="00A62CC3"/>
    <w:rsid w:val="00A64C0B"/>
    <w:rsid w:val="00A67C5D"/>
    <w:rsid w:val="00A72EB4"/>
    <w:rsid w:val="00A83991"/>
    <w:rsid w:val="00A95FBA"/>
    <w:rsid w:val="00A967CB"/>
    <w:rsid w:val="00A97B18"/>
    <w:rsid w:val="00AA4464"/>
    <w:rsid w:val="00AA6270"/>
    <w:rsid w:val="00AC2632"/>
    <w:rsid w:val="00AC3EA4"/>
    <w:rsid w:val="00AC6A4B"/>
    <w:rsid w:val="00AC7741"/>
    <w:rsid w:val="00AD12BB"/>
    <w:rsid w:val="00AD1FD2"/>
    <w:rsid w:val="00AD3FCD"/>
    <w:rsid w:val="00AD4C4E"/>
    <w:rsid w:val="00AE294A"/>
    <w:rsid w:val="00AE3002"/>
    <w:rsid w:val="00AE30CD"/>
    <w:rsid w:val="00AE3E72"/>
    <w:rsid w:val="00AE481A"/>
    <w:rsid w:val="00AE5544"/>
    <w:rsid w:val="00AE55C5"/>
    <w:rsid w:val="00AE5ACC"/>
    <w:rsid w:val="00AE6472"/>
    <w:rsid w:val="00B04E85"/>
    <w:rsid w:val="00B04FB2"/>
    <w:rsid w:val="00B05321"/>
    <w:rsid w:val="00B15727"/>
    <w:rsid w:val="00B16B52"/>
    <w:rsid w:val="00B218F9"/>
    <w:rsid w:val="00B269D2"/>
    <w:rsid w:val="00B3282C"/>
    <w:rsid w:val="00B32899"/>
    <w:rsid w:val="00B34C5E"/>
    <w:rsid w:val="00B37A6E"/>
    <w:rsid w:val="00B42893"/>
    <w:rsid w:val="00B47201"/>
    <w:rsid w:val="00B47939"/>
    <w:rsid w:val="00B50615"/>
    <w:rsid w:val="00B512A4"/>
    <w:rsid w:val="00B52FD9"/>
    <w:rsid w:val="00B54078"/>
    <w:rsid w:val="00B60C21"/>
    <w:rsid w:val="00B61D80"/>
    <w:rsid w:val="00B635FE"/>
    <w:rsid w:val="00B67F51"/>
    <w:rsid w:val="00B7575B"/>
    <w:rsid w:val="00B75A0E"/>
    <w:rsid w:val="00B81A3D"/>
    <w:rsid w:val="00B82190"/>
    <w:rsid w:val="00B82F96"/>
    <w:rsid w:val="00B8374B"/>
    <w:rsid w:val="00B84F2F"/>
    <w:rsid w:val="00B867F5"/>
    <w:rsid w:val="00B929DB"/>
    <w:rsid w:val="00B92B0F"/>
    <w:rsid w:val="00B9395E"/>
    <w:rsid w:val="00B96510"/>
    <w:rsid w:val="00BA1C8C"/>
    <w:rsid w:val="00BA256F"/>
    <w:rsid w:val="00BA26DB"/>
    <w:rsid w:val="00BA2833"/>
    <w:rsid w:val="00BA3EE8"/>
    <w:rsid w:val="00BB1AFF"/>
    <w:rsid w:val="00BB5946"/>
    <w:rsid w:val="00BC08A3"/>
    <w:rsid w:val="00BC0AEB"/>
    <w:rsid w:val="00BC4E31"/>
    <w:rsid w:val="00BD1BCA"/>
    <w:rsid w:val="00BD34ED"/>
    <w:rsid w:val="00BF4A66"/>
    <w:rsid w:val="00BF7128"/>
    <w:rsid w:val="00C052F5"/>
    <w:rsid w:val="00C05752"/>
    <w:rsid w:val="00C10934"/>
    <w:rsid w:val="00C114C2"/>
    <w:rsid w:val="00C179A6"/>
    <w:rsid w:val="00C17FCA"/>
    <w:rsid w:val="00C202DC"/>
    <w:rsid w:val="00C2690F"/>
    <w:rsid w:val="00C313EB"/>
    <w:rsid w:val="00C31969"/>
    <w:rsid w:val="00C326CB"/>
    <w:rsid w:val="00C469A4"/>
    <w:rsid w:val="00C60CD9"/>
    <w:rsid w:val="00C610B6"/>
    <w:rsid w:val="00C61F16"/>
    <w:rsid w:val="00C637E6"/>
    <w:rsid w:val="00C77477"/>
    <w:rsid w:val="00C80670"/>
    <w:rsid w:val="00C8427A"/>
    <w:rsid w:val="00C87415"/>
    <w:rsid w:val="00C879CD"/>
    <w:rsid w:val="00C91721"/>
    <w:rsid w:val="00C9403F"/>
    <w:rsid w:val="00C9711F"/>
    <w:rsid w:val="00CA375D"/>
    <w:rsid w:val="00CB4584"/>
    <w:rsid w:val="00CB5BE4"/>
    <w:rsid w:val="00CB6360"/>
    <w:rsid w:val="00CB75A9"/>
    <w:rsid w:val="00CB763B"/>
    <w:rsid w:val="00CC406F"/>
    <w:rsid w:val="00CD0EEE"/>
    <w:rsid w:val="00CD109A"/>
    <w:rsid w:val="00CD1FAB"/>
    <w:rsid w:val="00CF2DBC"/>
    <w:rsid w:val="00CF40C1"/>
    <w:rsid w:val="00CF51B7"/>
    <w:rsid w:val="00CF5BFE"/>
    <w:rsid w:val="00D06B3C"/>
    <w:rsid w:val="00D11154"/>
    <w:rsid w:val="00D12BC2"/>
    <w:rsid w:val="00D149A6"/>
    <w:rsid w:val="00D21B9E"/>
    <w:rsid w:val="00D238DF"/>
    <w:rsid w:val="00D34F8F"/>
    <w:rsid w:val="00D40075"/>
    <w:rsid w:val="00D4472D"/>
    <w:rsid w:val="00D50A3A"/>
    <w:rsid w:val="00D57B41"/>
    <w:rsid w:val="00D61B9C"/>
    <w:rsid w:val="00D63705"/>
    <w:rsid w:val="00D63C26"/>
    <w:rsid w:val="00D63D2A"/>
    <w:rsid w:val="00D662F6"/>
    <w:rsid w:val="00D714EA"/>
    <w:rsid w:val="00D71968"/>
    <w:rsid w:val="00D72868"/>
    <w:rsid w:val="00D7384C"/>
    <w:rsid w:val="00D776DD"/>
    <w:rsid w:val="00D8239F"/>
    <w:rsid w:val="00D82E23"/>
    <w:rsid w:val="00D84C72"/>
    <w:rsid w:val="00D909EB"/>
    <w:rsid w:val="00D93C69"/>
    <w:rsid w:val="00D9428D"/>
    <w:rsid w:val="00DA169C"/>
    <w:rsid w:val="00DA5A0D"/>
    <w:rsid w:val="00DB2377"/>
    <w:rsid w:val="00DB30BF"/>
    <w:rsid w:val="00DB3EB2"/>
    <w:rsid w:val="00DB52FA"/>
    <w:rsid w:val="00DB686F"/>
    <w:rsid w:val="00DB7D08"/>
    <w:rsid w:val="00DC319A"/>
    <w:rsid w:val="00DD068D"/>
    <w:rsid w:val="00DD1EDF"/>
    <w:rsid w:val="00DD3D37"/>
    <w:rsid w:val="00DD663D"/>
    <w:rsid w:val="00DD753A"/>
    <w:rsid w:val="00DE1540"/>
    <w:rsid w:val="00DE172D"/>
    <w:rsid w:val="00DE3ACE"/>
    <w:rsid w:val="00DE3E58"/>
    <w:rsid w:val="00DE457A"/>
    <w:rsid w:val="00DF21C3"/>
    <w:rsid w:val="00DF315B"/>
    <w:rsid w:val="00DF3898"/>
    <w:rsid w:val="00DF65CD"/>
    <w:rsid w:val="00DF6768"/>
    <w:rsid w:val="00E042D3"/>
    <w:rsid w:val="00E077F0"/>
    <w:rsid w:val="00E10031"/>
    <w:rsid w:val="00E234A8"/>
    <w:rsid w:val="00E24BA0"/>
    <w:rsid w:val="00E27AA9"/>
    <w:rsid w:val="00E27F77"/>
    <w:rsid w:val="00E36D3E"/>
    <w:rsid w:val="00E41B6E"/>
    <w:rsid w:val="00E42616"/>
    <w:rsid w:val="00E43597"/>
    <w:rsid w:val="00E43F32"/>
    <w:rsid w:val="00E4502C"/>
    <w:rsid w:val="00E45585"/>
    <w:rsid w:val="00E455AD"/>
    <w:rsid w:val="00E471CD"/>
    <w:rsid w:val="00E52677"/>
    <w:rsid w:val="00E553F7"/>
    <w:rsid w:val="00E558F1"/>
    <w:rsid w:val="00E56E1C"/>
    <w:rsid w:val="00E601DB"/>
    <w:rsid w:val="00E605B2"/>
    <w:rsid w:val="00E61391"/>
    <w:rsid w:val="00E64AE8"/>
    <w:rsid w:val="00E65636"/>
    <w:rsid w:val="00E76CF3"/>
    <w:rsid w:val="00E83FB1"/>
    <w:rsid w:val="00E8598B"/>
    <w:rsid w:val="00E90473"/>
    <w:rsid w:val="00E920AC"/>
    <w:rsid w:val="00EA15E1"/>
    <w:rsid w:val="00EA17F9"/>
    <w:rsid w:val="00EB0511"/>
    <w:rsid w:val="00EB1AF6"/>
    <w:rsid w:val="00EB35A6"/>
    <w:rsid w:val="00EB6C77"/>
    <w:rsid w:val="00ED00A0"/>
    <w:rsid w:val="00ED0F0B"/>
    <w:rsid w:val="00ED1858"/>
    <w:rsid w:val="00ED4288"/>
    <w:rsid w:val="00ED6D65"/>
    <w:rsid w:val="00EE20BB"/>
    <w:rsid w:val="00EF25D8"/>
    <w:rsid w:val="00EF7C54"/>
    <w:rsid w:val="00F03930"/>
    <w:rsid w:val="00F0444A"/>
    <w:rsid w:val="00F10FB1"/>
    <w:rsid w:val="00F118E4"/>
    <w:rsid w:val="00F13093"/>
    <w:rsid w:val="00F22F64"/>
    <w:rsid w:val="00F24E64"/>
    <w:rsid w:val="00F253F4"/>
    <w:rsid w:val="00F260C1"/>
    <w:rsid w:val="00F30149"/>
    <w:rsid w:val="00F3026C"/>
    <w:rsid w:val="00F33F05"/>
    <w:rsid w:val="00F35B65"/>
    <w:rsid w:val="00F419A9"/>
    <w:rsid w:val="00F4732D"/>
    <w:rsid w:val="00F5048F"/>
    <w:rsid w:val="00F51ED5"/>
    <w:rsid w:val="00F55555"/>
    <w:rsid w:val="00F56B8E"/>
    <w:rsid w:val="00F57D34"/>
    <w:rsid w:val="00F6104F"/>
    <w:rsid w:val="00F61DE8"/>
    <w:rsid w:val="00F62700"/>
    <w:rsid w:val="00F62CE0"/>
    <w:rsid w:val="00F63EAE"/>
    <w:rsid w:val="00F65970"/>
    <w:rsid w:val="00F65FD4"/>
    <w:rsid w:val="00F7722D"/>
    <w:rsid w:val="00F823BC"/>
    <w:rsid w:val="00F82FCD"/>
    <w:rsid w:val="00F92C91"/>
    <w:rsid w:val="00F94701"/>
    <w:rsid w:val="00F95A0C"/>
    <w:rsid w:val="00FA2286"/>
    <w:rsid w:val="00FA4C67"/>
    <w:rsid w:val="00FA5602"/>
    <w:rsid w:val="00FA6E93"/>
    <w:rsid w:val="00FB2806"/>
    <w:rsid w:val="00FC0ABF"/>
    <w:rsid w:val="00FC2E41"/>
    <w:rsid w:val="00FD0797"/>
    <w:rsid w:val="00FD4983"/>
    <w:rsid w:val="00FD6C5B"/>
    <w:rsid w:val="00FD74AA"/>
    <w:rsid w:val="00FE0501"/>
    <w:rsid w:val="00FE0BDC"/>
    <w:rsid w:val="00FE0C1B"/>
    <w:rsid w:val="00FE0FDC"/>
    <w:rsid w:val="00FE1FA8"/>
    <w:rsid w:val="00FE519A"/>
    <w:rsid w:val="00FF310B"/>
    <w:rsid w:val="00FF397C"/>
    <w:rsid w:val="00FF5DC2"/>
    <w:rsid w:val="00FF6E92"/>
    <w:rsid w:val="00FF7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D65355-CE43-4037-AE0C-38106CAC1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260C1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3045D1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5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hAnsi="Arial" w:cs="Times New Roman"/>
      <w:spacing w:val="-10"/>
      <w:kern w:val="2"/>
      <w:szCs w:val="56"/>
      <w:lang w:eastAsia="pl-PL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/>
      <w:sz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F51ED5"/>
    <w:pPr>
      <w:numPr>
        <w:numId w:val="22"/>
      </w:numPr>
      <w:spacing w:after="0"/>
      <w:contextualSpacing/>
    </w:pPr>
    <w:rPr>
      <w:rFonts w:eastAsiaTheme="minorHAnsi" w:cs="Arial"/>
      <w:color w:val="000000"/>
      <w:szCs w:val="24"/>
      <w:lang w:eastAsia="en-US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2"/>
      </w:numPr>
    </w:pPr>
    <w:rPr>
      <w:rFonts w:eastAsia="Calibri"/>
      <w:sz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color w:val="000000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4"/>
      </w:numPr>
    </w:pPr>
    <w:rPr>
      <w:rFonts w:eastAsia="Calibri"/>
      <w:sz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color w:val="000000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3"/>
      </w:numPr>
    </w:pPr>
    <w:rPr>
      <w:rFonts w:eastAsia="Calibri"/>
      <w:sz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color w:val="000000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qFormat/>
    <w:rsid w:val="001240B2"/>
    <w:rPr>
      <w:rFonts w:ascii="Arial" w:eastAsia="Calibri" w:hAnsi="Arial" w:cs="Arial"/>
      <w:color w:val="000000"/>
      <w:sz w:val="24"/>
      <w:szCs w:val="24"/>
      <w:lang w:eastAsia="pl-PL"/>
    </w:rPr>
  </w:style>
  <w:style w:type="character" w:customStyle="1" w:styleId="Nagwek2Znak">
    <w:name w:val="Nagłówek 2 Znak"/>
    <w:link w:val="Nagwek2"/>
    <w:uiPriority w:val="99"/>
    <w:qFormat/>
    <w:rsid w:val="003045D1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6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hAnsi="Arial" w:cs="Arial"/>
      <w:b/>
      <w:sz w:val="24"/>
      <w:lang w:eastAsia="pl-P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7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  <w:b/>
      <w:sz w:val="24"/>
      <w:lang w:eastAsia="pl-P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F51ED5"/>
    <w:rPr>
      <w:rFonts w:ascii="Arial" w:eastAsiaTheme="minorHAnsi" w:hAnsi="Arial" w:cs="Arial"/>
      <w:color w:val="000000"/>
      <w:szCs w:val="24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D0188"/>
    <w:pPr>
      <w:spacing w:after="0" w:line="240" w:lineRule="auto"/>
    </w:pPr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D0188"/>
    <w:rPr>
      <w:rFonts w:ascii="Arial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D0188"/>
    <w:rPr>
      <w:vertAlign w:val="superscript"/>
    </w:rPr>
  </w:style>
  <w:style w:type="paragraph" w:customStyle="1" w:styleId="Akapitzlist10">
    <w:name w:val="Akapit z listą1"/>
    <w:basedOn w:val="Normalny"/>
    <w:autoRedefine/>
    <w:qFormat/>
    <w:rsid w:val="001A6C17"/>
    <w:pPr>
      <w:numPr>
        <w:ilvl w:val="1"/>
        <w:numId w:val="9"/>
      </w:numPr>
      <w:spacing w:after="0"/>
      <w:ind w:left="426"/>
      <w:contextualSpacing/>
    </w:pPr>
    <w:rPr>
      <w:rFonts w:eastAsia="Calibri" w:cs="Arial"/>
      <w:kern w:val="2"/>
      <w:szCs w:val="2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224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2246F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2246F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224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2246F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4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46F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iczu\AppData\Local\Temp\MicrosoftEdgeDownloads\130f8c83-de87-42fb-814c-b68d97d2c363\Za&#322;&#261;cznik%20do%20zarz&#261;dzenia%20Nr%201%20-%20RO%2002.2026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369A7A-54F2-45A3-9223-F2F98CC57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Załącznik do zarządzenia Nr 1 - RO 02.2026</Template>
  <TotalTime>1</TotalTime>
  <Pages>28</Pages>
  <Words>7713</Words>
  <Characters>46281</Characters>
  <Application>Microsoft Office Word</Application>
  <DocSecurity>0</DocSecurity>
  <Lines>385</Lines>
  <Paragraphs>107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53887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1</cp:revision>
  <cp:lastPrinted>2025-12-30T09:06:00Z</cp:lastPrinted>
  <dcterms:created xsi:type="dcterms:W3CDTF">2026-02-05T06:47:00Z</dcterms:created>
  <dcterms:modified xsi:type="dcterms:W3CDTF">2026-02-05T06:48:00Z</dcterms:modified>
</cp:coreProperties>
</file>