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>Załączn</w:t>
      </w:r>
      <w:r w:rsidR="00F50705">
        <w:rPr>
          <w:sz w:val="21"/>
        </w:rPr>
        <w:t xml:space="preserve">ik do zarządzenia Nr </w:t>
      </w:r>
      <w:r w:rsidR="00517729">
        <w:rPr>
          <w:sz w:val="21"/>
        </w:rPr>
        <w:t>18</w:t>
      </w:r>
      <w:r w:rsidR="00C80069">
        <w:rPr>
          <w:sz w:val="21"/>
        </w:rPr>
        <w:t>/2025</w:t>
      </w:r>
      <w:r w:rsidRPr="00FA5602">
        <w:rPr>
          <w:sz w:val="21"/>
        </w:rPr>
        <w:t xml:space="preserve"> Dyrektora Wydziału</w:t>
      </w:r>
      <w:r w:rsidR="00F50705">
        <w:rPr>
          <w:sz w:val="21"/>
        </w:rPr>
        <w:t xml:space="preserve"> Wspierania Jednostek Pomocniczych Miasta z</w:t>
      </w:r>
      <w:r w:rsidRPr="00FA5602">
        <w:rPr>
          <w:sz w:val="21"/>
        </w:rPr>
        <w:t xml:space="preserve"> dn</w:t>
      </w:r>
      <w:r w:rsidR="007E6C41">
        <w:rPr>
          <w:sz w:val="21"/>
        </w:rPr>
        <w:t>ia</w:t>
      </w:r>
      <w:r w:rsidR="00A82D3E">
        <w:rPr>
          <w:sz w:val="21"/>
        </w:rPr>
        <w:t xml:space="preserve"> </w:t>
      </w:r>
      <w:r w:rsidR="006710A8">
        <w:rPr>
          <w:sz w:val="21"/>
        </w:rPr>
        <w:t>10</w:t>
      </w:r>
      <w:r w:rsidR="00517729">
        <w:rPr>
          <w:sz w:val="21"/>
        </w:rPr>
        <w:t xml:space="preserve"> grudnia</w:t>
      </w:r>
      <w:r w:rsidR="00C80069">
        <w:rPr>
          <w:sz w:val="21"/>
        </w:rPr>
        <w:t xml:space="preserve"> 2025</w:t>
      </w:r>
      <w:r w:rsidRPr="00FA5602">
        <w:rPr>
          <w:sz w:val="21"/>
        </w:rPr>
        <w:t xml:space="preserve"> 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7E6C41" w:rsidP="00FA5602">
      <w:pPr>
        <w:spacing w:after="480" w:line="240" w:lineRule="auto"/>
        <w:ind w:left="5954"/>
      </w:pPr>
      <w:r>
        <w:t>Stanisław Tamm Sekretarz Miasta Poznania</w:t>
      </w:r>
    </w:p>
    <w:p w:rsidR="00FA5602" w:rsidRDefault="00FA5602" w:rsidP="00FA5602">
      <w:pPr>
        <w:pStyle w:val="Nagwek1"/>
      </w:pPr>
      <w:r>
        <w:t>Regula</w:t>
      </w:r>
      <w:r w:rsidR="00F45C0A">
        <w:t xml:space="preserve">min </w:t>
      </w:r>
      <w:r w:rsidR="003F04FC">
        <w:t>o</w:t>
      </w:r>
      <w:r w:rsidR="00F45C0A">
        <w:t>rganizacyjny Wydziału</w:t>
      </w:r>
      <w:r w:rsidR="009F4A76">
        <w:t xml:space="preserve"> Wspierania</w:t>
      </w:r>
      <w:r w:rsidR="00F45C0A">
        <w:t xml:space="preserve"> Jednostek Pomocniczych Miasta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37DF4">
      <w:pPr>
        <w:pStyle w:val="Nagwek3"/>
      </w:pPr>
      <w:r>
        <w:t>§ 1</w:t>
      </w:r>
    </w:p>
    <w:p w:rsidR="00FA5602" w:rsidRDefault="00FA5602" w:rsidP="000C4A07">
      <w:pPr>
        <w:pStyle w:val="Akapitzlist"/>
        <w:numPr>
          <w:ilvl w:val="0"/>
          <w:numId w:val="8"/>
        </w:numPr>
        <w:jc w:val="left"/>
      </w:pPr>
      <w:r>
        <w:t xml:space="preserve">Pracą </w:t>
      </w:r>
      <w:r w:rsidR="003C62D4">
        <w:t xml:space="preserve">wydziału </w:t>
      </w:r>
      <w:r>
        <w:t xml:space="preserve">kieruje </w:t>
      </w:r>
      <w:r w:rsidR="003C62D4">
        <w:t xml:space="preserve">dyrektor </w:t>
      </w:r>
      <w:r w:rsidR="00B53686">
        <w:t>przy pomocy</w:t>
      </w:r>
      <w:r w:rsidR="00984D33">
        <w:t xml:space="preserve"> </w:t>
      </w:r>
      <w:r w:rsidR="003C62D4">
        <w:t>zastępcy</w:t>
      </w:r>
      <w:r w:rsidR="00D67DEA">
        <w:t>.</w:t>
      </w:r>
    </w:p>
    <w:p w:rsidR="00FA5602" w:rsidRDefault="007C2858" w:rsidP="000C4A07">
      <w:pPr>
        <w:pStyle w:val="Akapitzlist"/>
        <w:numPr>
          <w:ilvl w:val="0"/>
          <w:numId w:val="8"/>
        </w:numPr>
        <w:jc w:val="left"/>
      </w:pPr>
      <w:r>
        <w:t xml:space="preserve">Dyrektor przy pomocy </w:t>
      </w:r>
      <w:r w:rsidR="003C62D4">
        <w:t xml:space="preserve">zastępcy </w:t>
      </w:r>
      <w:r w:rsidR="00FA5602">
        <w:t xml:space="preserve">zarządza </w:t>
      </w:r>
      <w:r w:rsidR="00427AB4">
        <w:t>w</w:t>
      </w:r>
      <w:r w:rsidR="00FA5602">
        <w:t>ydziałem zgodnie ze standardami kontroli zarządczej wspomaganymi systemem zarządzania zgodnym z wymaganiami normy PN-EN ISO 9001:2015.</w:t>
      </w:r>
    </w:p>
    <w:p w:rsidR="000C4A07" w:rsidRDefault="000C4A07" w:rsidP="000C4A07">
      <w:pPr>
        <w:pStyle w:val="Akapitzlist"/>
        <w:numPr>
          <w:ilvl w:val="0"/>
          <w:numId w:val="8"/>
        </w:numPr>
        <w:jc w:val="left"/>
      </w:pPr>
      <w:r w:rsidRPr="000C4A07">
        <w:t>Wsparcie koordynacyjne w zakresie utrzymania i doskonalenia systemu zarządzania zgodnego z wymaganiami normy PN-EN ISO 9001:2015 oraz standardów kontroli zarządczej w wydziale, zapewnia wyznaczony przez dyrektora pracownik wydziału.</w:t>
      </w:r>
    </w:p>
    <w:p w:rsidR="00FA5602" w:rsidRDefault="00FA5602" w:rsidP="000C4A07">
      <w:pPr>
        <w:pStyle w:val="Akapitzlist"/>
        <w:numPr>
          <w:ilvl w:val="0"/>
          <w:numId w:val="8"/>
        </w:numPr>
        <w:jc w:val="left"/>
      </w:pPr>
      <w:r>
        <w:t xml:space="preserve">Realizacja zadań </w:t>
      </w:r>
      <w:r w:rsidR="00427AB4">
        <w:t>w</w:t>
      </w:r>
      <w:r>
        <w:t xml:space="preserve">ydziału oparta jest na podejściu procesowym, zgodnym z normą określoną w ust. 2. </w:t>
      </w:r>
    </w:p>
    <w:p w:rsidR="00FA5602" w:rsidRDefault="00D67DEA" w:rsidP="00F37DF4">
      <w:pPr>
        <w:pStyle w:val="Nagwek3"/>
      </w:pPr>
      <w:r>
        <w:t>§ 2</w:t>
      </w:r>
    </w:p>
    <w:p w:rsidR="00FA5602" w:rsidRDefault="00FA5602" w:rsidP="000C4A07">
      <w:r>
        <w:t>Wydział dzieli się na następujące oddziały i stanowiska pracy:</w:t>
      </w:r>
    </w:p>
    <w:p w:rsidR="00FA5602" w:rsidRDefault="00D67DEA" w:rsidP="000C4A07">
      <w:pPr>
        <w:pStyle w:val="Akapitzlist"/>
        <w:jc w:val="left"/>
      </w:pPr>
      <w:r>
        <w:t>Oddział Obsługi</w:t>
      </w:r>
      <w:r w:rsidR="009F4A76">
        <w:t xml:space="preserve"> -</w:t>
      </w:r>
      <w:r>
        <w:t xml:space="preserve"> </w:t>
      </w:r>
      <w:r w:rsidR="002C208D">
        <w:t>Południe</w:t>
      </w:r>
      <w:r>
        <w:t>, w skład którego wchodzi:</w:t>
      </w:r>
    </w:p>
    <w:p w:rsidR="00D67DEA" w:rsidRDefault="003C62D4" w:rsidP="000C4A07">
      <w:pPr>
        <w:pStyle w:val="Akapitzlist"/>
        <w:numPr>
          <w:ilvl w:val="0"/>
          <w:numId w:val="13"/>
        </w:numPr>
        <w:jc w:val="left"/>
      </w:pPr>
      <w:r>
        <w:t>kierownik oddziału</w:t>
      </w:r>
      <w:r w:rsidR="00D67DEA">
        <w:t>,</w:t>
      </w:r>
    </w:p>
    <w:p w:rsidR="00D67DEA" w:rsidRDefault="003C62D4" w:rsidP="000C4A07">
      <w:pPr>
        <w:pStyle w:val="Akapitzlist"/>
        <w:numPr>
          <w:ilvl w:val="0"/>
          <w:numId w:val="13"/>
        </w:numPr>
        <w:jc w:val="left"/>
      </w:pPr>
      <w:r>
        <w:t xml:space="preserve">stanowisko </w:t>
      </w:r>
      <w:r w:rsidR="00D67DEA">
        <w:t>ds. jednostek pomocniczych;</w:t>
      </w:r>
    </w:p>
    <w:p w:rsidR="00D67DEA" w:rsidRDefault="00D67DEA" w:rsidP="000C4A07">
      <w:pPr>
        <w:pStyle w:val="Akapitzlist"/>
        <w:jc w:val="left"/>
      </w:pPr>
      <w:r>
        <w:t xml:space="preserve">Oddział Obsługi </w:t>
      </w:r>
      <w:r w:rsidR="009F4A76">
        <w:t xml:space="preserve">- </w:t>
      </w:r>
      <w:r>
        <w:t>P</w:t>
      </w:r>
      <w:r w:rsidR="002C208D">
        <w:t>ółnoc</w:t>
      </w:r>
      <w:r>
        <w:t>, w skład którego wchodzi:</w:t>
      </w:r>
    </w:p>
    <w:p w:rsidR="00D67DEA" w:rsidRDefault="003C62D4" w:rsidP="000C4A07">
      <w:pPr>
        <w:pStyle w:val="Akapitzlist"/>
        <w:numPr>
          <w:ilvl w:val="0"/>
          <w:numId w:val="14"/>
        </w:numPr>
        <w:jc w:val="left"/>
      </w:pPr>
      <w:r>
        <w:t>kierownik oddziału</w:t>
      </w:r>
      <w:r w:rsidR="00D67DEA">
        <w:t>,</w:t>
      </w:r>
    </w:p>
    <w:p w:rsidR="00D67DEA" w:rsidRDefault="003C62D4" w:rsidP="000C4A07">
      <w:pPr>
        <w:pStyle w:val="Akapitzlist"/>
        <w:numPr>
          <w:ilvl w:val="0"/>
          <w:numId w:val="14"/>
        </w:numPr>
        <w:jc w:val="left"/>
      </w:pPr>
      <w:r>
        <w:t xml:space="preserve">stanowisko </w:t>
      </w:r>
      <w:r w:rsidR="00D67DEA">
        <w:t>ds. jednostek pomocniczych;</w:t>
      </w:r>
    </w:p>
    <w:p w:rsidR="00D67DEA" w:rsidRDefault="00D67DEA" w:rsidP="000C4A07">
      <w:pPr>
        <w:pStyle w:val="Akapitzlist"/>
        <w:jc w:val="left"/>
      </w:pPr>
      <w:r>
        <w:t>Oddział Obsł</w:t>
      </w:r>
      <w:r w:rsidR="002C208D">
        <w:t>ugi</w:t>
      </w:r>
      <w:r w:rsidR="009F4A76">
        <w:t xml:space="preserve"> -</w:t>
      </w:r>
      <w:r w:rsidR="002C208D">
        <w:t xml:space="preserve"> Nowe Miasto</w:t>
      </w:r>
      <w:r>
        <w:t>, w skład którego wchodzi:</w:t>
      </w:r>
    </w:p>
    <w:p w:rsidR="00D67DEA" w:rsidRDefault="003C62D4" w:rsidP="000C4A07">
      <w:pPr>
        <w:pStyle w:val="Akapitzlist"/>
        <w:numPr>
          <w:ilvl w:val="0"/>
          <w:numId w:val="15"/>
        </w:numPr>
        <w:jc w:val="left"/>
      </w:pPr>
      <w:r>
        <w:t>kierownik oddziału</w:t>
      </w:r>
      <w:r w:rsidR="00D67DEA">
        <w:t>,</w:t>
      </w:r>
    </w:p>
    <w:p w:rsidR="00D67DEA" w:rsidRDefault="003C62D4" w:rsidP="000C4A07">
      <w:pPr>
        <w:pStyle w:val="Akapitzlist"/>
        <w:numPr>
          <w:ilvl w:val="0"/>
          <w:numId w:val="15"/>
        </w:numPr>
        <w:jc w:val="left"/>
      </w:pPr>
      <w:r>
        <w:t xml:space="preserve">stanowisko </w:t>
      </w:r>
      <w:r w:rsidR="00D67DEA">
        <w:t>ds. jednostek pomocniczych;</w:t>
      </w:r>
    </w:p>
    <w:p w:rsidR="00D67DEA" w:rsidRDefault="00D67DEA" w:rsidP="000C4A07">
      <w:pPr>
        <w:pStyle w:val="Akapitzlist"/>
        <w:jc w:val="left"/>
      </w:pPr>
      <w:r>
        <w:t xml:space="preserve">Oddział Obsługi </w:t>
      </w:r>
      <w:r w:rsidR="009F4A76">
        <w:t xml:space="preserve">- </w:t>
      </w:r>
      <w:r>
        <w:t>Śródmieście, w skład którego wchodzi:</w:t>
      </w:r>
    </w:p>
    <w:p w:rsidR="00D67DEA" w:rsidRDefault="003C62D4" w:rsidP="000C4A07">
      <w:pPr>
        <w:pStyle w:val="Akapitzlist"/>
        <w:numPr>
          <w:ilvl w:val="0"/>
          <w:numId w:val="16"/>
        </w:numPr>
        <w:jc w:val="left"/>
      </w:pPr>
      <w:r>
        <w:t>kierownik oddziału</w:t>
      </w:r>
      <w:r w:rsidR="00D67DEA">
        <w:t>,</w:t>
      </w:r>
    </w:p>
    <w:p w:rsidR="00D67DEA" w:rsidRDefault="003C62D4" w:rsidP="000C4A07">
      <w:pPr>
        <w:pStyle w:val="Akapitzlist"/>
        <w:numPr>
          <w:ilvl w:val="0"/>
          <w:numId w:val="16"/>
        </w:numPr>
        <w:jc w:val="left"/>
      </w:pPr>
      <w:r>
        <w:t xml:space="preserve">stanowisko </w:t>
      </w:r>
      <w:r w:rsidR="00D67DEA">
        <w:t>ds. jednostek pomocniczych;</w:t>
      </w:r>
    </w:p>
    <w:p w:rsidR="00D67DEA" w:rsidRDefault="00D67DEA" w:rsidP="000C4A07">
      <w:pPr>
        <w:pStyle w:val="Akapitzlist"/>
        <w:jc w:val="left"/>
      </w:pPr>
      <w:r>
        <w:lastRenderedPageBreak/>
        <w:t>O</w:t>
      </w:r>
      <w:r w:rsidR="002D612B">
        <w:t xml:space="preserve">ddział </w:t>
      </w:r>
      <w:r w:rsidR="00927D72">
        <w:t>Planowania i Realizacji Wydatków</w:t>
      </w:r>
      <w:r w:rsidRPr="002D612B">
        <w:t>, w skład którego wchodzi:</w:t>
      </w:r>
    </w:p>
    <w:p w:rsidR="00D67DEA" w:rsidRDefault="003C62D4" w:rsidP="000C4A07">
      <w:pPr>
        <w:pStyle w:val="Akapitzlist"/>
        <w:numPr>
          <w:ilvl w:val="2"/>
          <w:numId w:val="31"/>
        </w:numPr>
        <w:jc w:val="left"/>
      </w:pPr>
      <w:r>
        <w:t>kierownik oddziału</w:t>
      </w:r>
      <w:r w:rsidR="00D67DEA">
        <w:t>,</w:t>
      </w:r>
    </w:p>
    <w:p w:rsidR="00FA5602" w:rsidRPr="00954536" w:rsidRDefault="003C62D4" w:rsidP="000C4A07">
      <w:pPr>
        <w:pStyle w:val="Akapitzlist"/>
        <w:numPr>
          <w:ilvl w:val="2"/>
          <w:numId w:val="31"/>
        </w:numPr>
        <w:jc w:val="left"/>
      </w:pPr>
      <w:r>
        <w:t>s</w:t>
      </w:r>
      <w:r w:rsidRPr="00954536">
        <w:t xml:space="preserve">tanowisko </w:t>
      </w:r>
      <w:r w:rsidR="00C61156" w:rsidRPr="00954536">
        <w:t>ds. planowania</w:t>
      </w:r>
      <w:r w:rsidR="002D612B" w:rsidRPr="00954536">
        <w:t xml:space="preserve"> </w:t>
      </w:r>
      <w:r w:rsidR="00493EF0">
        <w:t>oraz</w:t>
      </w:r>
      <w:r w:rsidR="002D612B" w:rsidRPr="00954536">
        <w:t xml:space="preserve"> mienia osiedli</w:t>
      </w:r>
      <w:r w:rsidR="00D67DEA" w:rsidRPr="00954536">
        <w:t>,</w:t>
      </w:r>
    </w:p>
    <w:p w:rsidR="00BE26D4" w:rsidRPr="00954536" w:rsidRDefault="003C62D4" w:rsidP="000C4A07">
      <w:pPr>
        <w:pStyle w:val="Akapitzlist"/>
        <w:numPr>
          <w:ilvl w:val="2"/>
          <w:numId w:val="31"/>
        </w:numPr>
        <w:jc w:val="left"/>
      </w:pPr>
      <w:r>
        <w:t>s</w:t>
      </w:r>
      <w:r w:rsidRPr="00954536">
        <w:t xml:space="preserve">tanowisko </w:t>
      </w:r>
      <w:r w:rsidR="00D67DEA" w:rsidRPr="00954536">
        <w:t xml:space="preserve">ds. budżetu </w:t>
      </w:r>
      <w:r>
        <w:t>w</w:t>
      </w:r>
      <w:r w:rsidRPr="00954536">
        <w:t>ydziału</w:t>
      </w:r>
      <w:r w:rsidR="00BE43CD">
        <w:t>,</w:t>
      </w:r>
    </w:p>
    <w:p w:rsidR="002D612B" w:rsidRPr="00954536" w:rsidRDefault="003C62D4" w:rsidP="000C4A07">
      <w:pPr>
        <w:pStyle w:val="Akapitzlist"/>
        <w:numPr>
          <w:ilvl w:val="2"/>
          <w:numId w:val="31"/>
        </w:numPr>
        <w:jc w:val="left"/>
      </w:pPr>
      <w:r>
        <w:t>s</w:t>
      </w:r>
      <w:r w:rsidRPr="00954536">
        <w:t>tan</w:t>
      </w:r>
      <w:r>
        <w:t xml:space="preserve">owisko </w:t>
      </w:r>
      <w:r w:rsidR="00493EF0">
        <w:t>ds. wydatków oraz</w:t>
      </w:r>
      <w:r w:rsidR="002D612B" w:rsidRPr="00954536">
        <w:t xml:space="preserve"> mienia </w:t>
      </w:r>
      <w:r>
        <w:t>w</w:t>
      </w:r>
      <w:r w:rsidRPr="00954536">
        <w:t>ydziału</w:t>
      </w:r>
      <w:r w:rsidR="00BE43CD">
        <w:t>;</w:t>
      </w:r>
    </w:p>
    <w:p w:rsidR="00FA5602" w:rsidRDefault="0035192A" w:rsidP="000C4A07">
      <w:pPr>
        <w:pStyle w:val="Akapitzlist"/>
        <w:jc w:val="left"/>
      </w:pPr>
      <w:r>
        <w:t>Oddział Koordynacji i Funkcjonowania Jednostek Pomocniczych, w skład którego wchodzi:</w:t>
      </w:r>
    </w:p>
    <w:p w:rsidR="0035192A" w:rsidRDefault="003C62D4" w:rsidP="000C4A07">
      <w:pPr>
        <w:pStyle w:val="Akapitzlist"/>
        <w:numPr>
          <w:ilvl w:val="0"/>
          <w:numId w:val="18"/>
        </w:numPr>
        <w:jc w:val="left"/>
      </w:pPr>
      <w:r>
        <w:t>kierownik oddziału</w:t>
      </w:r>
      <w:r w:rsidR="0035192A">
        <w:t>,</w:t>
      </w:r>
    </w:p>
    <w:p w:rsidR="0035192A" w:rsidRDefault="003C62D4" w:rsidP="000C4A07">
      <w:pPr>
        <w:pStyle w:val="Akapitzlist"/>
        <w:numPr>
          <w:ilvl w:val="0"/>
          <w:numId w:val="18"/>
        </w:numPr>
        <w:jc w:val="left"/>
      </w:pPr>
      <w:r>
        <w:t xml:space="preserve">stanowisko </w:t>
      </w:r>
      <w:r w:rsidR="0035192A">
        <w:t>ds. organizacyjnych i funkcjonowania jednostek pomocniczych,</w:t>
      </w:r>
    </w:p>
    <w:p w:rsidR="0035192A" w:rsidRDefault="003C62D4" w:rsidP="000C4A07">
      <w:pPr>
        <w:pStyle w:val="Akapitzlist"/>
        <w:numPr>
          <w:ilvl w:val="0"/>
          <w:numId w:val="18"/>
        </w:numPr>
        <w:jc w:val="left"/>
      </w:pPr>
      <w:r>
        <w:t xml:space="preserve">stanowisko </w:t>
      </w:r>
      <w:r w:rsidR="0035192A">
        <w:t>ds. analiz prawnych i nadzoru nad jednostkami pomocniczymi</w:t>
      </w:r>
      <w:r>
        <w:t>;</w:t>
      </w:r>
    </w:p>
    <w:p w:rsidR="00FA5602" w:rsidRDefault="003C62D4" w:rsidP="000C4A07">
      <w:pPr>
        <w:pStyle w:val="Akapitzlist"/>
        <w:jc w:val="left"/>
      </w:pPr>
      <w:r>
        <w:t xml:space="preserve">stanowisko </w:t>
      </w:r>
      <w:r w:rsidR="0035192A">
        <w:t>ds. obsługi sekretariatu i spraw pracowniczych.</w:t>
      </w:r>
    </w:p>
    <w:p w:rsidR="00FA5602" w:rsidRDefault="00FA5602" w:rsidP="00F37DF4">
      <w:pPr>
        <w:pStyle w:val="Nagwek3"/>
      </w:pPr>
      <w:r>
        <w:t>§</w:t>
      </w:r>
      <w:r w:rsidR="0035192A">
        <w:t xml:space="preserve"> 3</w:t>
      </w:r>
    </w:p>
    <w:p w:rsidR="0035192A" w:rsidRPr="003D7C1C" w:rsidRDefault="0035192A" w:rsidP="000C4A07">
      <w:pPr>
        <w:numPr>
          <w:ilvl w:val="0"/>
          <w:numId w:val="12"/>
        </w:numPr>
        <w:suppressAutoHyphens w:val="0"/>
        <w:spacing w:after="0"/>
      </w:pPr>
      <w:r w:rsidRPr="003D7C1C">
        <w:t xml:space="preserve">Dyrektor organizuje wykonanie zadań należących do </w:t>
      </w:r>
      <w:r w:rsidR="003C62D4">
        <w:t>w</w:t>
      </w:r>
      <w:r w:rsidR="003C62D4" w:rsidRPr="003D7C1C">
        <w:t xml:space="preserve">ydziału </w:t>
      </w:r>
      <w:r w:rsidRPr="003D7C1C">
        <w:t xml:space="preserve">oraz reprezentuje go na zewnątrz, w tym utrzymuje kontakty z mediami, kształtujące dobry wizerunek </w:t>
      </w:r>
      <w:r w:rsidR="003C62D4">
        <w:t>w</w:t>
      </w:r>
      <w:r w:rsidR="003C62D4" w:rsidRPr="003D7C1C">
        <w:t xml:space="preserve">ydziału </w:t>
      </w:r>
      <w:r w:rsidRPr="003D7C1C">
        <w:t>i Urzędu.</w:t>
      </w:r>
    </w:p>
    <w:p w:rsidR="007C66CC" w:rsidRDefault="007C66CC" w:rsidP="000C4A07">
      <w:pPr>
        <w:numPr>
          <w:ilvl w:val="0"/>
          <w:numId w:val="12"/>
        </w:numPr>
        <w:suppressAutoHyphens w:val="0"/>
        <w:spacing w:after="0"/>
      </w:pPr>
      <w:r w:rsidRPr="003D7C1C">
        <w:t>Dyrektor sprawuje nadzór nad</w:t>
      </w:r>
      <w:r>
        <w:t xml:space="preserve">: </w:t>
      </w:r>
    </w:p>
    <w:p w:rsidR="00FA5602" w:rsidRDefault="007C66CC" w:rsidP="000C4A07">
      <w:pPr>
        <w:pStyle w:val="Akapitzlist"/>
        <w:numPr>
          <w:ilvl w:val="1"/>
          <w:numId w:val="12"/>
        </w:numPr>
        <w:jc w:val="left"/>
      </w:pPr>
      <w:r>
        <w:t xml:space="preserve">Oddziałem </w:t>
      </w:r>
      <w:r w:rsidR="002612C9">
        <w:t>Planowania i Realizacji Wydatków</w:t>
      </w:r>
      <w:r w:rsidR="00455319">
        <w:t>;</w:t>
      </w:r>
    </w:p>
    <w:p w:rsidR="00FA5602" w:rsidRDefault="007C66CC" w:rsidP="000C4A07">
      <w:pPr>
        <w:pStyle w:val="Akapitzlist"/>
        <w:numPr>
          <w:ilvl w:val="1"/>
          <w:numId w:val="12"/>
        </w:numPr>
        <w:jc w:val="left"/>
      </w:pPr>
      <w:r>
        <w:t>Oddziałem Koordynacji i Funkcjonowania Jednostek Pomocniczych;</w:t>
      </w:r>
    </w:p>
    <w:p w:rsidR="007C66CC" w:rsidRDefault="003C62D4" w:rsidP="000C4A07">
      <w:pPr>
        <w:pStyle w:val="Akapitzlist"/>
        <w:numPr>
          <w:ilvl w:val="1"/>
          <w:numId w:val="12"/>
        </w:numPr>
        <w:jc w:val="left"/>
      </w:pPr>
      <w:r>
        <w:t xml:space="preserve">stanowiskiem </w:t>
      </w:r>
      <w:r w:rsidR="007C66CC">
        <w:t>ds. obsługi sekretariatu i spraw pracowniczych.</w:t>
      </w:r>
    </w:p>
    <w:p w:rsidR="007C66CC" w:rsidRPr="003D7C1C" w:rsidRDefault="007C66CC" w:rsidP="000C4A07">
      <w:pPr>
        <w:pStyle w:val="Akapitzlist"/>
        <w:numPr>
          <w:ilvl w:val="0"/>
          <w:numId w:val="12"/>
        </w:numPr>
        <w:jc w:val="left"/>
      </w:pPr>
      <w:r w:rsidRPr="003D7C1C">
        <w:t xml:space="preserve">Podczas nieobecności </w:t>
      </w:r>
      <w:r w:rsidR="003C62D4">
        <w:t>d</w:t>
      </w:r>
      <w:r w:rsidR="003C62D4" w:rsidRPr="003D7C1C">
        <w:t xml:space="preserve">yrektora </w:t>
      </w:r>
      <w:r w:rsidRPr="003D7C1C">
        <w:t xml:space="preserve">jego zadania </w:t>
      </w:r>
      <w:r w:rsidRPr="007C66CC">
        <w:t xml:space="preserve">wynikające z zarządzeń Prezydenta </w:t>
      </w:r>
      <w:r w:rsidRPr="007C66CC">
        <w:br/>
        <w:t xml:space="preserve">i Regulaminu Organizacyjnego </w:t>
      </w:r>
      <w:r w:rsidR="003C62D4">
        <w:t>w</w:t>
      </w:r>
      <w:r w:rsidR="003C62D4" w:rsidRPr="007C66CC">
        <w:t>ydziału</w:t>
      </w:r>
      <w:r w:rsidR="003C62D4" w:rsidRPr="003D7C1C">
        <w:t xml:space="preserve"> </w:t>
      </w:r>
      <w:r w:rsidRPr="003D7C1C">
        <w:t xml:space="preserve">wykonuje </w:t>
      </w:r>
      <w:r w:rsidR="003C62D4">
        <w:t>z</w:t>
      </w:r>
      <w:r w:rsidR="003C62D4" w:rsidRPr="003D7C1C">
        <w:t>astępca</w:t>
      </w:r>
      <w:r w:rsidRPr="003D7C1C">
        <w:t>.</w:t>
      </w:r>
    </w:p>
    <w:p w:rsidR="00D238DF" w:rsidRDefault="00D238DF" w:rsidP="00F37DF4">
      <w:pPr>
        <w:pStyle w:val="Nagwek3"/>
      </w:pPr>
      <w:r>
        <w:t xml:space="preserve">§ </w:t>
      </w:r>
      <w:r w:rsidR="007C66CC">
        <w:t>4</w:t>
      </w:r>
    </w:p>
    <w:p w:rsidR="00233E4E" w:rsidRDefault="00E61619" w:rsidP="000C4A07">
      <w:pPr>
        <w:numPr>
          <w:ilvl w:val="0"/>
          <w:numId w:val="21"/>
        </w:numPr>
        <w:suppressAutoHyphens w:val="0"/>
        <w:spacing w:after="0"/>
      </w:pPr>
      <w:r>
        <w:t xml:space="preserve">Zastępca </w:t>
      </w:r>
      <w:r w:rsidR="004E1F33">
        <w:t>d</w:t>
      </w:r>
      <w:r w:rsidR="004E1F33" w:rsidRPr="003D7C1C">
        <w:t xml:space="preserve">yrektora </w:t>
      </w:r>
      <w:r w:rsidR="00233E4E" w:rsidRPr="003D7C1C">
        <w:t xml:space="preserve">podlega </w:t>
      </w:r>
      <w:r w:rsidR="004E1F33">
        <w:t>d</w:t>
      </w:r>
      <w:r w:rsidR="004E1F33" w:rsidRPr="003D7C1C">
        <w:t>yrektorowi</w:t>
      </w:r>
      <w:r w:rsidR="00233E4E" w:rsidRPr="003D7C1C">
        <w:t>.</w:t>
      </w:r>
    </w:p>
    <w:p w:rsidR="00233E4E" w:rsidRPr="003D7C1C" w:rsidRDefault="00E61619" w:rsidP="000C4A07">
      <w:pPr>
        <w:numPr>
          <w:ilvl w:val="0"/>
          <w:numId w:val="21"/>
        </w:numPr>
        <w:suppressAutoHyphens w:val="0"/>
        <w:spacing w:after="0"/>
      </w:pPr>
      <w:r>
        <w:t xml:space="preserve">Zastępca </w:t>
      </w:r>
      <w:r w:rsidR="004E1F33">
        <w:t>d</w:t>
      </w:r>
      <w:r w:rsidR="004E1F33" w:rsidRPr="003D7C1C">
        <w:t xml:space="preserve">yrektora </w:t>
      </w:r>
      <w:r w:rsidR="00233E4E" w:rsidRPr="003D7C1C">
        <w:t>sprawuje nadzór nad:</w:t>
      </w:r>
    </w:p>
    <w:p w:rsidR="00233E4E" w:rsidRDefault="00233E4E" w:rsidP="000C4A07">
      <w:pPr>
        <w:numPr>
          <w:ilvl w:val="0"/>
          <w:numId w:val="22"/>
        </w:numPr>
        <w:suppressAutoHyphens w:val="0"/>
        <w:spacing w:after="0"/>
      </w:pPr>
      <w:r>
        <w:t>Oddziałem Obsługi – Nowe Miasto;</w:t>
      </w:r>
    </w:p>
    <w:p w:rsidR="00233E4E" w:rsidRDefault="00233E4E" w:rsidP="000C4A07">
      <w:pPr>
        <w:numPr>
          <w:ilvl w:val="0"/>
          <w:numId w:val="22"/>
        </w:numPr>
        <w:suppressAutoHyphens w:val="0"/>
        <w:spacing w:after="0"/>
      </w:pPr>
      <w:r>
        <w:t>Oddziałem Obsługi – Południe;</w:t>
      </w:r>
    </w:p>
    <w:p w:rsidR="00233E4E" w:rsidRDefault="00233E4E" w:rsidP="000C4A07">
      <w:pPr>
        <w:numPr>
          <w:ilvl w:val="0"/>
          <w:numId w:val="22"/>
        </w:numPr>
        <w:suppressAutoHyphens w:val="0"/>
        <w:spacing w:after="0"/>
      </w:pPr>
      <w:r>
        <w:t>Oddziałem Obsługi – Północ;</w:t>
      </w:r>
    </w:p>
    <w:p w:rsidR="00233E4E" w:rsidRPr="003D7C1C" w:rsidRDefault="00233E4E" w:rsidP="000C4A07">
      <w:pPr>
        <w:numPr>
          <w:ilvl w:val="0"/>
          <w:numId w:val="22"/>
        </w:numPr>
        <w:suppressAutoHyphens w:val="0"/>
        <w:spacing w:after="0"/>
      </w:pPr>
      <w:r>
        <w:t xml:space="preserve">Oddziałem Obsługi </w:t>
      </w:r>
      <w:r w:rsidR="002612C9">
        <w:t xml:space="preserve">– </w:t>
      </w:r>
      <w:r>
        <w:t>Śródmieście.</w:t>
      </w:r>
    </w:p>
    <w:p w:rsidR="00233E4E" w:rsidRDefault="00233E4E" w:rsidP="00F37DF4">
      <w:pPr>
        <w:pStyle w:val="Nagwek3"/>
      </w:pPr>
      <w:r>
        <w:t>§ 5</w:t>
      </w:r>
    </w:p>
    <w:p w:rsidR="00233E4E" w:rsidRDefault="00233E4E" w:rsidP="00233E4E">
      <w:r>
        <w:t xml:space="preserve">Schemat struktury organizacyjnej wydziału oraz podporządkowanie poszczególnych oddziałów i stanowisk pracy przedstawia załącznik nr 1 do </w:t>
      </w:r>
      <w:r w:rsidR="000C4A07">
        <w:t>r</w:t>
      </w:r>
      <w:r>
        <w:t>egulaminu.</w:t>
      </w:r>
    </w:p>
    <w:p w:rsidR="00233E4E" w:rsidRDefault="00233E4E" w:rsidP="00D238DF"/>
    <w:p w:rsidR="00FA5602" w:rsidRDefault="00FA5602" w:rsidP="00FA5602">
      <w:pPr>
        <w:pStyle w:val="Nagwek2"/>
      </w:pPr>
      <w:r>
        <w:lastRenderedPageBreak/>
        <w:t xml:space="preserve">Rozdział II Zakres działania </w:t>
      </w:r>
      <w:r w:rsidR="00427AB4">
        <w:t>w</w:t>
      </w:r>
      <w:r>
        <w:t>ydziału/</w:t>
      </w:r>
      <w:r w:rsidR="00427AB4">
        <w:t>b</w:t>
      </w:r>
      <w:r>
        <w:t>iura</w:t>
      </w:r>
    </w:p>
    <w:p w:rsidR="00FA5602" w:rsidRDefault="00FA5602" w:rsidP="00F37DF4">
      <w:pPr>
        <w:pStyle w:val="Nagwek3"/>
      </w:pPr>
      <w:r>
        <w:t xml:space="preserve">§ </w:t>
      </w:r>
      <w:r w:rsidR="00153FDC">
        <w:t>6</w:t>
      </w:r>
    </w:p>
    <w:p w:rsidR="00153FDC" w:rsidRDefault="00153FDC" w:rsidP="000C4A07">
      <w:pPr>
        <w:numPr>
          <w:ilvl w:val="0"/>
          <w:numId w:val="35"/>
        </w:numPr>
        <w:suppressAutoHyphens w:val="0"/>
        <w:spacing w:after="0"/>
      </w:pPr>
      <w:r w:rsidRPr="004E0F8D">
        <w:t>Wydział prowadzi sprawy dotyczące organizacji i funkcjonowania osiedli oraz zapewnia im obsługę administracyjn</w:t>
      </w:r>
      <w:r w:rsidR="004E0F8D">
        <w:t>ą i organizacyjną</w:t>
      </w:r>
      <w:r w:rsidRPr="004E0F8D">
        <w:t xml:space="preserve">. </w:t>
      </w:r>
      <w:r w:rsidR="003F04FC">
        <w:t>Zajmuje się sprawami</w:t>
      </w:r>
      <w:r w:rsidRPr="004E0F8D">
        <w:t xml:space="preserve"> z zakresu zadań proponowanych oraz przekazywanych do realizacji wydziałom i miejskim jednostkom organizacyjnym ze środków naliczonych dla osiedli. </w:t>
      </w:r>
      <w:r w:rsidR="00830AFF" w:rsidRPr="004E0F8D">
        <w:t>W</w:t>
      </w:r>
      <w:r w:rsidRPr="004E0F8D">
        <w:t xml:space="preserve">ykonuje zadania związane z przekazywaniem osiedlom </w:t>
      </w:r>
      <w:r w:rsidR="004E0F8D">
        <w:t xml:space="preserve">nieruchomości do </w:t>
      </w:r>
      <w:r w:rsidR="006F0452" w:rsidRPr="004E0F8D">
        <w:t xml:space="preserve">zarządzania i </w:t>
      </w:r>
      <w:r w:rsidRPr="004E0F8D">
        <w:t>korzystania</w:t>
      </w:r>
      <w:r w:rsidR="004E0F8D">
        <w:t xml:space="preserve">. Wydział realizuje zadania związane z </w:t>
      </w:r>
      <w:r w:rsidRPr="004E0F8D">
        <w:t xml:space="preserve">przygotowaniem i przeprowadzeniem wyborów </w:t>
      </w:r>
      <w:r w:rsidR="004E0F8D">
        <w:t xml:space="preserve">do rad </w:t>
      </w:r>
      <w:r w:rsidRPr="004E0F8D">
        <w:t>osiedli oraz z zakresu nadzoru nad działalnością organów</w:t>
      </w:r>
      <w:r w:rsidR="004E0F8D">
        <w:t xml:space="preserve"> osiedli</w:t>
      </w:r>
      <w:r w:rsidRPr="004E0F8D">
        <w:t>. Ponadto koordynuje współpracę organów osiedli z wydziałami i miejskimi jednostkami organizacyjnymi oraz innymi podmiotami.</w:t>
      </w:r>
    </w:p>
    <w:p w:rsidR="000C4A07" w:rsidRDefault="000C4A07" w:rsidP="000C4A07">
      <w:pPr>
        <w:numPr>
          <w:ilvl w:val="0"/>
          <w:numId w:val="35"/>
        </w:numPr>
        <w:suppressAutoHyphens w:val="0"/>
        <w:spacing w:after="0"/>
      </w:pPr>
      <w:r w:rsidRPr="000C4A07">
        <w:t>Wydział realizuje zadania z zakresu ochrony ludności i obrony cywilnej polegające na utrzymaniu ciągłości działania administracji wynikające z ustawy z dnia 5 grudnia 2024 r. o ochronie ludności i obronie cywilnej.</w:t>
      </w:r>
    </w:p>
    <w:p w:rsidR="00153FDC" w:rsidRPr="003D7C1C" w:rsidRDefault="00153FDC" w:rsidP="000C4A07">
      <w:pPr>
        <w:numPr>
          <w:ilvl w:val="0"/>
          <w:numId w:val="35"/>
        </w:numPr>
        <w:suppressAutoHyphens w:val="0"/>
        <w:spacing w:after="0"/>
      </w:pPr>
      <w:r w:rsidRPr="003D7C1C">
        <w:t xml:space="preserve">Do zadań </w:t>
      </w:r>
      <w:r w:rsidR="000B5F14">
        <w:t>w</w:t>
      </w:r>
      <w:r w:rsidR="000B5F14" w:rsidRPr="003D7C1C">
        <w:t xml:space="preserve">ydziału </w:t>
      </w:r>
      <w:r w:rsidRPr="003D7C1C">
        <w:t xml:space="preserve">należą w szczególności działania z zakresu: 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organizacji i funkcjonowania osiedli;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obsługi administracyjn</w:t>
      </w:r>
      <w:r w:rsidR="00014404">
        <w:t xml:space="preserve">ej </w:t>
      </w:r>
      <w:r w:rsidRPr="003D7C1C">
        <w:t>osiedli, w tym:</w:t>
      </w:r>
    </w:p>
    <w:p w:rsidR="00153FDC" w:rsidRPr="003D7C1C" w:rsidRDefault="00153FDC" w:rsidP="000C4A07">
      <w:pPr>
        <w:numPr>
          <w:ilvl w:val="2"/>
          <w:numId w:val="23"/>
        </w:numPr>
        <w:suppressAutoHyphens w:val="0"/>
        <w:spacing w:after="0"/>
      </w:pPr>
      <w:r w:rsidRPr="003D7C1C">
        <w:t>prowadzenie dokumentacji organów osiedli,</w:t>
      </w:r>
    </w:p>
    <w:p w:rsidR="00153FDC" w:rsidRPr="003D7C1C" w:rsidRDefault="00153FDC" w:rsidP="000C4A07">
      <w:pPr>
        <w:numPr>
          <w:ilvl w:val="2"/>
          <w:numId w:val="23"/>
        </w:numPr>
        <w:suppressAutoHyphens w:val="0"/>
        <w:spacing w:after="0"/>
      </w:pPr>
      <w:r w:rsidRPr="003D7C1C">
        <w:t>redagowanie uchwał,</w:t>
      </w:r>
    </w:p>
    <w:p w:rsidR="00153FDC" w:rsidRPr="003D7C1C" w:rsidRDefault="00153FDC" w:rsidP="000C4A07">
      <w:pPr>
        <w:numPr>
          <w:ilvl w:val="2"/>
          <w:numId w:val="23"/>
        </w:numPr>
        <w:suppressAutoHyphens w:val="0"/>
        <w:spacing w:after="0"/>
      </w:pPr>
      <w:r w:rsidRPr="003D7C1C">
        <w:t>protokołowanie sesji rad i posiedzeń zarządów;</w:t>
      </w:r>
    </w:p>
    <w:p w:rsidR="00153FDC" w:rsidRPr="003D7C1C" w:rsidRDefault="008F4C36" w:rsidP="000C4A07">
      <w:pPr>
        <w:pStyle w:val="Akapitzlist"/>
        <w:numPr>
          <w:ilvl w:val="1"/>
          <w:numId w:val="12"/>
        </w:numPr>
        <w:jc w:val="left"/>
      </w:pPr>
      <w:r>
        <w:t xml:space="preserve">planowania zadań osiedli </w:t>
      </w:r>
      <w:r w:rsidRPr="003D7C1C">
        <w:t xml:space="preserve">oraz </w:t>
      </w:r>
      <w:r>
        <w:t>współpracy</w:t>
      </w:r>
      <w:r w:rsidRPr="003D7C1C">
        <w:t xml:space="preserve"> z wydziałami i miejskimi jednostkami organizacyjnymi w tym zakresie</w:t>
      </w:r>
      <w:r w:rsidR="007E5DFD">
        <w:t>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 xml:space="preserve">realizacji zadań </w:t>
      </w:r>
      <w:r w:rsidR="00591F65">
        <w:t xml:space="preserve">osiedli </w:t>
      </w:r>
      <w:r>
        <w:t>p</w:t>
      </w:r>
      <w:r w:rsidR="006F0452">
        <w:t>rzy</w:t>
      </w:r>
      <w:r>
        <w:t xml:space="preserve">jętych przez </w:t>
      </w:r>
      <w:r w:rsidR="000B5F14">
        <w:t>wydział</w:t>
      </w:r>
      <w:r w:rsidRPr="003D7C1C">
        <w:t>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tworzenia, znoszenia, łączenia, podziału, zmiany granic lub nazw osiedli;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statutów i innych uregulowań związany</w:t>
      </w:r>
      <w:r w:rsidR="00F837A5">
        <w:t>ch</w:t>
      </w:r>
      <w:r w:rsidRPr="003D7C1C">
        <w:t xml:space="preserve"> z funkcjonowaniem osiedli;</w:t>
      </w:r>
    </w:p>
    <w:p w:rsidR="00153FD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 xml:space="preserve">przygotowania i przeprowadzenia wyborów </w:t>
      </w:r>
      <w:r w:rsidR="00014404">
        <w:t>do rad</w:t>
      </w:r>
      <w:r w:rsidR="00F06264">
        <w:t xml:space="preserve"> </w:t>
      </w:r>
      <w:r w:rsidRPr="003D7C1C">
        <w:t>osiedli;</w:t>
      </w:r>
    </w:p>
    <w:p w:rsidR="003B4F20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nadzoru nad działalnością organów osiedli, w tym</w:t>
      </w:r>
      <w:r w:rsidR="00F06264">
        <w:t xml:space="preserve"> </w:t>
      </w:r>
      <w:r w:rsidRPr="003D7C1C">
        <w:t xml:space="preserve">badanie </w:t>
      </w:r>
      <w:r w:rsidR="00014404">
        <w:t>zgodności z prawem</w:t>
      </w:r>
      <w:r w:rsidR="000D054C">
        <w:t xml:space="preserve"> </w:t>
      </w:r>
      <w:r w:rsidRPr="003D7C1C">
        <w:t>podejmowanych uchwał</w:t>
      </w:r>
      <w:r w:rsidR="007E5DFD">
        <w:t>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przygotowania informacji i analiz dotyczących funkcjonowania osiedli;</w:t>
      </w:r>
    </w:p>
    <w:p w:rsidR="00153FDC" w:rsidRPr="003D7C1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koordynacji współpracy organów osiedli z wydziałami, miejskimi jednostkami organizacyjnymi oraz innymi podmiotami;</w:t>
      </w:r>
    </w:p>
    <w:p w:rsidR="00153FDC" w:rsidRDefault="00153FDC" w:rsidP="000C4A07">
      <w:pPr>
        <w:numPr>
          <w:ilvl w:val="1"/>
          <w:numId w:val="12"/>
        </w:numPr>
        <w:suppressAutoHyphens w:val="0"/>
        <w:spacing w:after="0"/>
      </w:pPr>
      <w:r w:rsidRPr="003D7C1C">
        <w:t>szkoleń członków organów osiedli;</w:t>
      </w:r>
    </w:p>
    <w:p w:rsidR="00FA5602" w:rsidRDefault="00F83049" w:rsidP="000C4A07">
      <w:pPr>
        <w:numPr>
          <w:ilvl w:val="1"/>
          <w:numId w:val="12"/>
        </w:numPr>
        <w:suppressAutoHyphens w:val="0"/>
        <w:spacing w:after="0"/>
      </w:pPr>
      <w:r>
        <w:t xml:space="preserve">udziału w procesie </w:t>
      </w:r>
      <w:r w:rsidR="00614DC5">
        <w:t xml:space="preserve">przekazywania </w:t>
      </w:r>
      <w:r w:rsidR="006E4E58">
        <w:t xml:space="preserve">osiedlom </w:t>
      </w:r>
      <w:r w:rsidR="00CC15E0">
        <w:t>nieruchomości</w:t>
      </w:r>
      <w:r w:rsidR="006E4E58">
        <w:t xml:space="preserve"> do </w:t>
      </w:r>
      <w:r w:rsidR="00C91691">
        <w:t xml:space="preserve">zarządzania i </w:t>
      </w:r>
      <w:r w:rsidR="006E4E58">
        <w:t>korzystania;</w:t>
      </w:r>
    </w:p>
    <w:p w:rsidR="006E4E58" w:rsidRPr="003D7C1C" w:rsidRDefault="006E4E58" w:rsidP="000C4A07">
      <w:pPr>
        <w:numPr>
          <w:ilvl w:val="1"/>
          <w:numId w:val="12"/>
        </w:numPr>
        <w:suppressAutoHyphens w:val="0"/>
        <w:spacing w:after="0"/>
      </w:pPr>
      <w:r w:rsidRPr="003D7C1C">
        <w:t>projektów dofinansowywanych ze środków zewnętrznych;</w:t>
      </w:r>
    </w:p>
    <w:p w:rsidR="006E4E58" w:rsidRPr="003D7C1C" w:rsidRDefault="006E4E58" w:rsidP="000C4A07">
      <w:pPr>
        <w:numPr>
          <w:ilvl w:val="1"/>
          <w:numId w:val="12"/>
        </w:numPr>
        <w:suppressAutoHyphens w:val="0"/>
        <w:spacing w:after="0"/>
      </w:pPr>
      <w:r w:rsidRPr="003D7C1C">
        <w:t xml:space="preserve">budżetu zadaniowego </w:t>
      </w:r>
      <w:r w:rsidR="00BE43CD">
        <w:t>w</w:t>
      </w:r>
      <w:r w:rsidRPr="003D7C1C">
        <w:t>ydziału oraz okresowych sprawozdań z jego realizacji;</w:t>
      </w:r>
    </w:p>
    <w:p w:rsidR="006E4E58" w:rsidRPr="003D7C1C" w:rsidRDefault="006E4E58" w:rsidP="000C4A07">
      <w:pPr>
        <w:numPr>
          <w:ilvl w:val="1"/>
          <w:numId w:val="12"/>
        </w:numPr>
        <w:suppressAutoHyphens w:val="0"/>
        <w:spacing w:after="0"/>
      </w:pPr>
      <w:r w:rsidRPr="003D7C1C">
        <w:lastRenderedPageBreak/>
        <w:t>zlecania organizacjom pozarządowym oraz innym uprawnionym podmiotom realizacji zadań publicznych z zakresu działalności wspomagającej rozwój wspólnot i społeczności lokalnych, w procedurze tzw. „małych grantów”;</w:t>
      </w:r>
    </w:p>
    <w:p w:rsidR="00CE48DD" w:rsidRPr="003D7C1C" w:rsidRDefault="006E4E58" w:rsidP="000C4A07">
      <w:pPr>
        <w:numPr>
          <w:ilvl w:val="1"/>
          <w:numId w:val="12"/>
        </w:numPr>
        <w:suppressAutoHyphens w:val="0"/>
        <w:spacing w:after="0"/>
      </w:pPr>
      <w:r w:rsidRPr="003D7C1C">
        <w:t>procesów zarządzania jakością, kontroli zarządczej oraz zarządzania ryzykiem</w:t>
      </w:r>
      <w:r w:rsidR="00014404">
        <w:t>.</w:t>
      </w:r>
    </w:p>
    <w:p w:rsidR="006E4E58" w:rsidRPr="003D7C1C" w:rsidRDefault="006E4E58" w:rsidP="000C4A07">
      <w:pPr>
        <w:numPr>
          <w:ilvl w:val="0"/>
          <w:numId w:val="35"/>
        </w:numPr>
        <w:suppressAutoHyphens w:val="0"/>
        <w:spacing w:after="0"/>
      </w:pPr>
      <w:r w:rsidRPr="003D7C1C">
        <w:t xml:space="preserve">W zakresie zleconym do zadań </w:t>
      </w:r>
      <w:r w:rsidR="000B5F14">
        <w:t>w</w:t>
      </w:r>
      <w:r w:rsidR="000B5F14" w:rsidRPr="003D7C1C">
        <w:t xml:space="preserve">ydziału </w:t>
      </w:r>
      <w:r w:rsidRPr="003D7C1C">
        <w:t>należy realizacja działań związanych z referendami oraz wyborami do organów państwa, samorządu i parlamentu europejskiego.</w:t>
      </w:r>
    </w:p>
    <w:p w:rsidR="006E4E58" w:rsidRDefault="006E4E58" w:rsidP="000C4A07">
      <w:pPr>
        <w:numPr>
          <w:ilvl w:val="0"/>
          <w:numId w:val="35"/>
        </w:numPr>
        <w:suppressAutoHyphens w:val="0"/>
        <w:spacing w:after="0"/>
      </w:pPr>
      <w:r w:rsidRPr="003D7C1C">
        <w:t xml:space="preserve">Wydział realizuje zadania zgodnie ze zidentyfikowanym, w ramach systemu zarządzania zgodnego z wymogami normy PN-EN ISO 9001:2015, procesem WJPM/PS-01 - Obsługa jednostek pomocniczych miasta. </w:t>
      </w:r>
    </w:p>
    <w:p w:rsidR="006E4E58" w:rsidRPr="003D7C1C" w:rsidRDefault="006E4E58" w:rsidP="000C4A07">
      <w:pPr>
        <w:numPr>
          <w:ilvl w:val="0"/>
          <w:numId w:val="35"/>
        </w:numPr>
        <w:suppressAutoHyphens w:val="0"/>
        <w:spacing w:after="0"/>
      </w:pPr>
      <w:r w:rsidRPr="003D7C1C">
        <w:t xml:space="preserve">Wydział realizuje cele ustalone dla </w:t>
      </w:r>
      <w:r w:rsidR="00D60DC1">
        <w:t>w</w:t>
      </w:r>
      <w:r w:rsidR="00D60DC1" w:rsidRPr="003D7C1C">
        <w:t xml:space="preserve">ydziału </w:t>
      </w:r>
      <w:r w:rsidRPr="003D7C1C">
        <w:t>poprzez:</w:t>
      </w:r>
    </w:p>
    <w:p w:rsidR="006E4E58" w:rsidRPr="003D7C1C" w:rsidRDefault="006E4E58" w:rsidP="000C4A07">
      <w:pPr>
        <w:numPr>
          <w:ilvl w:val="1"/>
          <w:numId w:val="36"/>
        </w:numPr>
        <w:suppressAutoHyphens w:val="0"/>
        <w:spacing w:after="0"/>
      </w:pPr>
      <w:r w:rsidRPr="003D7C1C">
        <w:t xml:space="preserve">zapewnienie profesjonalnej i kompleksowej obsługi </w:t>
      </w:r>
      <w:r w:rsidR="00B66670">
        <w:t xml:space="preserve">administracyjnej i </w:t>
      </w:r>
      <w:r w:rsidRPr="003D7C1C">
        <w:t>organizacyjnej jednostek pomocniczych miasta;</w:t>
      </w:r>
    </w:p>
    <w:p w:rsidR="006E4E58" w:rsidRPr="003D7C1C" w:rsidRDefault="006E4E58" w:rsidP="000C4A07">
      <w:pPr>
        <w:numPr>
          <w:ilvl w:val="1"/>
          <w:numId w:val="36"/>
        </w:numPr>
        <w:suppressAutoHyphens w:val="0"/>
        <w:spacing w:after="0"/>
      </w:pPr>
      <w:r w:rsidRPr="003D7C1C">
        <w:t>skuteczną pomoc w realizacji zadań statutowych jednostek pomocniczych miasta przy współpracy z wydziałami i innymi jednostkami;</w:t>
      </w:r>
    </w:p>
    <w:p w:rsidR="006E4E58" w:rsidRPr="003D7C1C" w:rsidRDefault="006E4E58" w:rsidP="000C4A07">
      <w:pPr>
        <w:numPr>
          <w:ilvl w:val="1"/>
          <w:numId w:val="36"/>
        </w:numPr>
        <w:suppressAutoHyphens w:val="0"/>
        <w:spacing w:after="0"/>
      </w:pPr>
      <w:r w:rsidRPr="003D7C1C">
        <w:t>realizowanie zadań efektywnie, oszczędnie, terminowo i zgodnie z prawem.</w:t>
      </w:r>
    </w:p>
    <w:p w:rsidR="006E4E58" w:rsidRDefault="006E4E58" w:rsidP="00FA5602">
      <w:pPr>
        <w:pStyle w:val="Nagwek2"/>
      </w:pPr>
    </w:p>
    <w:p w:rsidR="00FA5602" w:rsidRDefault="00FA5602" w:rsidP="00FA5602">
      <w:pPr>
        <w:pStyle w:val="Nagwek2"/>
      </w:pPr>
      <w:r>
        <w:t>Rozdział III Zakres zadań oddziałów i stanowisk pracy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7</w:t>
      </w:r>
    </w:p>
    <w:p w:rsidR="001B11A8" w:rsidRPr="003D7C1C" w:rsidRDefault="001B11A8" w:rsidP="009F4E71">
      <w:pPr>
        <w:numPr>
          <w:ilvl w:val="0"/>
          <w:numId w:val="37"/>
        </w:numPr>
        <w:suppressAutoHyphens w:val="0"/>
        <w:spacing w:after="0"/>
      </w:pPr>
      <w:r w:rsidRPr="003D7C1C">
        <w:t xml:space="preserve">Do zadań Oddziałów Obsługi należy zapewnienie </w:t>
      </w:r>
      <w:r w:rsidR="00466543">
        <w:t xml:space="preserve">obsługiwanym </w:t>
      </w:r>
      <w:r w:rsidRPr="003D7C1C">
        <w:t>osiedlom pomocy w realizacji ich zadań statutowych poprzez:</w:t>
      </w:r>
    </w:p>
    <w:p w:rsidR="001B11A8" w:rsidRPr="003D7C1C" w:rsidRDefault="001B11A8" w:rsidP="00F37DF4">
      <w:pPr>
        <w:numPr>
          <w:ilvl w:val="1"/>
          <w:numId w:val="10"/>
        </w:numPr>
        <w:suppressAutoHyphens w:val="0"/>
        <w:spacing w:after="0"/>
      </w:pPr>
      <w:r w:rsidRPr="003D7C1C">
        <w:t>obsługę administracyjn</w:t>
      </w:r>
      <w:r w:rsidR="00B66670">
        <w:t>ą i organizacyjną</w:t>
      </w:r>
      <w:r w:rsidRPr="003D7C1C">
        <w:t xml:space="preserve"> organów osiedli, w szczególności w zakresie:</w:t>
      </w:r>
    </w:p>
    <w:p w:rsidR="001B11A8" w:rsidRPr="003D7C1C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prowadzenia dokumentacji organów osiedli, w tym:</w:t>
      </w:r>
    </w:p>
    <w:p w:rsidR="001B11A8" w:rsidRPr="003D7C1C" w:rsidRDefault="001B11A8" w:rsidP="001F1159">
      <w:pPr>
        <w:spacing w:after="0"/>
        <w:ind w:left="1077"/>
      </w:pPr>
      <w:r w:rsidRPr="003D7C1C">
        <w:t>- teczek spraw,</w:t>
      </w:r>
    </w:p>
    <w:p w:rsidR="001B11A8" w:rsidRPr="003D7C1C" w:rsidRDefault="001B11A8" w:rsidP="001F1159">
      <w:pPr>
        <w:spacing w:after="0"/>
        <w:ind w:left="1077"/>
      </w:pPr>
      <w:r w:rsidRPr="003D7C1C">
        <w:t>- protokołów z sesji rad i posiedzeń zarządów,</w:t>
      </w:r>
    </w:p>
    <w:p w:rsidR="001B11A8" w:rsidRPr="003D7C1C" w:rsidRDefault="001B11A8" w:rsidP="001F1159">
      <w:pPr>
        <w:spacing w:after="0"/>
        <w:ind w:left="1077"/>
      </w:pPr>
      <w:r w:rsidRPr="003D7C1C">
        <w:t>- korespondencji przychodzącej i wychodzącej,</w:t>
      </w:r>
    </w:p>
    <w:p w:rsidR="001B11A8" w:rsidRPr="003D7C1C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redagowania projektów uchwał i pism organów osiedla,</w:t>
      </w:r>
    </w:p>
    <w:p w:rsidR="001B11A8" w:rsidRDefault="001B11A8" w:rsidP="00F37DF4">
      <w:pPr>
        <w:numPr>
          <w:ilvl w:val="2"/>
          <w:numId w:val="10"/>
        </w:numPr>
        <w:suppressAutoHyphens w:val="0"/>
        <w:spacing w:after="0"/>
      </w:pPr>
      <w:r w:rsidRPr="003D7C1C">
        <w:t>protokołowania sesji rad i posiedzeń zarządów,</w:t>
      </w:r>
    </w:p>
    <w:p w:rsidR="002C19A2" w:rsidRDefault="004F5A46" w:rsidP="00F37DF4">
      <w:pPr>
        <w:numPr>
          <w:ilvl w:val="2"/>
          <w:numId w:val="10"/>
        </w:numPr>
        <w:suppressAutoHyphens w:val="0"/>
        <w:spacing w:after="0"/>
      </w:pPr>
      <w:r>
        <w:t>publikacji</w:t>
      </w:r>
      <w:r w:rsidR="002C19A2">
        <w:t xml:space="preserve"> uchwał i protokołów z sesji rad i posiedzeń zarządów w Bazie Aktów Własnych, </w:t>
      </w:r>
    </w:p>
    <w:p w:rsidR="002C0420" w:rsidRPr="006C2175" w:rsidRDefault="001B11A8" w:rsidP="00F37DF4">
      <w:pPr>
        <w:numPr>
          <w:ilvl w:val="2"/>
          <w:numId w:val="10"/>
        </w:numPr>
        <w:suppressAutoHyphens w:val="0"/>
        <w:spacing w:after="0"/>
      </w:pPr>
      <w:r w:rsidRPr="006C2175">
        <w:t>zamieszczania korespondencji w Internetowym Asystencie Radnego Osiedlowego,</w:t>
      </w:r>
    </w:p>
    <w:p w:rsidR="001B11A8" w:rsidRPr="001B11A8" w:rsidRDefault="001B11A8" w:rsidP="00F37DF4">
      <w:pPr>
        <w:numPr>
          <w:ilvl w:val="2"/>
          <w:numId w:val="10"/>
        </w:numPr>
        <w:suppressAutoHyphens w:val="0"/>
        <w:spacing w:after="0"/>
      </w:pPr>
      <w:r w:rsidRPr="001B11A8">
        <w:t>zaopatrzenia materiałowego</w:t>
      </w:r>
      <w:r w:rsidR="00BC6E58">
        <w:t>;</w:t>
      </w:r>
    </w:p>
    <w:p w:rsidR="00A07DE7" w:rsidRDefault="00A07DE7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nadzór nad działalnością organów osiedli, w tym badanie </w:t>
      </w:r>
      <w:r w:rsidR="00014404">
        <w:t>zgodności z prawem</w:t>
      </w:r>
      <w:r w:rsidRPr="003D7C1C">
        <w:t xml:space="preserve"> podejmowanych uchwał</w:t>
      </w:r>
      <w:r w:rsidR="00BC6E58">
        <w:t>;</w:t>
      </w:r>
    </w:p>
    <w:p w:rsidR="00846E62" w:rsidRDefault="003F1EC5" w:rsidP="00F37DF4">
      <w:pPr>
        <w:numPr>
          <w:ilvl w:val="1"/>
          <w:numId w:val="10"/>
        </w:numPr>
        <w:suppressAutoHyphens w:val="0"/>
        <w:spacing w:after="0"/>
      </w:pPr>
      <w:r>
        <w:lastRenderedPageBreak/>
        <w:t>dokonywanie</w:t>
      </w:r>
      <w:r w:rsidR="00846E62">
        <w:t xml:space="preserve"> inwen</w:t>
      </w:r>
      <w:r w:rsidR="006A493D">
        <w:t>taryzacji</w:t>
      </w:r>
      <w:r>
        <w:t xml:space="preserve"> i corocznych przeglądów mienia</w:t>
      </w:r>
      <w:r w:rsidR="00A848EA">
        <w:t xml:space="preserve"> osiedli</w:t>
      </w:r>
      <w:r w:rsidR="00846E62">
        <w:t xml:space="preserve">; </w:t>
      </w:r>
    </w:p>
    <w:p w:rsidR="00A07DE7" w:rsidRPr="003D7C1C" w:rsidRDefault="00A07DE7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współdziałanie z Oddziałem </w:t>
      </w:r>
      <w:r w:rsidR="002612C9">
        <w:t>Planowania i Realizacji Wydatków</w:t>
      </w:r>
      <w:r w:rsidRPr="000F3384">
        <w:rPr>
          <w:color w:val="FF0000"/>
        </w:rPr>
        <w:t xml:space="preserve"> </w:t>
      </w:r>
      <w:r w:rsidRPr="003D7C1C">
        <w:t>w zakresie: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przygotowania zestawień zadań proponowanych do realizacji wydziałom i miejskim jednostkom organizacyjnym ze środków naliczonych dla osiedli, w tym ich weryfikacja pod względem merytorycznym i finansowym,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t>zmian przeznaczenia środków naliczonych dla osiedli,</w:t>
      </w:r>
    </w:p>
    <w:p w:rsidR="00A07DE7" w:rsidRPr="003D7C1C" w:rsidRDefault="00A07DE7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przygotowania danych do planu zamówień publicznych, w tym informowanie o zmianach koniecznych do wprowadzenia w planie,</w:t>
      </w:r>
    </w:p>
    <w:p w:rsidR="00A07DE7" w:rsidRPr="009C53B7" w:rsidRDefault="00F83049" w:rsidP="00F37DF4">
      <w:pPr>
        <w:numPr>
          <w:ilvl w:val="2"/>
          <w:numId w:val="10"/>
        </w:numPr>
        <w:suppressAutoHyphens w:val="0"/>
        <w:spacing w:after="0"/>
      </w:pPr>
      <w:r>
        <w:t xml:space="preserve">realizacji </w:t>
      </w:r>
      <w:r w:rsidR="00A07DE7" w:rsidRPr="009C53B7">
        <w:t xml:space="preserve">zadań ze środków naliczonych dla osiedli przyjętych przez </w:t>
      </w:r>
      <w:r w:rsidR="00BC6E58">
        <w:t>w</w:t>
      </w:r>
      <w:r w:rsidR="00BC6E58" w:rsidRPr="009C53B7">
        <w:t>ydział</w:t>
      </w:r>
      <w:r w:rsidR="00A07DE7" w:rsidRPr="009C53B7">
        <w:t>,</w:t>
      </w:r>
      <w:r>
        <w:t xml:space="preserve"> w tym sporządzenie protokołów uzgodnień</w:t>
      </w:r>
      <w:r w:rsidR="0057378A">
        <w:t xml:space="preserve"> oraz</w:t>
      </w:r>
      <w:r>
        <w:t xml:space="preserve"> sprawozdań z wykonania zadań,</w:t>
      </w:r>
    </w:p>
    <w:p w:rsidR="00D950D9" w:rsidRDefault="00D950D9" w:rsidP="00F37DF4">
      <w:pPr>
        <w:numPr>
          <w:ilvl w:val="2"/>
          <w:numId w:val="10"/>
        </w:numPr>
        <w:suppressAutoHyphens w:val="0"/>
        <w:spacing w:after="0"/>
      </w:pPr>
      <w:r>
        <w:t>pozyskiwania informacji od osiedli na temat odbioru usług i dostaw</w:t>
      </w:r>
      <w:r w:rsidR="00BC6E58">
        <w:t>;</w:t>
      </w:r>
    </w:p>
    <w:p w:rsidR="00440293" w:rsidRDefault="00440293" w:rsidP="00440293">
      <w:pPr>
        <w:numPr>
          <w:ilvl w:val="2"/>
          <w:numId w:val="10"/>
        </w:numPr>
        <w:suppressAutoHyphens w:val="0"/>
        <w:spacing w:after="0"/>
      </w:pPr>
      <w:r>
        <w:t>spraw związanych z ewidencją, przemieszczaniem i likwidacją mienia</w:t>
      </w:r>
      <w:r w:rsidR="004B2F93">
        <w:t xml:space="preserve">, </w:t>
      </w:r>
    </w:p>
    <w:p w:rsidR="00440293" w:rsidRDefault="00440293" w:rsidP="00440293">
      <w:pPr>
        <w:numPr>
          <w:ilvl w:val="2"/>
          <w:numId w:val="10"/>
        </w:numPr>
        <w:suppressAutoHyphens w:val="0"/>
        <w:spacing w:after="0"/>
      </w:pPr>
      <w:r>
        <w:t>kontroli kompletności i sposobu wykorzystania mienia ujęt</w:t>
      </w:r>
      <w:r w:rsidR="00EF06F0">
        <w:t>ego</w:t>
      </w:r>
      <w:r>
        <w:t xml:space="preserve"> w kartach wyposażenia osiedli</w:t>
      </w:r>
      <w:r w:rsidR="00986427">
        <w:t>,</w:t>
      </w:r>
    </w:p>
    <w:p w:rsidR="003B4F20" w:rsidRDefault="00986427" w:rsidP="00F06264">
      <w:pPr>
        <w:numPr>
          <w:ilvl w:val="2"/>
          <w:numId w:val="10"/>
        </w:numPr>
        <w:suppressAutoHyphens w:val="0"/>
        <w:spacing w:after="0"/>
      </w:pPr>
      <w:r>
        <w:t>spraw związanych z dietami radnych osiedlowych</w:t>
      </w:r>
      <w:r w:rsidR="00C6523E">
        <w:t>,</w:t>
      </w:r>
    </w:p>
    <w:p w:rsidR="004649A2" w:rsidRPr="004649A2" w:rsidRDefault="004649A2" w:rsidP="00F37DF4">
      <w:pPr>
        <w:numPr>
          <w:ilvl w:val="1"/>
          <w:numId w:val="10"/>
        </w:numPr>
        <w:suppressAutoHyphens w:val="0"/>
        <w:spacing w:after="0"/>
      </w:pPr>
      <w:r w:rsidRPr="004649A2">
        <w:t>prowadzenie spraw związanych z dochodami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realizowanie zadań związanych z przygotowaniem i przeprowadzeniem wyborów do rad osiedli oraz przygotowaniem sesji rad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przeprowadzanie konsultacji społecznych;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sporządzanie informacji i analiz dotyczących funkcjonowania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udzielanie informacji w sprawach dotyczących osiedli;</w:t>
      </w:r>
    </w:p>
    <w:p w:rsidR="004649A2" w:rsidRPr="003D7C1C" w:rsidRDefault="004649A2" w:rsidP="00F37DF4">
      <w:pPr>
        <w:numPr>
          <w:ilvl w:val="1"/>
          <w:numId w:val="10"/>
        </w:numPr>
        <w:suppressAutoHyphens w:val="0"/>
        <w:spacing w:after="0"/>
      </w:pPr>
      <w:r w:rsidRPr="003D7C1C">
        <w:t>protokołowanie spotkań Prezydenta z organami osiedli w trybie pozasesyjnym i przekazywanie protokołów do właściwych wydziałów i miej</w:t>
      </w:r>
      <w:r w:rsidR="00917683">
        <w:t>skich jednostek organizacyjnych.</w:t>
      </w:r>
    </w:p>
    <w:p w:rsidR="00F56669" w:rsidRPr="003D7C1C" w:rsidRDefault="00F56669" w:rsidP="00F37DF4">
      <w:pPr>
        <w:numPr>
          <w:ilvl w:val="0"/>
          <w:numId w:val="10"/>
        </w:numPr>
        <w:suppressAutoHyphens w:val="0"/>
        <w:spacing w:after="0"/>
      </w:pPr>
      <w:r w:rsidRPr="003D7C1C">
        <w:t xml:space="preserve">Do zadań Oddziału </w:t>
      </w:r>
      <w:r w:rsidR="002612C9">
        <w:t>Planowania i Realizacji Wydatków</w:t>
      </w:r>
      <w:r w:rsidRPr="003D7C1C">
        <w:t xml:space="preserve"> należy:</w:t>
      </w:r>
    </w:p>
    <w:p w:rsidR="00F56669" w:rsidRPr="003D7C1C" w:rsidRDefault="00F56669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przygotowanie budżetu zadaniowego </w:t>
      </w:r>
      <w:r w:rsidR="00BC6E58">
        <w:t>w</w:t>
      </w:r>
      <w:r w:rsidR="00BC6E58" w:rsidRPr="003D7C1C">
        <w:t>ydziału</w:t>
      </w:r>
      <w:r w:rsidRPr="003D7C1C">
        <w:t>, realizacja wydatków dotyczących obsłu</w:t>
      </w:r>
      <w:r w:rsidR="009348DE">
        <w:t>gi administracyjnej oraz organizacyjnej</w:t>
      </w:r>
      <w:r w:rsidRPr="003D7C1C">
        <w:t xml:space="preserve"> osiedli</w:t>
      </w:r>
      <w:r w:rsidR="00406932">
        <w:t xml:space="preserve"> oraz</w:t>
      </w:r>
      <w:r w:rsidRPr="003D7C1C">
        <w:t xml:space="preserve"> </w:t>
      </w:r>
      <w:r w:rsidRPr="00D7727D">
        <w:t xml:space="preserve">zadań </w:t>
      </w:r>
      <w:r w:rsidR="003852BE" w:rsidRPr="00D7727D">
        <w:t xml:space="preserve">osiedli </w:t>
      </w:r>
      <w:r w:rsidRPr="00D7727D">
        <w:t xml:space="preserve">przyjętych do realizacji przez </w:t>
      </w:r>
      <w:r w:rsidR="00BC6E58">
        <w:t>w</w:t>
      </w:r>
      <w:r w:rsidR="00BC6E58" w:rsidRPr="00D7727D">
        <w:t>ydział</w:t>
      </w:r>
      <w:r w:rsidRPr="00D7727D">
        <w:t>,</w:t>
      </w:r>
      <w:r w:rsidRPr="003D7C1C">
        <w:t xml:space="preserve"> w tym:</w:t>
      </w:r>
    </w:p>
    <w:p w:rsidR="00F56669" w:rsidRPr="003D7C1C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danych do planu zamówień publicznych,</w:t>
      </w:r>
      <w:r w:rsidR="00292364">
        <w:t xml:space="preserve"> jego monitorowanie oraz aktualizacja,</w:t>
      </w:r>
    </w:p>
    <w:p w:rsidR="00F56669" w:rsidRPr="003D7C1C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rPr>
          <w:snapToGrid w:val="0"/>
        </w:rPr>
        <w:t xml:space="preserve">udzielanie zamówień publicznych, </w:t>
      </w:r>
    </w:p>
    <w:p w:rsidR="005343B3" w:rsidRPr="003D7C1C" w:rsidRDefault="00F56669" w:rsidP="005343B3">
      <w:pPr>
        <w:numPr>
          <w:ilvl w:val="2"/>
          <w:numId w:val="10"/>
        </w:numPr>
        <w:suppressAutoHyphens w:val="0"/>
        <w:spacing w:after="0"/>
      </w:pPr>
      <w:r w:rsidRPr="003D7C1C">
        <w:t>przygotowanie umów i zamówień,</w:t>
      </w:r>
    </w:p>
    <w:p w:rsidR="00F56669" w:rsidRDefault="00F56669" w:rsidP="00F37DF4">
      <w:pPr>
        <w:numPr>
          <w:ilvl w:val="2"/>
          <w:numId w:val="10"/>
        </w:numPr>
        <w:suppressAutoHyphens w:val="0"/>
        <w:spacing w:after="0"/>
      </w:pPr>
      <w:r w:rsidRPr="003D7C1C">
        <w:t>opisywanie faktur oraz przekazywanie ich do realizacji</w:t>
      </w:r>
      <w:r w:rsidR="00BE43CD">
        <w:t>,</w:t>
      </w:r>
    </w:p>
    <w:p w:rsidR="00F56669" w:rsidRDefault="003852BE" w:rsidP="00F06264">
      <w:pPr>
        <w:numPr>
          <w:ilvl w:val="2"/>
          <w:numId w:val="10"/>
        </w:numPr>
        <w:suppressAutoHyphens w:val="0"/>
        <w:spacing w:after="0"/>
      </w:pPr>
      <w:r w:rsidRPr="008D773A">
        <w:t>koordynowanie współdziałania wykonawców z osiedlami</w:t>
      </w:r>
      <w:r w:rsidR="00BC6E58">
        <w:t>;</w:t>
      </w:r>
      <w:r w:rsidR="00804C7C">
        <w:t xml:space="preserve"> </w:t>
      </w:r>
    </w:p>
    <w:p w:rsidR="007453E0" w:rsidRPr="00657F93" w:rsidRDefault="00C6523E" w:rsidP="00F37DF4">
      <w:pPr>
        <w:numPr>
          <w:ilvl w:val="1"/>
          <w:numId w:val="10"/>
        </w:numPr>
        <w:suppressAutoHyphens w:val="0"/>
        <w:spacing w:after="0"/>
      </w:pPr>
      <w:r>
        <w:t>zlecanie wykonania</w:t>
      </w:r>
      <w:r w:rsidR="007453E0" w:rsidRPr="00657F93">
        <w:t xml:space="preserve"> legitymacji dla </w:t>
      </w:r>
      <w:r>
        <w:t>radnych osiedli</w:t>
      </w:r>
      <w:r w:rsidR="00BC6E58">
        <w:t>;</w:t>
      </w:r>
    </w:p>
    <w:p w:rsidR="00F56669" w:rsidRPr="0084371F" w:rsidRDefault="00F56669" w:rsidP="00F37DF4">
      <w:pPr>
        <w:numPr>
          <w:ilvl w:val="1"/>
          <w:numId w:val="10"/>
        </w:numPr>
        <w:suppressAutoHyphens w:val="0"/>
        <w:spacing w:after="0"/>
      </w:pPr>
      <w:r w:rsidRPr="00640C15">
        <w:t xml:space="preserve">koordynowanie spraw związanych z przekazywaniem osiedlom nieruchomości do </w:t>
      </w:r>
      <w:r w:rsidRPr="0084371F">
        <w:t>zarządzania i korzystania;</w:t>
      </w:r>
    </w:p>
    <w:p w:rsidR="00B979D2" w:rsidRPr="00640C15" w:rsidRDefault="00B979D2" w:rsidP="00F37DF4">
      <w:pPr>
        <w:numPr>
          <w:ilvl w:val="1"/>
          <w:numId w:val="10"/>
        </w:numPr>
        <w:suppressAutoHyphens w:val="0"/>
        <w:spacing w:after="0"/>
      </w:pPr>
      <w:r w:rsidRPr="00640C15">
        <w:lastRenderedPageBreak/>
        <w:t>zgłaszanie wystąpienia szkody</w:t>
      </w:r>
      <w:r w:rsidR="00AB3481">
        <w:t xml:space="preserve"> w zakresie ubezpieczonego mienia</w:t>
      </w:r>
      <w:r w:rsidR="00495872">
        <w:t>;</w:t>
      </w:r>
    </w:p>
    <w:p w:rsidR="00640C15" w:rsidRPr="007E5DFD" w:rsidRDefault="00654FE6" w:rsidP="00CE48DD">
      <w:pPr>
        <w:pStyle w:val="Akapitzlist"/>
      </w:pPr>
      <w:r w:rsidRPr="007E5DFD">
        <w:t>współdziałanie z wydziałami i miejskimi jednostkami organizacyjnymi oraz Oddziałami Obsługi w zakresie:</w:t>
      </w:r>
      <w:r w:rsidR="00C639A7" w:rsidRPr="007E5DFD">
        <w:t xml:space="preserve"> planowania, opiniowania i realizacji zadań ze środków osiedli</w:t>
      </w:r>
      <w:r w:rsidR="006E1B43" w:rsidRPr="007E5DFD">
        <w:t xml:space="preserve"> </w:t>
      </w:r>
      <w:r w:rsidR="00C639A7" w:rsidRPr="007E5DFD">
        <w:t>oraz przygotowania wniosków o dokonanie zmian</w:t>
      </w:r>
      <w:r w:rsidR="007E5DFD" w:rsidRPr="007E5DFD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 spraw związanych z: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ewidencją, przemieszczaniem, likwidacją i inwentaryzacją mienia, będącego na stanie </w:t>
      </w:r>
      <w:r w:rsidR="008D2B1C">
        <w:t>w</w:t>
      </w:r>
      <w:r w:rsidR="008D2B1C" w:rsidRPr="003D7C1C">
        <w:t>ydziału</w:t>
      </w:r>
      <w:r w:rsidRPr="003D7C1C">
        <w:t>,</w:t>
      </w:r>
    </w:p>
    <w:p w:rsidR="00654FE6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ewidencją, przemieszczaniem i likwidacją mienia, będącego na stanie osiedli;</w:t>
      </w:r>
    </w:p>
    <w:p w:rsidR="003B4F20" w:rsidRDefault="009453F7" w:rsidP="00F06264">
      <w:pPr>
        <w:numPr>
          <w:ilvl w:val="2"/>
          <w:numId w:val="10"/>
        </w:numPr>
        <w:suppressAutoHyphens w:val="0"/>
        <w:spacing w:after="0"/>
      </w:pPr>
      <w:r>
        <w:t>przeprowadzaniem kontroli kompletności i sposobu wykorzystania mienia ujętego w kartach wyposażenia osiedli</w:t>
      </w:r>
      <w:r w:rsidR="00406932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zbiorczego zestawienia zadań przekazanych do realizacji wydziałom i miejskim jednostkom organizacyjnym ze środków naliczonych dla osiedli, </w:t>
      </w:r>
    </w:p>
    <w:p w:rsidR="00654FE6" w:rsidRPr="00B90005" w:rsidRDefault="00654FE6" w:rsidP="00F37DF4">
      <w:pPr>
        <w:numPr>
          <w:ilvl w:val="2"/>
          <w:numId w:val="10"/>
        </w:numPr>
        <w:suppressAutoHyphens w:val="0"/>
        <w:spacing w:after="0"/>
      </w:pPr>
      <w:r w:rsidRPr="00B90005">
        <w:t>ewidencji not, rachunków, faktur i list diet</w:t>
      </w:r>
      <w:r w:rsidR="00B90005">
        <w:t>,</w:t>
      </w:r>
    </w:p>
    <w:p w:rsidR="00654FE6" w:rsidRDefault="00654FE6" w:rsidP="004C22D5">
      <w:pPr>
        <w:numPr>
          <w:ilvl w:val="2"/>
          <w:numId w:val="10"/>
        </w:numPr>
        <w:suppressAutoHyphens w:val="0"/>
        <w:spacing w:after="0"/>
      </w:pPr>
      <w:r w:rsidRPr="003D7C1C">
        <w:t xml:space="preserve">ewidencji zamówień </w:t>
      </w:r>
      <w:r w:rsidR="004C22D5" w:rsidRPr="000A679B">
        <w:t xml:space="preserve">o wartości netto poniżej </w:t>
      </w:r>
      <w:r w:rsidR="00475E29">
        <w:t>progu ustawowego</w:t>
      </w:r>
      <w:r w:rsidR="007E5DFD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sporządzanie: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 informacji i analiz dotyczących planowania i realizacji zadań ze środków naliczonych dla osiedli,</w:t>
      </w:r>
    </w:p>
    <w:p w:rsidR="00654FE6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sprawozdań z realizacji budżetu </w:t>
      </w:r>
      <w:r w:rsidR="00B33D24">
        <w:t>w</w:t>
      </w:r>
      <w:r w:rsidR="00B33D24" w:rsidRPr="003D7C1C">
        <w:t>ydziału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>
        <w:t>list diet radnych osiedlowych</w:t>
      </w:r>
      <w:r w:rsidR="00B33D24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koordynowanie spraw związanych z realizacją projektów dofinansowywanych ze środków zewnętrznych;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wykonywanie czynności związanych ze zlecaniem organizacjom pozarządowym oraz innym uprawnionym podmiotom realizacji zadań publicznych, w procedurze tzw. „małych grantów”, w tym: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ocena złożonych wniosków,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umów,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 dyspozycji do przekazania środków finansowych, kontrola ich wydatkowania,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ocena złożonych sprawozdań i rozliczanie</w:t>
      </w:r>
      <w:r w:rsidR="00B33D24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udział w przygotowaniach i przepro</w:t>
      </w:r>
      <w:r>
        <w:t>wadzeniu wyborów do rad osiedli.</w:t>
      </w:r>
    </w:p>
    <w:p w:rsidR="00654FE6" w:rsidRPr="003D7C1C" w:rsidRDefault="00654FE6" w:rsidP="00F37DF4">
      <w:pPr>
        <w:numPr>
          <w:ilvl w:val="0"/>
          <w:numId w:val="10"/>
        </w:numPr>
        <w:suppressAutoHyphens w:val="0"/>
        <w:spacing w:after="0"/>
      </w:pPr>
      <w:r w:rsidRPr="003D7C1C">
        <w:t>Do zadań Oddziału Koordynacji i Funkcjonowania Jednostek Pomocniczych należy: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redagowanie lub opiniowanie: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projektów aktów prawnych, w tym statutów osiedli, uchwał Rady</w:t>
      </w:r>
      <w:r w:rsidR="00FA5B54">
        <w:t xml:space="preserve"> Miasta</w:t>
      </w:r>
      <w:r w:rsidRPr="003D7C1C">
        <w:t>, zarządzeń Prezydenta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procedur dotyczących organizacji i funkcjonowania osiedli oraz </w:t>
      </w:r>
      <w:r w:rsidR="00B33D24">
        <w:t>w</w:t>
      </w:r>
      <w:r w:rsidR="00B33D24" w:rsidRPr="003D7C1C">
        <w:t>ydziału</w:t>
      </w:r>
      <w:r w:rsidRPr="003D7C1C">
        <w:t>, a także kontrola ich realizacji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>wzorów uchwał, regulaminów i innych materiałów na potrzeby organów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projektów </w:t>
      </w:r>
      <w:r w:rsidR="00B33D24">
        <w:t>z</w:t>
      </w:r>
      <w:r w:rsidR="00B33D24" w:rsidRPr="003D7C1C">
        <w:t xml:space="preserve">arządzeń </w:t>
      </w:r>
      <w:r w:rsidR="00B33D24">
        <w:t>d</w:t>
      </w:r>
      <w:r w:rsidR="00B33D24" w:rsidRPr="003D7C1C">
        <w:t>yrektora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wyjaśnień, informacji, opracowań, zestawień i analiz dotyczących funkcjonowania osiedli, </w:t>
      </w:r>
      <w:r w:rsidR="00B33D24">
        <w:t>w</w:t>
      </w:r>
      <w:r w:rsidR="00B33D24" w:rsidRPr="003D7C1C">
        <w:t xml:space="preserve">ydziału </w:t>
      </w:r>
      <w:r w:rsidRPr="003D7C1C">
        <w:t>i Urzędu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okresowych informacji i sprawozdań dotyczących </w:t>
      </w:r>
      <w:r w:rsidR="00B33D24">
        <w:t>w</w:t>
      </w:r>
      <w:r w:rsidR="00B33D24" w:rsidRPr="003D7C1C">
        <w:t>ydziału</w:t>
      </w:r>
      <w:r w:rsidRPr="003D7C1C">
        <w:t>, w tym z realizacji uchwał Rady, zarządzeń Prezydenta, ustaleń przyjętych na naradach Prezydenta i naradach wewnętrznych, działań promocyjnych;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dokonywanie analiz prawnych oraz przygotowanie projektów stanowisk </w:t>
      </w:r>
      <w:r w:rsidR="00B33D24">
        <w:t>w</w:t>
      </w:r>
      <w:r w:rsidR="00B33D24" w:rsidRPr="003D7C1C">
        <w:t xml:space="preserve">ydziału </w:t>
      </w:r>
      <w:r w:rsidRPr="003D7C1C">
        <w:t>w zakresie: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uregulowań i aktów prawnych dot. funkcjonowania osiedli, </w:t>
      </w:r>
      <w:r w:rsidR="00B33D24">
        <w:t>w</w:t>
      </w:r>
      <w:r w:rsidR="00B33D24" w:rsidRPr="003D7C1C">
        <w:t xml:space="preserve">ydziału </w:t>
      </w:r>
      <w:r w:rsidRPr="003D7C1C">
        <w:t xml:space="preserve">i </w:t>
      </w:r>
      <w:r w:rsidR="00B33D24">
        <w:t>U</w:t>
      </w:r>
      <w:r w:rsidR="00B33D24" w:rsidRPr="003D7C1C">
        <w:t>rzędu</w:t>
      </w:r>
      <w:r w:rsidR="00BE43CD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projektów uchwał organów </w:t>
      </w:r>
      <w:r w:rsidR="00B33D24">
        <w:t>o</w:t>
      </w:r>
      <w:r w:rsidR="00B33D24" w:rsidRPr="003D7C1C">
        <w:t xml:space="preserve">siedli </w:t>
      </w:r>
      <w:r w:rsidRPr="003D7C1C">
        <w:t>oraz podjętych przez nie uchwał;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koordynacja nadzoru nad działalnością organów osiedli; 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realizowanie zadań związanych z: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przygotowaniem i przeprowadzeniem konsultacji</w:t>
      </w:r>
      <w:r>
        <w:t xml:space="preserve"> społecznych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tworzeniem, znoszeniem, łączeniem, podziałem, zmianą granic i nazw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przygotowaniem i przeprowadzeniem wyborów do rad osiedli, w tym </w:t>
      </w:r>
      <w:r w:rsidR="00A8662F" w:rsidRPr="003D7C1C">
        <w:t>obsługa</w:t>
      </w:r>
      <w:r w:rsidR="00A8662F">
        <w:rPr>
          <w:rStyle w:val="Odwoaniedokomentarza"/>
          <w:rFonts w:ascii="Times New Roman" w:hAnsi="Times New Roman"/>
        </w:rPr>
        <w:t xml:space="preserve"> </w:t>
      </w:r>
      <w:r w:rsidR="00A8662F">
        <w:t>organów</w:t>
      </w:r>
      <w:r w:rsidR="00B11BF2">
        <w:t xml:space="preserve"> wyborczych</w:t>
      </w:r>
      <w:r w:rsidR="007E5DFD">
        <w:t>,</w:t>
      </w:r>
      <w:r w:rsidR="00B11BF2">
        <w:t xml:space="preserve">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organizowaniem szkoleń dla członków organów osiedli,</w:t>
      </w:r>
    </w:p>
    <w:p w:rsidR="00654FE6" w:rsidRPr="003D7C1C" w:rsidRDefault="00654FE6" w:rsidP="00B90005">
      <w:pPr>
        <w:numPr>
          <w:ilvl w:val="2"/>
          <w:numId w:val="10"/>
        </w:numPr>
        <w:suppressAutoHyphens w:val="0"/>
        <w:spacing w:after="0"/>
      </w:pPr>
      <w:r w:rsidRPr="003D7C1C">
        <w:t xml:space="preserve">wydawaniem czasopism osiedlowych,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pozyskiwaniem opinii prawnych,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przygotowaniem opinii, wyjaśnień, informacji na potrzeby organów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pieczęciami </w:t>
      </w:r>
      <w:r w:rsidR="00B33D24">
        <w:t>w</w:t>
      </w:r>
      <w:r w:rsidR="00B33D24" w:rsidRPr="003D7C1C">
        <w:t xml:space="preserve">ydziału </w:t>
      </w:r>
      <w:r w:rsidRPr="003D7C1C">
        <w:t>i osiedli,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przygotowywaniem i ewidencjonowaniem upoważnień do przetwarzania danych osobowych wydawanych przez </w:t>
      </w:r>
      <w:r w:rsidR="00B33D24">
        <w:t>d</w:t>
      </w:r>
      <w:r w:rsidR="00B33D24" w:rsidRPr="003D7C1C">
        <w:t xml:space="preserve">yrektora 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współdziałanie z wydziałami, miejskimi jednostkami organizacyjnymi i innymi podmiotami;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przygotowanie i aktualizacja strony multimedialnej dotyczącej osiedli i 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prowadzenie spraw organizacyjnych </w:t>
      </w:r>
      <w:r w:rsidR="00B33D24">
        <w:t>w</w:t>
      </w:r>
      <w:r w:rsidR="00B33D24" w:rsidRPr="003D7C1C">
        <w:t>ydziału</w:t>
      </w:r>
      <w:r w:rsidRPr="003D7C1C">
        <w:t>, w tym dotyczących regulaminu organizacyjnego, kart stanowisk pracy, pełnomocnictw, upoważnień, dostępu do systemów informatycznych, rzeczowego wykazu akt, szkoleń;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>prowadzenie spraw skarg, wniosków i petycji oraz interpelacji i zapytań kierowanych do </w:t>
      </w:r>
      <w:r w:rsidR="00B33D24">
        <w:t>w</w:t>
      </w:r>
      <w:r w:rsidR="00B33D24" w:rsidRPr="003D7C1C">
        <w:t>ydziału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koordynowanie i prowadzenie spraw związanych ze stażami i praktykami w </w:t>
      </w:r>
      <w:r w:rsidR="00B33D24">
        <w:t>w</w:t>
      </w:r>
      <w:r w:rsidR="00B33D24" w:rsidRPr="003D7C1C">
        <w:t>ydziale</w:t>
      </w:r>
      <w:r w:rsidRPr="003D7C1C">
        <w:t>;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wykonywanie czynności związanych z udostępnianiem informacji publicznej będącej w posiadaniu </w:t>
      </w:r>
      <w:r w:rsidR="00B33D24">
        <w:t>w</w:t>
      </w:r>
      <w:r w:rsidR="00B33D24" w:rsidRPr="003D7C1C">
        <w:t>ydziału</w:t>
      </w:r>
      <w:r w:rsidRPr="003D7C1C">
        <w:t>, w tym: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>
        <w:t>rozpatrywanie</w:t>
      </w:r>
      <w:r w:rsidRPr="003D7C1C">
        <w:t xml:space="preserve"> wniosków o udostępnienie informacji publicznej,</w:t>
      </w:r>
      <w:r>
        <w:t xml:space="preserve"> wpływających do </w:t>
      </w:r>
      <w:r w:rsidR="00B33D24">
        <w:t>wydziału</w:t>
      </w:r>
      <w:r w:rsidRPr="003D7C1C">
        <w:t>;</w:t>
      </w:r>
    </w:p>
    <w:p w:rsidR="00654FE6" w:rsidRPr="003D7C1C" w:rsidRDefault="00654FE6" w:rsidP="000C4A07">
      <w:pPr>
        <w:numPr>
          <w:ilvl w:val="2"/>
          <w:numId w:val="10"/>
        </w:numPr>
        <w:suppressAutoHyphens w:val="0"/>
        <w:spacing w:after="0"/>
      </w:pPr>
      <w:r w:rsidRPr="003D7C1C">
        <w:lastRenderedPageBreak/>
        <w:t xml:space="preserve">zamieszczanie </w:t>
      </w:r>
      <w:r w:rsidR="004F5A46">
        <w:t>informacji i dokumentów</w:t>
      </w:r>
      <w:r w:rsidRPr="003D7C1C">
        <w:t xml:space="preserve"> z zakresu działania </w:t>
      </w:r>
      <w:r w:rsidR="00B33D24">
        <w:t>w</w:t>
      </w:r>
      <w:r w:rsidR="00B33D24" w:rsidRPr="003D7C1C">
        <w:t xml:space="preserve">ydziału </w:t>
      </w:r>
      <w:r w:rsidR="00321FFA">
        <w:t xml:space="preserve">oraz osiedli </w:t>
      </w:r>
      <w:r w:rsidRPr="003D7C1C">
        <w:t>w Biuletynie Informacji Publicznej na zasadach określonych w ustawie o dostępie do informacji publicznej oraz w zarządzeniu Prezydenta w sprawie udostępniania informacji publicznej przez Urząd Miasta Poznania</w:t>
      </w:r>
      <w:r w:rsidR="00321FFA">
        <w:t>.</w:t>
      </w:r>
    </w:p>
    <w:p w:rsidR="00654FE6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wykonywanie czynności związanych z udziałem </w:t>
      </w:r>
      <w:r w:rsidR="00B33D24">
        <w:t>w</w:t>
      </w:r>
      <w:r w:rsidR="00B33D24" w:rsidRPr="003D7C1C">
        <w:t xml:space="preserve">ydziału </w:t>
      </w:r>
      <w:r w:rsidRPr="003D7C1C">
        <w:t>w realizacji programów miejskich</w:t>
      </w:r>
      <w:r>
        <w:t>;</w:t>
      </w:r>
    </w:p>
    <w:p w:rsidR="00654FE6" w:rsidRDefault="00DA7B7E" w:rsidP="00F37DF4">
      <w:pPr>
        <w:numPr>
          <w:ilvl w:val="1"/>
          <w:numId w:val="10"/>
        </w:numPr>
        <w:suppressAutoHyphens w:val="0"/>
        <w:spacing w:after="0"/>
      </w:pPr>
      <w:r w:rsidRPr="00DA7B7E">
        <w:t>rezerwowanie sal i pomieszczeń</w:t>
      </w:r>
      <w:r w:rsidR="007A355F">
        <w:t>;</w:t>
      </w:r>
    </w:p>
    <w:p w:rsidR="007A355F" w:rsidRPr="00DA7B7E" w:rsidRDefault="007A355F" w:rsidP="007A355F">
      <w:pPr>
        <w:numPr>
          <w:ilvl w:val="1"/>
          <w:numId w:val="10"/>
        </w:numPr>
        <w:suppressAutoHyphens w:val="0"/>
        <w:spacing w:after="0"/>
      </w:pPr>
      <w:r>
        <w:t>przekazywanie</w:t>
      </w:r>
      <w:r w:rsidRPr="006C2175">
        <w:t xml:space="preserve"> </w:t>
      </w:r>
      <w:r w:rsidR="00C117E0">
        <w:t xml:space="preserve">osiedlom </w:t>
      </w:r>
      <w:r w:rsidRPr="006C2175">
        <w:t xml:space="preserve">zawiadomień o </w:t>
      </w:r>
      <w:r w:rsidR="00490684">
        <w:t>sesjach</w:t>
      </w:r>
      <w:r w:rsidRPr="006C2175">
        <w:t xml:space="preserve"> Rady</w:t>
      </w:r>
      <w:r w:rsidR="00490684">
        <w:t xml:space="preserve"> Miasta i posiedzeniach jej</w:t>
      </w:r>
      <w:r w:rsidRPr="006C2175">
        <w:t xml:space="preserve"> </w:t>
      </w:r>
      <w:r>
        <w:t>k</w:t>
      </w:r>
      <w:r w:rsidRPr="006C2175">
        <w:t>omisji</w:t>
      </w:r>
      <w:r>
        <w:t>.</w:t>
      </w:r>
    </w:p>
    <w:p w:rsidR="00654FE6" w:rsidRDefault="00654FE6" w:rsidP="00F37DF4">
      <w:pPr>
        <w:numPr>
          <w:ilvl w:val="0"/>
          <w:numId w:val="10"/>
        </w:numPr>
        <w:suppressAutoHyphens w:val="0"/>
        <w:spacing w:after="0"/>
      </w:pPr>
      <w:r>
        <w:t>Do zadań stanowiska ds. obsługi sekretariatu i spraw pracowniczych należy:</w:t>
      </w:r>
    </w:p>
    <w:p w:rsidR="00654FE6" w:rsidRPr="003D7C1C" w:rsidRDefault="00654FE6" w:rsidP="00F37DF4">
      <w:pPr>
        <w:numPr>
          <w:ilvl w:val="1"/>
          <w:numId w:val="10"/>
        </w:numPr>
        <w:suppressAutoHyphens w:val="0"/>
        <w:spacing w:after="0"/>
      </w:pPr>
      <w:r w:rsidRPr="003D7C1C">
        <w:t xml:space="preserve">obsługa organizacyjno-techniczna sekretariatu, w tym: 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 xml:space="preserve">obsługa skrzynki e-mail </w:t>
      </w:r>
      <w:r w:rsidR="00B33D24">
        <w:t>w</w:t>
      </w:r>
      <w:r w:rsidR="00B33D24" w:rsidRPr="003D7C1C">
        <w:t>ydziału</w:t>
      </w:r>
      <w:r w:rsidRPr="003D7C1C">
        <w:t>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ewidencjonowanie wpływającej korespondencji, przedkładanie do dekretacji oraz zapewnienie doręczenia na stanowiska pracy, w formie papierowej lub elektronicznej,</w:t>
      </w:r>
    </w:p>
    <w:p w:rsidR="00654FE6" w:rsidRPr="003D7C1C" w:rsidRDefault="00654FE6" w:rsidP="00F37DF4">
      <w:pPr>
        <w:numPr>
          <w:ilvl w:val="2"/>
          <w:numId w:val="10"/>
        </w:numPr>
        <w:suppressAutoHyphens w:val="0"/>
        <w:spacing w:after="0"/>
      </w:pPr>
      <w:r w:rsidRPr="003D7C1C">
        <w:t>prowadzenie t</w:t>
      </w:r>
      <w:r w:rsidR="005A6AAE">
        <w:t xml:space="preserve">erminarza </w:t>
      </w:r>
      <w:r w:rsidR="00B33D24">
        <w:t xml:space="preserve">dyrektora </w:t>
      </w:r>
      <w:r w:rsidR="005A6AAE">
        <w:t xml:space="preserve">i </w:t>
      </w:r>
      <w:r w:rsidR="00B33D24">
        <w:t>zastępcy d</w:t>
      </w:r>
      <w:r w:rsidR="00B33D24" w:rsidRPr="003D7C1C">
        <w:t>yrektora</w:t>
      </w:r>
      <w:r w:rsidR="00B33D24">
        <w:t>;</w:t>
      </w:r>
    </w:p>
    <w:p w:rsidR="00654FE6" w:rsidRDefault="00654FE6" w:rsidP="00CE48DD">
      <w:pPr>
        <w:pStyle w:val="Akapitzlist"/>
      </w:pPr>
      <w:r w:rsidRPr="003D7C1C">
        <w:t>rezerwowanie sal i pomieszczeń</w:t>
      </w:r>
      <w:r w:rsidR="00B33D24">
        <w:t>;</w:t>
      </w:r>
    </w:p>
    <w:p w:rsidR="00654FE6" w:rsidRDefault="00654FE6" w:rsidP="00CE48DD">
      <w:pPr>
        <w:pStyle w:val="Akapitzlist"/>
      </w:pPr>
      <w:r w:rsidRPr="003D7C1C">
        <w:t>zamawianie środków transportu</w:t>
      </w:r>
      <w:r w:rsidR="00B33D24">
        <w:t>;</w:t>
      </w:r>
      <w:r w:rsidRPr="003D7C1C">
        <w:t xml:space="preserve"> </w:t>
      </w:r>
    </w:p>
    <w:p w:rsidR="00654FE6" w:rsidRDefault="00654FE6" w:rsidP="00CE48DD">
      <w:pPr>
        <w:pStyle w:val="Akapitzlist"/>
      </w:pPr>
      <w:r w:rsidRPr="003D7C1C">
        <w:t>planowanie i rozl</w:t>
      </w:r>
      <w:r w:rsidR="00DD033A">
        <w:t>iczanie ryczałtów samochodowych</w:t>
      </w:r>
      <w:r w:rsidR="00B33D24">
        <w:t>;</w:t>
      </w:r>
    </w:p>
    <w:p w:rsidR="00654FE6" w:rsidRPr="003D7C1C" w:rsidRDefault="00654FE6" w:rsidP="00CE48DD">
      <w:pPr>
        <w:pStyle w:val="Akapitzlist"/>
      </w:pPr>
      <w:r w:rsidRPr="003D7C1C">
        <w:t xml:space="preserve">zaopatrzenie materiałowe </w:t>
      </w:r>
      <w:r w:rsidR="00B33D24">
        <w:t>w</w:t>
      </w:r>
      <w:r w:rsidR="00B33D24" w:rsidRPr="003D7C1C">
        <w:t xml:space="preserve">ydziału </w:t>
      </w:r>
      <w:r w:rsidRPr="003D7C1C">
        <w:t>oraz zamawianie niezbędnych usług, w tym z zakresu napraw i konserwacji sprzętu;</w:t>
      </w:r>
    </w:p>
    <w:p w:rsidR="00654FE6" w:rsidRDefault="00654FE6" w:rsidP="005F28F6">
      <w:pPr>
        <w:numPr>
          <w:ilvl w:val="1"/>
          <w:numId w:val="10"/>
        </w:numPr>
        <w:suppressAutoHyphens w:val="0"/>
        <w:spacing w:after="0"/>
      </w:pPr>
      <w:r w:rsidRPr="003D7C1C">
        <w:t>prowadzenie spraw pracowniczych i płacowych, w tym z zakresu rozliczania czasu pracy, wynagrodzeń, rekrutacji, ocen pracowniczych, delegacji służbowych</w:t>
      </w:r>
      <w:r w:rsidR="00DD033A">
        <w:t>;</w:t>
      </w:r>
    </w:p>
    <w:p w:rsidR="00DD033A" w:rsidRPr="00736845" w:rsidRDefault="00495872" w:rsidP="005F28F6">
      <w:pPr>
        <w:numPr>
          <w:ilvl w:val="1"/>
          <w:numId w:val="10"/>
        </w:numPr>
        <w:suppressAutoHyphens w:val="0"/>
        <w:spacing w:after="0"/>
      </w:pPr>
      <w:r>
        <w:t>obsługa</w:t>
      </w:r>
      <w:r w:rsidR="00DD033A" w:rsidRPr="00736845">
        <w:t xml:space="preserve"> składów chronologiczny</w:t>
      </w:r>
      <w:r w:rsidR="00031C26" w:rsidRPr="00736845">
        <w:t>ch</w:t>
      </w:r>
      <w:r w:rsidR="00DD033A" w:rsidRPr="00736845">
        <w:t xml:space="preserve"> </w:t>
      </w:r>
      <w:r w:rsidR="00031C26" w:rsidRPr="00736845">
        <w:t xml:space="preserve">dla spraw </w:t>
      </w:r>
      <w:r w:rsidR="00031C26" w:rsidRPr="00495872">
        <w:t>prowadzonych</w:t>
      </w:r>
      <w:r w:rsidR="00031C26" w:rsidRPr="00736845">
        <w:t xml:space="preserve"> przez </w:t>
      </w:r>
      <w:r w:rsidR="00B33D24">
        <w:t>w</w:t>
      </w:r>
      <w:r w:rsidR="00B33D24" w:rsidRPr="00736845">
        <w:t xml:space="preserve">ydział </w:t>
      </w:r>
      <w:r w:rsidR="00DD033A" w:rsidRPr="00736845">
        <w:t>w ramach Elektronicznego Zarządzania Dokumentacją.</w:t>
      </w:r>
    </w:p>
    <w:p w:rsidR="00654FE6" w:rsidRDefault="00654FE6" w:rsidP="00F37DF4">
      <w:pPr>
        <w:numPr>
          <w:ilvl w:val="0"/>
          <w:numId w:val="10"/>
        </w:numPr>
        <w:suppressAutoHyphens w:val="0"/>
        <w:spacing w:after="0"/>
      </w:pPr>
      <w:r w:rsidRPr="003D7C1C">
        <w:t xml:space="preserve">Do zadań wszystkich </w:t>
      </w:r>
      <w:r w:rsidR="00B33D24">
        <w:t>o</w:t>
      </w:r>
      <w:r w:rsidR="00B33D24" w:rsidRPr="003D7C1C">
        <w:t xml:space="preserve">ddziałów </w:t>
      </w:r>
      <w:r>
        <w:t xml:space="preserve">i stanowisk </w:t>
      </w:r>
      <w:r w:rsidRPr="003D7C1C">
        <w:t>należy archiwizacja dokumentów.</w:t>
      </w:r>
    </w:p>
    <w:p w:rsidR="00DD033A" w:rsidRPr="00736845" w:rsidRDefault="00DD033A" w:rsidP="00F37DF4">
      <w:pPr>
        <w:numPr>
          <w:ilvl w:val="0"/>
          <w:numId w:val="10"/>
        </w:numPr>
        <w:suppressAutoHyphens w:val="0"/>
        <w:spacing w:after="0"/>
      </w:pPr>
      <w:r w:rsidRPr="00736845">
        <w:t xml:space="preserve">Do wyznaczonego przez </w:t>
      </w:r>
      <w:r w:rsidR="00B33D24">
        <w:t>d</w:t>
      </w:r>
      <w:r w:rsidR="00B33D24" w:rsidRPr="00736845">
        <w:t xml:space="preserve">yrektora </w:t>
      </w:r>
      <w:r w:rsidRPr="00736845">
        <w:t xml:space="preserve">pracownika należy prowadzenie i koordynowanie spraw związanych z wdrażaniem, utrzymaniem i doskonaleniem systemu zarządzania w </w:t>
      </w:r>
      <w:r w:rsidR="00B33D24">
        <w:t>w</w:t>
      </w:r>
      <w:r w:rsidR="00B33D24" w:rsidRPr="00736845">
        <w:t>ydziale</w:t>
      </w:r>
      <w:r w:rsidRPr="00736845">
        <w:t>, w tym prowadzenie i bieżąca aktualizacja dokumentacji, związanej z: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systemem zarządzania jakością,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kontrolą zarządczą,</w:t>
      </w:r>
    </w:p>
    <w:p w:rsidR="003B4F20" w:rsidRDefault="00DD033A" w:rsidP="00F06264">
      <w:pPr>
        <w:numPr>
          <w:ilvl w:val="1"/>
          <w:numId w:val="28"/>
        </w:numPr>
        <w:suppressAutoHyphens w:val="0"/>
        <w:spacing w:after="0"/>
      </w:pPr>
      <w:r w:rsidRPr="00736845">
        <w:t>procesem zarządzania ryzykiem.</w:t>
      </w:r>
    </w:p>
    <w:p w:rsidR="00D238DF" w:rsidRDefault="00D238DF" w:rsidP="00F37DF4">
      <w:pPr>
        <w:pStyle w:val="Nagwek3"/>
      </w:pPr>
      <w:r>
        <w:t xml:space="preserve">§ </w:t>
      </w:r>
      <w:r w:rsidR="00DD033A">
        <w:t>8</w:t>
      </w:r>
    </w:p>
    <w:p w:rsidR="00D238DF" w:rsidRDefault="00D238DF" w:rsidP="00F37DF4">
      <w:r>
        <w:t xml:space="preserve">Liczba etatów w </w:t>
      </w:r>
      <w:r w:rsidR="00427AB4">
        <w:t>w</w:t>
      </w:r>
      <w:r w:rsidR="00DD033A">
        <w:t>ydziale</w:t>
      </w:r>
      <w:r>
        <w:t xml:space="preserve"> określona jest w załączniku nr 2 do </w:t>
      </w:r>
      <w:r w:rsidR="000C4A07">
        <w:t>r</w:t>
      </w:r>
      <w:r>
        <w:t>egulaminu.</w:t>
      </w:r>
    </w:p>
    <w:p w:rsidR="00FA5602" w:rsidRDefault="00FA5602" w:rsidP="00F37DF4">
      <w:pPr>
        <w:pStyle w:val="Nagwek2"/>
      </w:pPr>
      <w:r>
        <w:lastRenderedPageBreak/>
        <w:t>Rozdział IV Zasady podpisywania pism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9</w:t>
      </w:r>
    </w:p>
    <w:p w:rsidR="00DD033A" w:rsidRPr="00DD033A" w:rsidRDefault="00DD033A" w:rsidP="000C4A07">
      <w:pPr>
        <w:pStyle w:val="Tekstpodstawowy2"/>
        <w:numPr>
          <w:ilvl w:val="0"/>
          <w:numId w:val="24"/>
        </w:numPr>
        <w:spacing w:line="360" w:lineRule="auto"/>
        <w:jc w:val="left"/>
        <w:rPr>
          <w:rFonts w:ascii="Arial" w:hAnsi="Arial"/>
          <w:b w:val="0"/>
          <w:sz w:val="22"/>
        </w:rPr>
      </w:pPr>
      <w:r w:rsidRPr="00DD033A">
        <w:rPr>
          <w:rFonts w:ascii="Arial" w:hAnsi="Arial"/>
          <w:b w:val="0"/>
          <w:sz w:val="22"/>
        </w:rPr>
        <w:t xml:space="preserve">Dyrektor uprawniony jest do aprobaty i podpisywania pism, zgodnie z zasadami określonymi w Regulaminie </w:t>
      </w:r>
      <w:r w:rsidR="003F04FC">
        <w:rPr>
          <w:rFonts w:ascii="Arial" w:hAnsi="Arial"/>
          <w:b w:val="0"/>
          <w:sz w:val="22"/>
        </w:rPr>
        <w:t>o</w:t>
      </w:r>
      <w:r w:rsidRPr="00DD033A">
        <w:rPr>
          <w:rFonts w:ascii="Arial" w:hAnsi="Arial"/>
          <w:b w:val="0"/>
          <w:sz w:val="22"/>
        </w:rPr>
        <w:t xml:space="preserve">rganizacyjnym Urzędu. </w:t>
      </w:r>
    </w:p>
    <w:p w:rsidR="00DD033A" w:rsidRDefault="005A6AAE" w:rsidP="000C4A07">
      <w:pPr>
        <w:numPr>
          <w:ilvl w:val="0"/>
          <w:numId w:val="24"/>
        </w:numPr>
        <w:suppressAutoHyphens w:val="0"/>
        <w:spacing w:after="0"/>
      </w:pPr>
      <w:r>
        <w:t xml:space="preserve">Zastępca </w:t>
      </w:r>
      <w:r w:rsidR="00B33D24">
        <w:t>d</w:t>
      </w:r>
      <w:r w:rsidR="00B33D24" w:rsidRPr="003D7C1C">
        <w:t>yrektora</w:t>
      </w:r>
      <w:r w:rsidR="00B33D24">
        <w:t xml:space="preserve"> </w:t>
      </w:r>
      <w:r w:rsidR="00DF497F">
        <w:t>jest upoważniony do</w:t>
      </w:r>
      <w:r w:rsidR="00DD033A" w:rsidRPr="003D7C1C">
        <w:t xml:space="preserve"> aprobaty</w:t>
      </w:r>
      <w:r w:rsidR="00DD033A">
        <w:t xml:space="preserve"> </w:t>
      </w:r>
      <w:r w:rsidR="00DD033A" w:rsidRPr="00736845">
        <w:t>i podpisywania</w:t>
      </w:r>
      <w:r w:rsidR="00DD033A" w:rsidRPr="003D7C1C">
        <w:t xml:space="preserve"> pism należących do zakresu nadzorowanych </w:t>
      </w:r>
      <w:r w:rsidR="00B33D24">
        <w:t>o</w:t>
      </w:r>
      <w:r w:rsidR="00B33D24" w:rsidRPr="003D7C1C">
        <w:t>ddziałów</w:t>
      </w:r>
      <w:r w:rsidR="00B33D24">
        <w:t xml:space="preserve"> </w:t>
      </w:r>
      <w:r w:rsidR="00DD033A" w:rsidRPr="003D7C1C">
        <w:t xml:space="preserve">z wyłączeniem spraw zastrzeżonych </w:t>
      </w:r>
      <w:r w:rsidR="00BB21C1">
        <w:t>przez</w:t>
      </w:r>
      <w:r w:rsidR="00736845">
        <w:t xml:space="preserve"> </w:t>
      </w:r>
      <w:r w:rsidR="00B33D24">
        <w:t xml:space="preserve">dyrektora </w:t>
      </w:r>
      <w:r w:rsidR="00736845">
        <w:t xml:space="preserve">do jego </w:t>
      </w:r>
      <w:r w:rsidR="00736845" w:rsidRPr="00BB21C1">
        <w:t>podpisu</w:t>
      </w:r>
      <w:r w:rsidR="0084371F">
        <w:t xml:space="preserve">. </w:t>
      </w:r>
    </w:p>
    <w:p w:rsidR="006B2701" w:rsidRDefault="006B2701" w:rsidP="000C4A07">
      <w:pPr>
        <w:numPr>
          <w:ilvl w:val="0"/>
          <w:numId w:val="24"/>
        </w:numPr>
        <w:suppressAutoHyphens w:val="0"/>
        <w:spacing w:after="0"/>
      </w:pPr>
      <w:r w:rsidRPr="006B2701">
        <w:t xml:space="preserve">W sytuacjach, gdy dyrektor świadczy pracę </w:t>
      </w:r>
      <w:r>
        <w:t xml:space="preserve">i nie ma możliwości podpisania </w:t>
      </w:r>
      <w:r w:rsidRPr="006B2701">
        <w:t>pisma w trybie tradycy</w:t>
      </w:r>
      <w:r>
        <w:t xml:space="preserve">jnym, zastępca dyrektora może, </w:t>
      </w:r>
      <w:r w:rsidRPr="006B2701">
        <w:t xml:space="preserve">na podstawie uprawnień nadanych </w:t>
      </w:r>
      <w:r w:rsidR="002612C9">
        <w:t>odrębnym</w:t>
      </w:r>
      <w:r>
        <w:t xml:space="preserve"> upoważnieniem,</w:t>
      </w:r>
      <w:r w:rsidRPr="006B2701">
        <w:t xml:space="preserve"> podpisywać pisma. Czynność tę zastępca dyrektora każdorazowo uzgadnia t</w:t>
      </w:r>
      <w:r>
        <w:t xml:space="preserve">eleinformatycznie z dyrektorem </w:t>
      </w:r>
      <w:r w:rsidRPr="006B2701">
        <w:t>i ustalenia odwzorowuje w formie adnotacji służbowej.</w:t>
      </w:r>
    </w:p>
    <w:p w:rsidR="00DD033A" w:rsidRPr="00DD033A" w:rsidRDefault="005A6AAE" w:rsidP="000C4A07">
      <w:pPr>
        <w:pStyle w:val="Tekstpodstawowy2"/>
        <w:numPr>
          <w:ilvl w:val="0"/>
          <w:numId w:val="24"/>
        </w:numPr>
        <w:spacing w:line="360" w:lineRule="auto"/>
        <w:jc w:val="left"/>
        <w:rPr>
          <w:rFonts w:ascii="Arial" w:hAnsi="Arial"/>
          <w:b w:val="0"/>
          <w:sz w:val="22"/>
        </w:rPr>
      </w:pPr>
      <w:r>
        <w:rPr>
          <w:rFonts w:ascii="Arial" w:hAnsi="Arial"/>
          <w:b w:val="0"/>
          <w:sz w:val="22"/>
        </w:rPr>
        <w:t xml:space="preserve">Dyrektor oraz </w:t>
      </w:r>
      <w:r w:rsidR="00B33D24">
        <w:rPr>
          <w:rFonts w:ascii="Arial" w:hAnsi="Arial"/>
          <w:b w:val="0"/>
          <w:sz w:val="22"/>
        </w:rPr>
        <w:t>zastępca d</w:t>
      </w:r>
      <w:r w:rsidR="00B33D24" w:rsidRPr="00DD033A">
        <w:rPr>
          <w:rFonts w:ascii="Arial" w:hAnsi="Arial"/>
          <w:b w:val="0"/>
          <w:sz w:val="22"/>
        </w:rPr>
        <w:t xml:space="preserve">yrektora </w:t>
      </w:r>
      <w:r w:rsidR="00DD033A" w:rsidRPr="00DD033A">
        <w:rPr>
          <w:rFonts w:ascii="Arial" w:hAnsi="Arial"/>
          <w:b w:val="0"/>
          <w:sz w:val="22"/>
        </w:rPr>
        <w:t xml:space="preserve">uprawnieni są do podpisywania umów zawieranych przez </w:t>
      </w:r>
      <w:r w:rsidR="00B33D24">
        <w:rPr>
          <w:rFonts w:ascii="Arial" w:hAnsi="Arial"/>
          <w:b w:val="0"/>
          <w:sz w:val="22"/>
        </w:rPr>
        <w:t>w</w:t>
      </w:r>
      <w:r w:rsidR="00B33D24" w:rsidRPr="00DD033A">
        <w:rPr>
          <w:rFonts w:ascii="Arial" w:hAnsi="Arial"/>
          <w:b w:val="0"/>
          <w:sz w:val="22"/>
        </w:rPr>
        <w:t xml:space="preserve">ydział </w:t>
      </w:r>
      <w:r w:rsidR="00DD033A" w:rsidRPr="00DD033A">
        <w:rPr>
          <w:rFonts w:ascii="Arial" w:hAnsi="Arial"/>
          <w:b w:val="0"/>
          <w:sz w:val="22"/>
        </w:rPr>
        <w:t xml:space="preserve">w ramach udzielonych odrębnie pełnomocnictw. </w:t>
      </w:r>
    </w:p>
    <w:p w:rsidR="00DD033A" w:rsidRPr="003D7C1C" w:rsidRDefault="00DD033A" w:rsidP="000C4A07">
      <w:pPr>
        <w:numPr>
          <w:ilvl w:val="0"/>
          <w:numId w:val="24"/>
        </w:numPr>
        <w:suppressAutoHyphens w:val="0"/>
        <w:spacing w:after="0"/>
      </w:pPr>
      <w:r w:rsidRPr="003D7C1C">
        <w:t xml:space="preserve">Kierownicy </w:t>
      </w:r>
      <w:r w:rsidR="00B33D24">
        <w:t>o</w:t>
      </w:r>
      <w:r w:rsidR="00B33D24" w:rsidRPr="003D7C1C">
        <w:t>ddziałów</w:t>
      </w:r>
      <w:r w:rsidR="008D560E">
        <w:t xml:space="preserve"> obsługi</w:t>
      </w:r>
      <w:r w:rsidR="00B33D24" w:rsidRPr="003D7C1C">
        <w:t xml:space="preserve"> </w:t>
      </w:r>
      <w:r w:rsidRPr="003D7C1C">
        <w:t>upoważnieni są do podpisywania:</w:t>
      </w:r>
    </w:p>
    <w:p w:rsidR="00DD033A" w:rsidRPr="003D7C1C" w:rsidRDefault="00E51EB4" w:rsidP="000C4A07">
      <w:pPr>
        <w:numPr>
          <w:ilvl w:val="0"/>
          <w:numId w:val="25"/>
        </w:numPr>
        <w:suppressAutoHyphens w:val="0"/>
        <w:spacing w:after="0"/>
      </w:pPr>
      <w:r>
        <w:t>u</w:t>
      </w:r>
      <w:r w:rsidR="00DD033A" w:rsidRPr="003D7C1C">
        <w:t>mów</w:t>
      </w:r>
      <w:r>
        <w:t>, porozumień, zamówień i zleceń</w:t>
      </w:r>
      <w:r w:rsidR="00DD033A" w:rsidRPr="003D7C1C">
        <w:t xml:space="preserve"> zawieranych przez </w:t>
      </w:r>
      <w:r w:rsidR="00B33D24">
        <w:t>w</w:t>
      </w:r>
      <w:r w:rsidR="00B33D24" w:rsidRPr="003D7C1C">
        <w:t xml:space="preserve">ydział </w:t>
      </w:r>
      <w:r w:rsidR="00DD033A" w:rsidRPr="003D7C1C">
        <w:t>w ramach udzielonych odrębnie pełnomocnictw;</w:t>
      </w:r>
    </w:p>
    <w:p w:rsidR="00DD033A" w:rsidRDefault="00DD033A" w:rsidP="000C4A07">
      <w:pPr>
        <w:numPr>
          <w:ilvl w:val="0"/>
          <w:numId w:val="25"/>
        </w:numPr>
        <w:suppressAutoHyphens w:val="0"/>
        <w:spacing w:after="0"/>
      </w:pPr>
      <w:r w:rsidRPr="003D7C1C">
        <w:t>pism kierowanych do organów osiedli i radnych, w zakresie dot</w:t>
      </w:r>
      <w:r w:rsidR="00FA5B54">
        <w:t>yczącym</w:t>
      </w:r>
      <w:r w:rsidRPr="003D7C1C">
        <w:t xml:space="preserve"> osiedla;</w:t>
      </w:r>
    </w:p>
    <w:p w:rsidR="006F11E7" w:rsidRPr="003D7C1C" w:rsidRDefault="006F11E7" w:rsidP="000C4A07">
      <w:pPr>
        <w:numPr>
          <w:ilvl w:val="0"/>
          <w:numId w:val="25"/>
        </w:numPr>
        <w:suppressAutoHyphens w:val="0"/>
        <w:spacing w:after="0"/>
      </w:pPr>
      <w:r>
        <w:t>pism przewodnich przekazujących pisma organów osiedli do podmiotów zewnętrznych</w:t>
      </w:r>
      <w:r w:rsidR="003F2EA8">
        <w:t>,</w:t>
      </w:r>
      <w:r>
        <w:t xml:space="preserve"> </w:t>
      </w:r>
      <w:r w:rsidR="0003267D">
        <w:t>wysyłanych</w:t>
      </w:r>
      <w:r>
        <w:t xml:space="preserve"> w oparciu o ustawę o doręczeniach elektronicznych;</w:t>
      </w:r>
    </w:p>
    <w:p w:rsidR="00DD033A" w:rsidRPr="003D7C1C" w:rsidRDefault="00DD033A" w:rsidP="000C4A07">
      <w:pPr>
        <w:numPr>
          <w:ilvl w:val="0"/>
          <w:numId w:val="25"/>
        </w:numPr>
        <w:suppressAutoHyphens w:val="0"/>
        <w:spacing w:after="0"/>
      </w:pPr>
      <w:r w:rsidRPr="003D7C1C">
        <w:t>dokumentów finansowo-księgowych w ramach udzielonych odrębnie pełnomocnictw.</w:t>
      </w:r>
    </w:p>
    <w:p w:rsidR="00DD033A" w:rsidRPr="003D7C1C" w:rsidRDefault="0092268C" w:rsidP="000C4A07">
      <w:pPr>
        <w:pStyle w:val="Akapitzlist"/>
        <w:numPr>
          <w:ilvl w:val="0"/>
          <w:numId w:val="24"/>
        </w:numPr>
        <w:jc w:val="left"/>
      </w:pPr>
      <w:r>
        <w:t xml:space="preserve">Kierownik Oddziału </w:t>
      </w:r>
      <w:r w:rsidR="002612C9">
        <w:t>Planowania i Realizacji Wydatków</w:t>
      </w:r>
      <w:r>
        <w:t xml:space="preserve"> </w:t>
      </w:r>
      <w:r w:rsidR="00DD033A" w:rsidRPr="003D7C1C">
        <w:t>jest upoważniony do podpisywania:</w:t>
      </w:r>
    </w:p>
    <w:p w:rsidR="00D52B9A" w:rsidRDefault="00D52B9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>
        <w:t>u</w:t>
      </w:r>
      <w:r w:rsidRPr="003D7C1C">
        <w:t>mów</w:t>
      </w:r>
      <w:r>
        <w:t>, porozumień, zamówień i zleceń</w:t>
      </w:r>
      <w:r w:rsidRPr="003D7C1C">
        <w:t xml:space="preserve"> zawieranych przez </w:t>
      </w:r>
      <w:r>
        <w:t>w</w:t>
      </w:r>
      <w:r w:rsidRPr="003D7C1C">
        <w:t>ydział w ramach udzielonych odrębnie pełnomocnictw;</w:t>
      </w:r>
    </w:p>
    <w:p w:rsidR="00D52B9A" w:rsidRPr="003D7C1C" w:rsidRDefault="00D52B9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dokumentów finansowo-księgowych w ramach udz</w:t>
      </w:r>
      <w:r w:rsidR="00E86A17">
        <w:t>ielonych odrębnie pełnomocnictw</w:t>
      </w:r>
      <w:r w:rsidR="007761D4">
        <w:t>;</w:t>
      </w:r>
    </w:p>
    <w:p w:rsidR="00D52B9A" w:rsidRPr="003D7C1C" w:rsidRDefault="00DD033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 xml:space="preserve">zapytań ofertowych na realizację zadań z planu finansowego </w:t>
      </w:r>
      <w:r w:rsidR="00B33D24">
        <w:t>w</w:t>
      </w:r>
      <w:r w:rsidR="00B33D24" w:rsidRPr="003D7C1C">
        <w:t>ydziału</w:t>
      </w:r>
      <w:r w:rsidRPr="003D7C1C">
        <w:t>;</w:t>
      </w:r>
    </w:p>
    <w:p w:rsidR="00DD033A" w:rsidRPr="003D7C1C" w:rsidRDefault="00DD033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wystąpień do wydziałów i miejskich jednostek organizacyjnych o przyjęcie do realizacji zadań osiedli;</w:t>
      </w:r>
    </w:p>
    <w:p w:rsidR="00DD033A" w:rsidRPr="003D7C1C" w:rsidRDefault="00DD033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wniosków o dokonanie zmian w planie zamówień publicznych;</w:t>
      </w:r>
    </w:p>
    <w:p w:rsidR="00DD033A" w:rsidRDefault="00DD033A" w:rsidP="000C4A07">
      <w:pPr>
        <w:numPr>
          <w:ilvl w:val="2"/>
          <w:numId w:val="26"/>
        </w:numPr>
        <w:suppressAutoHyphens w:val="0"/>
        <w:autoSpaceDE w:val="0"/>
        <w:autoSpaceDN w:val="0"/>
        <w:adjustRightInd w:val="0"/>
        <w:spacing w:after="0"/>
      </w:pPr>
      <w:r w:rsidRPr="003D7C1C">
        <w:t>not korygującyc</w:t>
      </w:r>
      <w:r w:rsidR="00D52B9A">
        <w:t>h.</w:t>
      </w:r>
    </w:p>
    <w:p w:rsidR="00C15082" w:rsidRPr="003D7C1C" w:rsidRDefault="00C15082" w:rsidP="000C4A07">
      <w:pPr>
        <w:pStyle w:val="Akapitzlist"/>
        <w:numPr>
          <w:ilvl w:val="0"/>
          <w:numId w:val="24"/>
        </w:numPr>
        <w:jc w:val="left"/>
      </w:pPr>
      <w:r>
        <w:t>Kierownik Oddziału Koordynacji i Funkcjonowania Jednostek Pomocniczych jest upoważniony do podpisywania wniosków dot</w:t>
      </w:r>
      <w:r w:rsidR="00FA5B54">
        <w:t>yczących</w:t>
      </w:r>
      <w:r>
        <w:t xml:space="preserve"> dostępu do Internetowego Asystenta Radnego Osiedlowego.</w:t>
      </w:r>
    </w:p>
    <w:p w:rsidR="00DD033A" w:rsidRPr="003D7C1C" w:rsidRDefault="00DD033A" w:rsidP="000C4A07">
      <w:pPr>
        <w:numPr>
          <w:ilvl w:val="0"/>
          <w:numId w:val="24"/>
        </w:numPr>
        <w:suppressAutoHyphens w:val="0"/>
        <w:autoSpaceDE w:val="0"/>
        <w:autoSpaceDN w:val="0"/>
        <w:adjustRightInd w:val="0"/>
        <w:spacing w:after="0"/>
      </w:pPr>
      <w:r w:rsidRPr="003D7C1C">
        <w:t xml:space="preserve">Pracownicy upoważnieni są do podpisywania protokołów, notatek i informacji </w:t>
      </w:r>
      <w:r w:rsidRPr="003D7C1C">
        <w:br/>
        <w:t xml:space="preserve">o charakterze wewnętrznym </w:t>
      </w:r>
      <w:r w:rsidR="00B33D24" w:rsidRPr="003D7C1C">
        <w:t>dotycząc</w:t>
      </w:r>
      <w:r w:rsidR="00B33D24">
        <w:t>ych</w:t>
      </w:r>
      <w:r w:rsidR="00B33D24" w:rsidRPr="003D7C1C">
        <w:t xml:space="preserve"> </w:t>
      </w:r>
      <w:r w:rsidRPr="003D7C1C">
        <w:t xml:space="preserve">zakresu działania swojego </w:t>
      </w:r>
      <w:r w:rsidR="00B33D24">
        <w:t>o</w:t>
      </w:r>
      <w:r w:rsidR="00B33D24" w:rsidRPr="003D7C1C">
        <w:t>ddziału</w:t>
      </w:r>
      <w:r w:rsidRPr="003D7C1C">
        <w:t>.</w:t>
      </w:r>
    </w:p>
    <w:p w:rsidR="00FA5602" w:rsidRDefault="00FA5602" w:rsidP="00F37DF4"/>
    <w:p w:rsidR="00FA5602" w:rsidRDefault="00FA5602" w:rsidP="00F37DF4">
      <w:pPr>
        <w:pStyle w:val="Nagwek2"/>
      </w:pPr>
      <w:r>
        <w:t>Rozdział V Przepisy końcowe</w:t>
      </w:r>
    </w:p>
    <w:p w:rsidR="00FA5602" w:rsidRDefault="00FA5602" w:rsidP="00F37DF4">
      <w:pPr>
        <w:pStyle w:val="Nagwek3"/>
      </w:pPr>
      <w:r>
        <w:t xml:space="preserve">§ </w:t>
      </w:r>
      <w:r w:rsidR="00DD033A">
        <w:t>10</w:t>
      </w:r>
    </w:p>
    <w:p w:rsidR="00FA5602" w:rsidRDefault="00FA5602" w:rsidP="000C4A07">
      <w:pPr>
        <w:pStyle w:val="Akapitzlist"/>
        <w:numPr>
          <w:ilvl w:val="0"/>
          <w:numId w:val="11"/>
        </w:numPr>
        <w:jc w:val="left"/>
      </w:pPr>
      <w:r>
        <w:t xml:space="preserve">Dla zapewnienia jednolitego oznakowania akt </w:t>
      </w:r>
      <w:r w:rsidR="00427AB4">
        <w:t>w</w:t>
      </w:r>
      <w:r w:rsidR="002C208D">
        <w:t>ydział stosuje symbol „WJPM</w:t>
      </w:r>
      <w:r>
        <w:t>”.</w:t>
      </w:r>
    </w:p>
    <w:p w:rsidR="00FA5602" w:rsidRDefault="00FA5602" w:rsidP="000C4A07">
      <w:pPr>
        <w:pStyle w:val="Akapitzlist"/>
        <w:numPr>
          <w:ilvl w:val="0"/>
          <w:numId w:val="11"/>
        </w:numPr>
        <w:jc w:val="left"/>
      </w:pPr>
      <w:r>
        <w:t xml:space="preserve">Dla rozróżnienia pism przygotowywanych przez poszczególne oddziały i stanowiska pracy, w </w:t>
      </w:r>
      <w:r w:rsidR="00427AB4">
        <w:t>w</w:t>
      </w:r>
      <w:r>
        <w:t>ydziale stosuje się następujące symbole:</w:t>
      </w:r>
    </w:p>
    <w:p w:rsidR="002C208D" w:rsidRDefault="002C208D" w:rsidP="000C4A07">
      <w:pPr>
        <w:pStyle w:val="Akapitzlist"/>
        <w:numPr>
          <w:ilvl w:val="1"/>
          <w:numId w:val="11"/>
        </w:numPr>
        <w:jc w:val="left"/>
      </w:pPr>
      <w:r w:rsidRPr="003D7C1C">
        <w:t>WJPM-</w:t>
      </w:r>
      <w:r w:rsidR="00290991">
        <w:t xml:space="preserve">I – </w:t>
      </w:r>
      <w:r w:rsidRPr="003D7C1C">
        <w:t>Oddział Obsługi – Południe;</w:t>
      </w:r>
    </w:p>
    <w:p w:rsidR="00290991" w:rsidRDefault="00290991" w:rsidP="000C4A07">
      <w:pPr>
        <w:pStyle w:val="Akapitzlist"/>
        <w:numPr>
          <w:ilvl w:val="1"/>
          <w:numId w:val="11"/>
        </w:numPr>
        <w:jc w:val="left"/>
      </w:pPr>
      <w:r>
        <w:t xml:space="preserve">WJPM-II – Oddział Obsługi </w:t>
      </w:r>
      <w:r w:rsidR="00BE43CD">
        <w:t xml:space="preserve">– </w:t>
      </w:r>
      <w:r>
        <w:t>Północ;</w:t>
      </w:r>
    </w:p>
    <w:p w:rsidR="00290991" w:rsidRDefault="00290991" w:rsidP="000C4A07">
      <w:pPr>
        <w:pStyle w:val="Akapitzlist"/>
        <w:numPr>
          <w:ilvl w:val="1"/>
          <w:numId w:val="11"/>
        </w:numPr>
        <w:jc w:val="left"/>
      </w:pPr>
      <w:r>
        <w:t xml:space="preserve">WJPM-III – Oddział Obsługi </w:t>
      </w:r>
      <w:r w:rsidR="00BE43CD">
        <w:t xml:space="preserve">– </w:t>
      </w:r>
      <w:r>
        <w:t>Nowe Miasto;</w:t>
      </w:r>
    </w:p>
    <w:p w:rsidR="00290991" w:rsidRDefault="00290991" w:rsidP="000C4A07">
      <w:pPr>
        <w:pStyle w:val="Akapitzlist"/>
        <w:numPr>
          <w:ilvl w:val="1"/>
          <w:numId w:val="11"/>
        </w:numPr>
        <w:jc w:val="left"/>
      </w:pPr>
      <w:r>
        <w:t xml:space="preserve">WJPM-IV – Oddział Obsługi </w:t>
      </w:r>
      <w:r w:rsidR="00BE43CD">
        <w:t xml:space="preserve">– </w:t>
      </w:r>
      <w:r>
        <w:t>Śródmieście;</w:t>
      </w:r>
    </w:p>
    <w:p w:rsidR="00290991" w:rsidRPr="003D7C1C" w:rsidRDefault="00290991" w:rsidP="000C4A07">
      <w:pPr>
        <w:pStyle w:val="Akapitzlist"/>
        <w:numPr>
          <w:ilvl w:val="1"/>
          <w:numId w:val="11"/>
        </w:numPr>
        <w:jc w:val="left"/>
      </w:pPr>
      <w:r>
        <w:t>WJPM-V – Oddział Koordynacji i Funkcjonowania Jednostek Pomocniczych;</w:t>
      </w:r>
    </w:p>
    <w:p w:rsidR="00FA5602" w:rsidRDefault="00290991" w:rsidP="000C4A07">
      <w:pPr>
        <w:pStyle w:val="Akapitzlist"/>
        <w:numPr>
          <w:ilvl w:val="1"/>
          <w:numId w:val="11"/>
        </w:numPr>
        <w:jc w:val="left"/>
      </w:pPr>
      <w:r>
        <w:t>W</w:t>
      </w:r>
      <w:r w:rsidR="00963DCB">
        <w:t xml:space="preserve">JPM-VI – Oddział </w:t>
      </w:r>
      <w:r w:rsidR="002612C9">
        <w:t>Planowania i Realizacji Wydatków</w:t>
      </w:r>
      <w:r w:rsidRPr="00963DCB">
        <w:rPr>
          <w:rFonts w:eastAsia="Times New Roman"/>
        </w:rPr>
        <w:t>;</w:t>
      </w:r>
    </w:p>
    <w:p w:rsidR="00FA5602" w:rsidRDefault="00290991" w:rsidP="000C4A07">
      <w:pPr>
        <w:pStyle w:val="Akapitzlist"/>
        <w:numPr>
          <w:ilvl w:val="1"/>
          <w:numId w:val="11"/>
        </w:numPr>
        <w:jc w:val="left"/>
      </w:pPr>
      <w:r>
        <w:t>WJPM-VII – stanowisko ds. obsługi sekretariatu i spraw pracowniczych.</w:t>
      </w:r>
    </w:p>
    <w:p w:rsidR="00FA5602" w:rsidRDefault="00FA5602" w:rsidP="000C4A07">
      <w:pPr>
        <w:pStyle w:val="Akapitzlist"/>
        <w:numPr>
          <w:ilvl w:val="0"/>
          <w:numId w:val="11"/>
        </w:numPr>
        <w:jc w:val="left"/>
      </w:pPr>
      <w:r>
        <w:t xml:space="preserve">Na końcu znaku sprawy, po symbolu roku, w którym założono sprawę, pracownicy </w:t>
      </w:r>
      <w:r w:rsidR="00427AB4">
        <w:t>w</w:t>
      </w:r>
      <w:r>
        <w:t>ydziału mogą stosować swoje symbole literowe zgodne z oznaczeniami us</w:t>
      </w:r>
      <w:r w:rsidR="005A6AAE">
        <w:t xml:space="preserve">talonymi odrębnym zarządzeniem </w:t>
      </w:r>
      <w:r w:rsidR="00B33D24">
        <w:t>dyrektora</w:t>
      </w:r>
      <w:r>
        <w:t>.</w:t>
      </w:r>
    </w:p>
    <w:p w:rsidR="00E4502C" w:rsidRDefault="00FA5602" w:rsidP="000C4A07">
      <w:pPr>
        <w:pStyle w:val="Akapitzlist"/>
        <w:numPr>
          <w:ilvl w:val="0"/>
          <w:numId w:val="11"/>
        </w:numPr>
        <w:jc w:val="left"/>
      </w:pPr>
      <w:r>
        <w:t xml:space="preserve">Adres poczty elektronicznej </w:t>
      </w:r>
      <w:r w:rsidR="00427AB4">
        <w:t>w</w:t>
      </w:r>
      <w:r>
        <w:t>ydziału:</w:t>
      </w:r>
      <w:r w:rsidR="00427AB4">
        <w:t xml:space="preserve"> </w:t>
      </w:r>
      <w:r w:rsidR="008B22A5">
        <w:t>wjpm</w:t>
      </w:r>
      <w:r>
        <w:t>@um.poznan.pl</w:t>
      </w:r>
    </w:p>
    <w:sectPr w:rsidR="00E4502C" w:rsidSect="00882C7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4616" w:rsidRDefault="003F4616" w:rsidP="0063270F">
      <w:pPr>
        <w:spacing w:after="0" w:line="240" w:lineRule="auto"/>
      </w:pPr>
      <w:r>
        <w:separator/>
      </w:r>
    </w:p>
  </w:endnote>
  <w:endnote w:type="continuationSeparator" w:id="0">
    <w:p w:rsidR="003F4616" w:rsidRDefault="003F4616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6B6" w:rsidRDefault="00534E9B">
    <w:pPr>
      <w:pStyle w:val="Stopka"/>
      <w:jc w:val="right"/>
    </w:pPr>
    <w:r>
      <w:fldChar w:fldCharType="begin"/>
    </w:r>
    <w:r w:rsidR="00DC66B6">
      <w:instrText>PAGE   \* MERGEFORMAT</w:instrText>
    </w:r>
    <w:r>
      <w:fldChar w:fldCharType="separate"/>
    </w:r>
    <w:r w:rsidR="00723BEA">
      <w:rPr>
        <w:noProof/>
      </w:rPr>
      <w:t>2</w:t>
    </w:r>
    <w:r>
      <w:rPr>
        <w:noProof/>
      </w:rPr>
      <w:fldChar w:fldCharType="end"/>
    </w:r>
  </w:p>
  <w:p w:rsidR="00DC66B6" w:rsidRDefault="00DC66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4616" w:rsidRDefault="003F4616" w:rsidP="0063270F">
      <w:pPr>
        <w:spacing w:after="0" w:line="240" w:lineRule="auto"/>
      </w:pPr>
      <w:r>
        <w:separator/>
      </w:r>
    </w:p>
  </w:footnote>
  <w:footnote w:type="continuationSeparator" w:id="0">
    <w:p w:rsidR="003F4616" w:rsidRDefault="003F4616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4804EAA"/>
    <w:multiLevelType w:val="multilevel"/>
    <w:tmpl w:val="14EE5C6A"/>
    <w:lvl w:ilvl="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9E57C4"/>
    <w:multiLevelType w:val="multilevel"/>
    <w:tmpl w:val="720CB7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53E1FB4"/>
    <w:multiLevelType w:val="hybridMultilevel"/>
    <w:tmpl w:val="06ECFF8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E920D3C"/>
    <w:multiLevelType w:val="multilevel"/>
    <w:tmpl w:val="3ADC7D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C22D42"/>
    <w:multiLevelType w:val="multilevel"/>
    <w:tmpl w:val="F1D4D12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5C36F93"/>
    <w:multiLevelType w:val="hybridMultilevel"/>
    <w:tmpl w:val="54F0D01C"/>
    <w:lvl w:ilvl="0" w:tplc="E9A2AA6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F97FEE"/>
    <w:multiLevelType w:val="multilevel"/>
    <w:tmpl w:val="31B69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46C548B"/>
    <w:multiLevelType w:val="multilevel"/>
    <w:tmpl w:val="482AF87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A662171"/>
    <w:multiLevelType w:val="multilevel"/>
    <w:tmpl w:val="27FC78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484507"/>
    <w:multiLevelType w:val="multilevel"/>
    <w:tmpl w:val="720CB7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4A624343"/>
    <w:multiLevelType w:val="hybridMultilevel"/>
    <w:tmpl w:val="523E740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CF5083A"/>
    <w:multiLevelType w:val="multilevel"/>
    <w:tmpl w:val="9B325D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471AF6"/>
    <w:multiLevelType w:val="hybridMultilevel"/>
    <w:tmpl w:val="033679B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</w:lvl>
    <w:lvl w:ilvl="2" w:tplc="FFFFFFFF">
      <w:start w:val="1"/>
      <w:numFmt w:val="decimal"/>
      <w:lvlText w:val="%3)"/>
      <w:lvlJc w:val="left"/>
      <w:pPr>
        <w:tabs>
          <w:tab w:val="num" w:pos="644"/>
        </w:tabs>
        <w:ind w:left="644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0" w15:restartNumberingAfterBreak="0">
    <w:nsid w:val="628E2169"/>
    <w:multiLevelType w:val="hybridMultilevel"/>
    <w:tmpl w:val="2B663DF0"/>
    <w:lvl w:ilvl="0" w:tplc="8A70614A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4706AB9"/>
    <w:multiLevelType w:val="multilevel"/>
    <w:tmpl w:val="F0548C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3" w15:restartNumberingAfterBreak="0">
    <w:nsid w:val="698A22AA"/>
    <w:multiLevelType w:val="multilevel"/>
    <w:tmpl w:val="31B69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222FA"/>
    <w:multiLevelType w:val="singleLevel"/>
    <w:tmpl w:val="EDEC36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72AD2B2D"/>
    <w:multiLevelType w:val="multilevel"/>
    <w:tmpl w:val="35707386"/>
    <w:lvl w:ilvl="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27" w15:restartNumberingAfterBreak="0">
    <w:nsid w:val="7505111E"/>
    <w:multiLevelType w:val="hybridMultilevel"/>
    <w:tmpl w:val="A57067E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76530E00"/>
    <w:multiLevelType w:val="multilevel"/>
    <w:tmpl w:val="700C0C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7CFD38FD"/>
    <w:multiLevelType w:val="multilevel"/>
    <w:tmpl w:val="84844B1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22"/>
  </w:num>
  <w:num w:numId="4">
    <w:abstractNumId w:val="19"/>
  </w:num>
  <w:num w:numId="5">
    <w:abstractNumId w:val="24"/>
  </w:num>
  <w:num w:numId="6">
    <w:abstractNumId w:val="11"/>
  </w:num>
  <w:num w:numId="7">
    <w:abstractNumId w:val="0"/>
  </w:num>
  <w:num w:numId="8">
    <w:abstractNumId w:val="16"/>
  </w:num>
  <w:num w:numId="9">
    <w:abstractNumId w:val="6"/>
  </w:num>
  <w:num w:numId="10">
    <w:abstractNumId w:val="21"/>
  </w:num>
  <w:num w:numId="11">
    <w:abstractNumId w:val="15"/>
  </w:num>
  <w:num w:numId="12">
    <w:abstractNumId w:val="8"/>
  </w:num>
  <w:num w:numId="13">
    <w:abstractNumId w:val="4"/>
  </w:num>
  <w:num w:numId="14">
    <w:abstractNumId w:val="13"/>
  </w:num>
  <w:num w:numId="15">
    <w:abstractNumId w:val="26"/>
  </w:num>
  <w:num w:numId="16">
    <w:abstractNumId w:val="1"/>
  </w:num>
  <w:num w:numId="17">
    <w:abstractNumId w:val="20"/>
  </w:num>
  <w:num w:numId="18">
    <w:abstractNumId w:val="27"/>
  </w:num>
  <w:num w:numId="19">
    <w:abstractNumId w:val="29"/>
  </w:num>
  <w:num w:numId="2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9"/>
  </w:num>
  <w:num w:numId="23">
    <w:abstractNumId w:val="14"/>
  </w:num>
  <w:num w:numId="24">
    <w:abstractNumId w:val="5"/>
  </w:num>
  <w:num w:numId="25">
    <w:abstractNumId w:val="25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</w:num>
  <w:num w:numId="28">
    <w:abstractNumId w:val="28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 w:numId="3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"/>
  </w:num>
  <w:num w:numId="36">
    <w:abstractNumId w:val="23"/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BEA"/>
    <w:rsid w:val="000075A7"/>
    <w:rsid w:val="00010DBB"/>
    <w:rsid w:val="00014404"/>
    <w:rsid w:val="00023296"/>
    <w:rsid w:val="00025046"/>
    <w:rsid w:val="0003138A"/>
    <w:rsid w:val="00031C26"/>
    <w:rsid w:val="0003267D"/>
    <w:rsid w:val="00037954"/>
    <w:rsid w:val="00042467"/>
    <w:rsid w:val="00044A7B"/>
    <w:rsid w:val="00052FD3"/>
    <w:rsid w:val="00054F96"/>
    <w:rsid w:val="00072C91"/>
    <w:rsid w:val="00081FDC"/>
    <w:rsid w:val="00086D4C"/>
    <w:rsid w:val="00093232"/>
    <w:rsid w:val="00096198"/>
    <w:rsid w:val="000A1A1F"/>
    <w:rsid w:val="000A43D2"/>
    <w:rsid w:val="000A56AF"/>
    <w:rsid w:val="000B0175"/>
    <w:rsid w:val="000B27C7"/>
    <w:rsid w:val="000B5F14"/>
    <w:rsid w:val="000C1754"/>
    <w:rsid w:val="000C32C8"/>
    <w:rsid w:val="000C4A07"/>
    <w:rsid w:val="000C4FD9"/>
    <w:rsid w:val="000D054C"/>
    <w:rsid w:val="000D6A48"/>
    <w:rsid w:val="000E4D13"/>
    <w:rsid w:val="000F3384"/>
    <w:rsid w:val="000F4A9A"/>
    <w:rsid w:val="000F6852"/>
    <w:rsid w:val="000F7691"/>
    <w:rsid w:val="000F7CFE"/>
    <w:rsid w:val="00100E50"/>
    <w:rsid w:val="00101923"/>
    <w:rsid w:val="001152FE"/>
    <w:rsid w:val="001240B2"/>
    <w:rsid w:val="0012505A"/>
    <w:rsid w:val="0012562B"/>
    <w:rsid w:val="001306A8"/>
    <w:rsid w:val="001314EA"/>
    <w:rsid w:val="001330F2"/>
    <w:rsid w:val="00141194"/>
    <w:rsid w:val="001463A0"/>
    <w:rsid w:val="00153FDC"/>
    <w:rsid w:val="0016118B"/>
    <w:rsid w:val="00197214"/>
    <w:rsid w:val="001A2E1B"/>
    <w:rsid w:val="001A3310"/>
    <w:rsid w:val="001B11A8"/>
    <w:rsid w:val="001B19C2"/>
    <w:rsid w:val="001C4D4B"/>
    <w:rsid w:val="001C4DF3"/>
    <w:rsid w:val="001D4218"/>
    <w:rsid w:val="001D4ADF"/>
    <w:rsid w:val="001E45ED"/>
    <w:rsid w:val="001F1159"/>
    <w:rsid w:val="002059D5"/>
    <w:rsid w:val="00211C4E"/>
    <w:rsid w:val="002144DB"/>
    <w:rsid w:val="00226B2B"/>
    <w:rsid w:val="00233E4E"/>
    <w:rsid w:val="00240CC2"/>
    <w:rsid w:val="002432B4"/>
    <w:rsid w:val="00254642"/>
    <w:rsid w:val="00255041"/>
    <w:rsid w:val="002612C9"/>
    <w:rsid w:val="00264301"/>
    <w:rsid w:val="00267BC9"/>
    <w:rsid w:val="002847E9"/>
    <w:rsid w:val="00290991"/>
    <w:rsid w:val="00292364"/>
    <w:rsid w:val="00292797"/>
    <w:rsid w:val="002A6AC6"/>
    <w:rsid w:val="002A7AE4"/>
    <w:rsid w:val="002B2636"/>
    <w:rsid w:val="002C0420"/>
    <w:rsid w:val="002C19A2"/>
    <w:rsid w:val="002C208D"/>
    <w:rsid w:val="002D612B"/>
    <w:rsid w:val="002F05AC"/>
    <w:rsid w:val="002F3640"/>
    <w:rsid w:val="00320B9B"/>
    <w:rsid w:val="00321FFA"/>
    <w:rsid w:val="0033238B"/>
    <w:rsid w:val="00332A61"/>
    <w:rsid w:val="003375D2"/>
    <w:rsid w:val="0035192A"/>
    <w:rsid w:val="0035444C"/>
    <w:rsid w:val="003562B6"/>
    <w:rsid w:val="00364165"/>
    <w:rsid w:val="003649E0"/>
    <w:rsid w:val="00372609"/>
    <w:rsid w:val="003852BE"/>
    <w:rsid w:val="0039797D"/>
    <w:rsid w:val="003B026A"/>
    <w:rsid w:val="003B237C"/>
    <w:rsid w:val="003B26E3"/>
    <w:rsid w:val="003B4F20"/>
    <w:rsid w:val="003C2638"/>
    <w:rsid w:val="003C62D4"/>
    <w:rsid w:val="003D4F1B"/>
    <w:rsid w:val="003D643E"/>
    <w:rsid w:val="003D7069"/>
    <w:rsid w:val="003D7B16"/>
    <w:rsid w:val="003E1DC0"/>
    <w:rsid w:val="003F04FC"/>
    <w:rsid w:val="003F1EC5"/>
    <w:rsid w:val="003F2EA8"/>
    <w:rsid w:val="003F3C4D"/>
    <w:rsid w:val="003F4616"/>
    <w:rsid w:val="00401F01"/>
    <w:rsid w:val="00406932"/>
    <w:rsid w:val="00406B44"/>
    <w:rsid w:val="00427AB4"/>
    <w:rsid w:val="00434D99"/>
    <w:rsid w:val="00440293"/>
    <w:rsid w:val="00455319"/>
    <w:rsid w:val="004649A2"/>
    <w:rsid w:val="00465EC3"/>
    <w:rsid w:val="00466543"/>
    <w:rsid w:val="0046667A"/>
    <w:rsid w:val="00467E88"/>
    <w:rsid w:val="00467F68"/>
    <w:rsid w:val="00472DCC"/>
    <w:rsid w:val="00475E29"/>
    <w:rsid w:val="00484A91"/>
    <w:rsid w:val="00490684"/>
    <w:rsid w:val="0049286F"/>
    <w:rsid w:val="00493EF0"/>
    <w:rsid w:val="00494AE4"/>
    <w:rsid w:val="00495872"/>
    <w:rsid w:val="004B2F93"/>
    <w:rsid w:val="004B77EF"/>
    <w:rsid w:val="004C0BDF"/>
    <w:rsid w:val="004C22D5"/>
    <w:rsid w:val="004E0F8D"/>
    <w:rsid w:val="004E1F33"/>
    <w:rsid w:val="004F5A46"/>
    <w:rsid w:val="004F7653"/>
    <w:rsid w:val="004F7F50"/>
    <w:rsid w:val="00506F91"/>
    <w:rsid w:val="005075EE"/>
    <w:rsid w:val="00517729"/>
    <w:rsid w:val="00524262"/>
    <w:rsid w:val="00527B8D"/>
    <w:rsid w:val="005343B3"/>
    <w:rsid w:val="00534E9B"/>
    <w:rsid w:val="00556966"/>
    <w:rsid w:val="005668FD"/>
    <w:rsid w:val="0057378A"/>
    <w:rsid w:val="00581928"/>
    <w:rsid w:val="00591F65"/>
    <w:rsid w:val="005923C0"/>
    <w:rsid w:val="005A0460"/>
    <w:rsid w:val="005A6AAE"/>
    <w:rsid w:val="005B21B0"/>
    <w:rsid w:val="005C10A9"/>
    <w:rsid w:val="005C4C61"/>
    <w:rsid w:val="005D0553"/>
    <w:rsid w:val="005D10D1"/>
    <w:rsid w:val="005D4256"/>
    <w:rsid w:val="005D5E7B"/>
    <w:rsid w:val="005F0357"/>
    <w:rsid w:val="005F16E2"/>
    <w:rsid w:val="005F28F6"/>
    <w:rsid w:val="005F2DC4"/>
    <w:rsid w:val="005F6165"/>
    <w:rsid w:val="0060338D"/>
    <w:rsid w:val="006054AE"/>
    <w:rsid w:val="006058CE"/>
    <w:rsid w:val="00612F17"/>
    <w:rsid w:val="00614DC5"/>
    <w:rsid w:val="00617822"/>
    <w:rsid w:val="00620953"/>
    <w:rsid w:val="00630A03"/>
    <w:rsid w:val="0063270F"/>
    <w:rsid w:val="00640C15"/>
    <w:rsid w:val="00651944"/>
    <w:rsid w:val="00654FE6"/>
    <w:rsid w:val="0065790E"/>
    <w:rsid w:val="00657F93"/>
    <w:rsid w:val="00665883"/>
    <w:rsid w:val="006710A8"/>
    <w:rsid w:val="00673E0A"/>
    <w:rsid w:val="0067760A"/>
    <w:rsid w:val="006812CD"/>
    <w:rsid w:val="006976A8"/>
    <w:rsid w:val="006A29B8"/>
    <w:rsid w:val="006A493D"/>
    <w:rsid w:val="006B2701"/>
    <w:rsid w:val="006C2175"/>
    <w:rsid w:val="006D049D"/>
    <w:rsid w:val="006D1E46"/>
    <w:rsid w:val="006E1235"/>
    <w:rsid w:val="006E1B43"/>
    <w:rsid w:val="006E4E58"/>
    <w:rsid w:val="006F0452"/>
    <w:rsid w:val="006F0CE9"/>
    <w:rsid w:val="006F11E7"/>
    <w:rsid w:val="00703988"/>
    <w:rsid w:val="0070457C"/>
    <w:rsid w:val="00723BEA"/>
    <w:rsid w:val="0073305C"/>
    <w:rsid w:val="007353D2"/>
    <w:rsid w:val="00736845"/>
    <w:rsid w:val="007453E0"/>
    <w:rsid w:val="007761D4"/>
    <w:rsid w:val="00777DB0"/>
    <w:rsid w:val="00780ED0"/>
    <w:rsid w:val="00781107"/>
    <w:rsid w:val="00781E2B"/>
    <w:rsid w:val="00797C39"/>
    <w:rsid w:val="007A355F"/>
    <w:rsid w:val="007B0FA1"/>
    <w:rsid w:val="007C2858"/>
    <w:rsid w:val="007C66CC"/>
    <w:rsid w:val="007D27F6"/>
    <w:rsid w:val="007E4952"/>
    <w:rsid w:val="007E5586"/>
    <w:rsid w:val="007E5DFD"/>
    <w:rsid w:val="007E6C41"/>
    <w:rsid w:val="0080024D"/>
    <w:rsid w:val="00801F6B"/>
    <w:rsid w:val="00804808"/>
    <w:rsid w:val="00804C7C"/>
    <w:rsid w:val="008074C3"/>
    <w:rsid w:val="008114BC"/>
    <w:rsid w:val="00820BE3"/>
    <w:rsid w:val="008264F0"/>
    <w:rsid w:val="00830AFF"/>
    <w:rsid w:val="008310AB"/>
    <w:rsid w:val="008354FA"/>
    <w:rsid w:val="0084371F"/>
    <w:rsid w:val="00846E62"/>
    <w:rsid w:val="00851A77"/>
    <w:rsid w:val="008520FF"/>
    <w:rsid w:val="0085794A"/>
    <w:rsid w:val="00882C73"/>
    <w:rsid w:val="008838A1"/>
    <w:rsid w:val="008907E2"/>
    <w:rsid w:val="00894D15"/>
    <w:rsid w:val="008A7BF1"/>
    <w:rsid w:val="008A7D11"/>
    <w:rsid w:val="008B22A5"/>
    <w:rsid w:val="008C032A"/>
    <w:rsid w:val="008C0A8A"/>
    <w:rsid w:val="008C653D"/>
    <w:rsid w:val="008D066A"/>
    <w:rsid w:val="008D21F9"/>
    <w:rsid w:val="008D2B1C"/>
    <w:rsid w:val="008D560E"/>
    <w:rsid w:val="008D773A"/>
    <w:rsid w:val="008E0D62"/>
    <w:rsid w:val="008F0B3B"/>
    <w:rsid w:val="008F4C36"/>
    <w:rsid w:val="0091689C"/>
    <w:rsid w:val="00917683"/>
    <w:rsid w:val="00920001"/>
    <w:rsid w:val="0092268C"/>
    <w:rsid w:val="00923AFF"/>
    <w:rsid w:val="00925E55"/>
    <w:rsid w:val="00927D72"/>
    <w:rsid w:val="009348DE"/>
    <w:rsid w:val="009373B8"/>
    <w:rsid w:val="00937D90"/>
    <w:rsid w:val="00944E89"/>
    <w:rsid w:val="009453F7"/>
    <w:rsid w:val="00945DF2"/>
    <w:rsid w:val="00954536"/>
    <w:rsid w:val="00954549"/>
    <w:rsid w:val="00963DCB"/>
    <w:rsid w:val="00964D3F"/>
    <w:rsid w:val="009714D2"/>
    <w:rsid w:val="009775F6"/>
    <w:rsid w:val="00984D33"/>
    <w:rsid w:val="00986427"/>
    <w:rsid w:val="00987B10"/>
    <w:rsid w:val="0099260A"/>
    <w:rsid w:val="00995132"/>
    <w:rsid w:val="009C53B7"/>
    <w:rsid w:val="009D00CA"/>
    <w:rsid w:val="009D63DD"/>
    <w:rsid w:val="009E4D22"/>
    <w:rsid w:val="009F22FF"/>
    <w:rsid w:val="009F4A76"/>
    <w:rsid w:val="009F4E71"/>
    <w:rsid w:val="00A07DE7"/>
    <w:rsid w:val="00A110A3"/>
    <w:rsid w:val="00A14F75"/>
    <w:rsid w:val="00A208FE"/>
    <w:rsid w:val="00A25EC7"/>
    <w:rsid w:val="00A2695B"/>
    <w:rsid w:val="00A31702"/>
    <w:rsid w:val="00A32E86"/>
    <w:rsid w:val="00A3780C"/>
    <w:rsid w:val="00A41B61"/>
    <w:rsid w:val="00A46C98"/>
    <w:rsid w:val="00A5704C"/>
    <w:rsid w:val="00A60B1D"/>
    <w:rsid w:val="00A63898"/>
    <w:rsid w:val="00A72F12"/>
    <w:rsid w:val="00A82D3E"/>
    <w:rsid w:val="00A848EA"/>
    <w:rsid w:val="00A8662F"/>
    <w:rsid w:val="00AB0C3C"/>
    <w:rsid w:val="00AB1DB0"/>
    <w:rsid w:val="00AB3481"/>
    <w:rsid w:val="00AD4C4E"/>
    <w:rsid w:val="00AE52C0"/>
    <w:rsid w:val="00AE730F"/>
    <w:rsid w:val="00AF015F"/>
    <w:rsid w:val="00AF6C88"/>
    <w:rsid w:val="00B0456F"/>
    <w:rsid w:val="00B04FB2"/>
    <w:rsid w:val="00B11BF2"/>
    <w:rsid w:val="00B33D24"/>
    <w:rsid w:val="00B37670"/>
    <w:rsid w:val="00B45B9F"/>
    <w:rsid w:val="00B52FD9"/>
    <w:rsid w:val="00B53686"/>
    <w:rsid w:val="00B66670"/>
    <w:rsid w:val="00B90005"/>
    <w:rsid w:val="00B909D3"/>
    <w:rsid w:val="00B979D2"/>
    <w:rsid w:val="00BA5893"/>
    <w:rsid w:val="00BA707A"/>
    <w:rsid w:val="00BB21C1"/>
    <w:rsid w:val="00BB6615"/>
    <w:rsid w:val="00BC3D5D"/>
    <w:rsid w:val="00BC6E58"/>
    <w:rsid w:val="00BE26D4"/>
    <w:rsid w:val="00BE43CD"/>
    <w:rsid w:val="00BF2504"/>
    <w:rsid w:val="00BF3AED"/>
    <w:rsid w:val="00C00610"/>
    <w:rsid w:val="00C00D64"/>
    <w:rsid w:val="00C02F5E"/>
    <w:rsid w:val="00C117E0"/>
    <w:rsid w:val="00C15082"/>
    <w:rsid w:val="00C1665C"/>
    <w:rsid w:val="00C355D7"/>
    <w:rsid w:val="00C3782F"/>
    <w:rsid w:val="00C53D66"/>
    <w:rsid w:val="00C55ACA"/>
    <w:rsid w:val="00C61156"/>
    <w:rsid w:val="00C639A7"/>
    <w:rsid w:val="00C6523E"/>
    <w:rsid w:val="00C67204"/>
    <w:rsid w:val="00C70D65"/>
    <w:rsid w:val="00C80069"/>
    <w:rsid w:val="00C83646"/>
    <w:rsid w:val="00C91691"/>
    <w:rsid w:val="00CB0251"/>
    <w:rsid w:val="00CB154D"/>
    <w:rsid w:val="00CB35DB"/>
    <w:rsid w:val="00CB7BF8"/>
    <w:rsid w:val="00CB7CB3"/>
    <w:rsid w:val="00CC15E0"/>
    <w:rsid w:val="00CC5584"/>
    <w:rsid w:val="00CC784A"/>
    <w:rsid w:val="00CE01DB"/>
    <w:rsid w:val="00CE48DD"/>
    <w:rsid w:val="00CE553B"/>
    <w:rsid w:val="00CE5545"/>
    <w:rsid w:val="00CE72E2"/>
    <w:rsid w:val="00CF3E6C"/>
    <w:rsid w:val="00D14543"/>
    <w:rsid w:val="00D238DF"/>
    <w:rsid w:val="00D26098"/>
    <w:rsid w:val="00D274C7"/>
    <w:rsid w:val="00D30912"/>
    <w:rsid w:val="00D351E9"/>
    <w:rsid w:val="00D52B9A"/>
    <w:rsid w:val="00D53404"/>
    <w:rsid w:val="00D60DC1"/>
    <w:rsid w:val="00D67DEA"/>
    <w:rsid w:val="00D728F5"/>
    <w:rsid w:val="00D7727D"/>
    <w:rsid w:val="00D80B33"/>
    <w:rsid w:val="00D812D3"/>
    <w:rsid w:val="00D84C72"/>
    <w:rsid w:val="00D86A9F"/>
    <w:rsid w:val="00D950D9"/>
    <w:rsid w:val="00DA7B7E"/>
    <w:rsid w:val="00DB0867"/>
    <w:rsid w:val="00DC3F0D"/>
    <w:rsid w:val="00DC66B6"/>
    <w:rsid w:val="00DD033A"/>
    <w:rsid w:val="00DD3E5A"/>
    <w:rsid w:val="00DD663D"/>
    <w:rsid w:val="00DF0894"/>
    <w:rsid w:val="00DF497F"/>
    <w:rsid w:val="00E066B4"/>
    <w:rsid w:val="00E119A6"/>
    <w:rsid w:val="00E274CB"/>
    <w:rsid w:val="00E34CAC"/>
    <w:rsid w:val="00E4502C"/>
    <w:rsid w:val="00E51C9D"/>
    <w:rsid w:val="00E51EB4"/>
    <w:rsid w:val="00E5574F"/>
    <w:rsid w:val="00E61619"/>
    <w:rsid w:val="00E71F45"/>
    <w:rsid w:val="00E757FE"/>
    <w:rsid w:val="00E801B7"/>
    <w:rsid w:val="00E86A17"/>
    <w:rsid w:val="00E97FB0"/>
    <w:rsid w:val="00EA67DE"/>
    <w:rsid w:val="00EB6C2F"/>
    <w:rsid w:val="00EC24D6"/>
    <w:rsid w:val="00EC6970"/>
    <w:rsid w:val="00ED0CA8"/>
    <w:rsid w:val="00ED12ED"/>
    <w:rsid w:val="00ED189D"/>
    <w:rsid w:val="00ED517B"/>
    <w:rsid w:val="00EF06F0"/>
    <w:rsid w:val="00EF3BAA"/>
    <w:rsid w:val="00EF5051"/>
    <w:rsid w:val="00F06264"/>
    <w:rsid w:val="00F063CE"/>
    <w:rsid w:val="00F14B08"/>
    <w:rsid w:val="00F15787"/>
    <w:rsid w:val="00F16700"/>
    <w:rsid w:val="00F26CBA"/>
    <w:rsid w:val="00F37DF4"/>
    <w:rsid w:val="00F419A9"/>
    <w:rsid w:val="00F45C0A"/>
    <w:rsid w:val="00F50705"/>
    <w:rsid w:val="00F56669"/>
    <w:rsid w:val="00F81921"/>
    <w:rsid w:val="00F83049"/>
    <w:rsid w:val="00F837A5"/>
    <w:rsid w:val="00F84D92"/>
    <w:rsid w:val="00F8614B"/>
    <w:rsid w:val="00F92C91"/>
    <w:rsid w:val="00F953B2"/>
    <w:rsid w:val="00FA3EA7"/>
    <w:rsid w:val="00FA5602"/>
    <w:rsid w:val="00FA5B54"/>
    <w:rsid w:val="00FC544C"/>
    <w:rsid w:val="00FE1160"/>
    <w:rsid w:val="00FE205F"/>
    <w:rsid w:val="00FE32A8"/>
    <w:rsid w:val="00FE4848"/>
    <w:rsid w:val="00FE7110"/>
    <w:rsid w:val="00FF6879"/>
    <w:rsid w:val="00FF7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447119-4BEB-4E9C-9B98-FE20709AA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37DF4"/>
    <w:pPr>
      <w:keepNext/>
      <w:keepLines/>
      <w:spacing w:before="280" w:after="24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5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hAnsi="Arial" w:cs="Times New Roman"/>
      <w:spacing w:val="-10"/>
      <w:kern w:val="2"/>
      <w:szCs w:val="56"/>
      <w:lang w:eastAsia="pl-PL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CE48DD"/>
    <w:pPr>
      <w:numPr>
        <w:ilvl w:val="1"/>
        <w:numId w:val="10"/>
      </w:numPr>
      <w:suppressAutoHyphens w:val="0"/>
      <w:spacing w:after="0"/>
      <w:contextualSpacing/>
      <w:jc w:val="both"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2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4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3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  <w:lang w:eastAsia="pl-PL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  <w:lang w:eastAsia="pl-PL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6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hAnsi="Arial" w:cs="Arial"/>
      <w:b/>
      <w:sz w:val="24"/>
      <w:lang w:eastAsia="pl-P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37DF4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7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  <w:b/>
      <w:sz w:val="24"/>
      <w:lang w:eastAsia="pl-P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CE48DD"/>
    <w:rPr>
      <w:rFonts w:ascii="Arial" w:eastAsia="Calibr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paragraph" w:styleId="Tekstkomentarza">
    <w:name w:val="annotation text"/>
    <w:basedOn w:val="Normalny"/>
    <w:link w:val="TekstkomentarzaZnak"/>
    <w:semiHidden/>
    <w:rsid w:val="00153FDC"/>
    <w:pPr>
      <w:suppressAutoHyphens w:val="0"/>
      <w:spacing w:after="0" w:line="240" w:lineRule="auto"/>
    </w:pPr>
    <w:rPr>
      <w:rFonts w:ascii="Times New Roman" w:hAnsi="Times New Roman"/>
      <w:sz w:val="20"/>
    </w:rPr>
  </w:style>
  <w:style w:type="character" w:customStyle="1" w:styleId="TekstkomentarzaZnak">
    <w:name w:val="Tekst komentarza Znak"/>
    <w:link w:val="Tekstkomentarza"/>
    <w:semiHidden/>
    <w:rsid w:val="00153FDC"/>
    <w:rPr>
      <w:rFonts w:ascii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rsid w:val="00153FDC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3F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153FDC"/>
    <w:rPr>
      <w:rFonts w:ascii="Segoe UI" w:hAnsi="Segoe UI" w:cs="Segoe UI"/>
      <w:sz w:val="18"/>
      <w:szCs w:val="18"/>
      <w:lang w:eastAsia="pl-PL"/>
    </w:rPr>
  </w:style>
  <w:style w:type="paragraph" w:styleId="Tekstpodstawowy2">
    <w:name w:val="Body Text 2"/>
    <w:basedOn w:val="Normalny"/>
    <w:link w:val="Tekstpodstawowy2Znak"/>
    <w:semiHidden/>
    <w:rsid w:val="00DD033A"/>
    <w:pPr>
      <w:suppressAutoHyphens w:val="0"/>
      <w:spacing w:after="0" w:line="240" w:lineRule="auto"/>
      <w:jc w:val="center"/>
    </w:pPr>
    <w:rPr>
      <w:rFonts w:ascii="Times New Roman" w:hAnsi="Times New Roman"/>
      <w:b/>
      <w:sz w:val="24"/>
    </w:rPr>
  </w:style>
  <w:style w:type="character" w:customStyle="1" w:styleId="Tekstpodstawowy2Znak">
    <w:name w:val="Tekst podstawowy 2 Znak"/>
    <w:link w:val="Tekstpodstawowy2"/>
    <w:semiHidden/>
    <w:rsid w:val="00DD033A"/>
    <w:rPr>
      <w:rFonts w:ascii="Times New Roman" w:hAnsi="Times New Roman" w:cs="Times New Roman"/>
      <w:b/>
      <w:sz w:val="24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7B7E"/>
    <w:pPr>
      <w:suppressAutoHyphens/>
      <w:spacing w:after="120"/>
    </w:pPr>
    <w:rPr>
      <w:rFonts w:ascii="Arial" w:hAnsi="Arial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7B7E"/>
    <w:rPr>
      <w:rFonts w:ascii="Arial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2B2636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gaw\AppData\Local\Temp\WJPM_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97E7C-DDDA-4002-B0E6-2C5C2C3AA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WJPM_regulamin</Template>
  <TotalTime>1</TotalTime>
  <Pages>10</Pages>
  <Words>2504</Words>
  <Characters>15030</Characters>
  <Application>Microsoft Office Word</Application>
  <DocSecurity>0</DocSecurity>
  <Lines>125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17500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Gawarecka</dc:creator>
  <cp:keywords/>
  <cp:lastModifiedBy>Joanna Gawarecka</cp:lastModifiedBy>
  <cp:revision>1</cp:revision>
  <cp:lastPrinted>2024-04-09T07:17:00Z</cp:lastPrinted>
  <dcterms:created xsi:type="dcterms:W3CDTF">2026-01-02T06:55:00Z</dcterms:created>
  <dcterms:modified xsi:type="dcterms:W3CDTF">2026-01-02T06:56:00Z</dcterms:modified>
</cp:coreProperties>
</file>