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5602" w:rsidRPr="00136CAF" w:rsidRDefault="00FA5602" w:rsidP="00FA5602">
      <w:pPr>
        <w:rPr>
          <w:sz w:val="21"/>
          <w:szCs w:val="21"/>
        </w:rPr>
      </w:pPr>
      <w:bookmarkStart w:id="0" w:name="_GoBack"/>
      <w:bookmarkEnd w:id="0"/>
      <w:r w:rsidRPr="00136CAF">
        <w:rPr>
          <w:sz w:val="21"/>
          <w:szCs w:val="21"/>
        </w:rPr>
        <w:t xml:space="preserve">Załącznik do zarządzenia </w:t>
      </w:r>
      <w:r w:rsidR="00DD3E9C" w:rsidRPr="00136CAF">
        <w:rPr>
          <w:sz w:val="21"/>
          <w:szCs w:val="21"/>
        </w:rPr>
        <w:t xml:space="preserve">nr </w:t>
      </w:r>
      <w:r w:rsidR="008D5919">
        <w:rPr>
          <w:sz w:val="21"/>
          <w:szCs w:val="21"/>
        </w:rPr>
        <w:t>9</w:t>
      </w:r>
      <w:r w:rsidR="001852E5">
        <w:rPr>
          <w:sz w:val="21"/>
          <w:szCs w:val="21"/>
        </w:rPr>
        <w:t>/2025</w:t>
      </w:r>
      <w:r w:rsidR="00945B8F" w:rsidRPr="00136CAF">
        <w:rPr>
          <w:sz w:val="21"/>
          <w:szCs w:val="21"/>
        </w:rPr>
        <w:t xml:space="preserve"> Dyrektora Wydziału </w:t>
      </w:r>
      <w:r w:rsidR="000A42F8" w:rsidRPr="00136CAF">
        <w:rPr>
          <w:sz w:val="21"/>
          <w:szCs w:val="21"/>
        </w:rPr>
        <w:t>Obsługi Urzędu z dnia</w:t>
      </w:r>
      <w:r w:rsidR="00E36EEB" w:rsidRPr="00136CAF">
        <w:rPr>
          <w:sz w:val="21"/>
          <w:szCs w:val="21"/>
        </w:rPr>
        <w:t xml:space="preserve"> </w:t>
      </w:r>
      <w:r w:rsidR="0063723B">
        <w:rPr>
          <w:sz w:val="21"/>
          <w:szCs w:val="21"/>
        </w:rPr>
        <w:t>5</w:t>
      </w:r>
      <w:r w:rsidR="00785C0B">
        <w:rPr>
          <w:sz w:val="21"/>
          <w:szCs w:val="21"/>
        </w:rPr>
        <w:t xml:space="preserve"> września</w:t>
      </w:r>
      <w:r w:rsidR="00863F8B">
        <w:rPr>
          <w:sz w:val="21"/>
          <w:szCs w:val="21"/>
        </w:rPr>
        <w:t xml:space="preserve"> </w:t>
      </w:r>
      <w:r w:rsidR="001852E5">
        <w:rPr>
          <w:sz w:val="21"/>
          <w:szCs w:val="21"/>
        </w:rPr>
        <w:t>2025</w:t>
      </w:r>
      <w:r w:rsidR="002C436A">
        <w:rPr>
          <w:sz w:val="21"/>
          <w:szCs w:val="21"/>
        </w:rPr>
        <w:t> </w:t>
      </w:r>
      <w:r w:rsidR="00113A94" w:rsidRPr="00136CAF">
        <w:rPr>
          <w:sz w:val="21"/>
          <w:szCs w:val="21"/>
        </w:rPr>
        <w:t>r.</w:t>
      </w:r>
    </w:p>
    <w:p w:rsidR="00451278" w:rsidRPr="006343FC" w:rsidRDefault="00FA5602" w:rsidP="002C436A">
      <w:pPr>
        <w:spacing w:after="480" w:line="720" w:lineRule="auto"/>
        <w:ind w:left="5954"/>
        <w:rPr>
          <w:szCs w:val="22"/>
        </w:rPr>
      </w:pPr>
      <w:r w:rsidRPr="006343FC">
        <w:rPr>
          <w:szCs w:val="22"/>
        </w:rPr>
        <w:t>Zatwierdzam</w:t>
      </w:r>
    </w:p>
    <w:p w:rsidR="008250CA" w:rsidRPr="006343FC" w:rsidRDefault="002C436A" w:rsidP="008250CA">
      <w:pPr>
        <w:spacing w:after="0"/>
        <w:ind w:left="5954"/>
        <w:rPr>
          <w:szCs w:val="22"/>
        </w:rPr>
      </w:pPr>
      <w:r>
        <w:rPr>
          <w:szCs w:val="22"/>
        </w:rPr>
        <w:t>Stanisław Tamm</w:t>
      </w:r>
    </w:p>
    <w:p w:rsidR="00FA5602" w:rsidRPr="006343FC" w:rsidRDefault="00945B8F" w:rsidP="008250CA">
      <w:pPr>
        <w:spacing w:after="480"/>
        <w:ind w:left="5954"/>
        <w:rPr>
          <w:szCs w:val="22"/>
        </w:rPr>
      </w:pPr>
      <w:r w:rsidRPr="006343FC">
        <w:rPr>
          <w:szCs w:val="22"/>
        </w:rPr>
        <w:t>Sekretarz Miasta Poznania</w:t>
      </w:r>
    </w:p>
    <w:p w:rsidR="00FA5602" w:rsidRPr="00CF2C28" w:rsidRDefault="00FA5602" w:rsidP="00FA5602">
      <w:pPr>
        <w:pStyle w:val="Nagwek1"/>
        <w:rPr>
          <w:sz w:val="22"/>
          <w:szCs w:val="22"/>
        </w:rPr>
      </w:pPr>
      <w:r w:rsidRPr="00CF2C28">
        <w:rPr>
          <w:sz w:val="22"/>
          <w:szCs w:val="22"/>
        </w:rPr>
        <w:t xml:space="preserve">Regulamin </w:t>
      </w:r>
      <w:r w:rsidR="00F32D28">
        <w:rPr>
          <w:sz w:val="22"/>
          <w:szCs w:val="22"/>
        </w:rPr>
        <w:t>o</w:t>
      </w:r>
      <w:r w:rsidRPr="00CF2C28">
        <w:rPr>
          <w:sz w:val="22"/>
          <w:szCs w:val="22"/>
        </w:rPr>
        <w:t xml:space="preserve">rganizacyjny </w:t>
      </w:r>
      <w:r w:rsidR="00945B8F" w:rsidRPr="00CF2C28">
        <w:rPr>
          <w:sz w:val="22"/>
          <w:szCs w:val="22"/>
        </w:rPr>
        <w:t>Wydziału Obsługi Urzędu</w:t>
      </w:r>
    </w:p>
    <w:p w:rsidR="00FA5602" w:rsidRPr="007B0B41" w:rsidRDefault="00FA5602" w:rsidP="003256BC">
      <w:pPr>
        <w:pStyle w:val="Nagwek2"/>
      </w:pPr>
      <w:r w:rsidRPr="007B0B41">
        <w:t>Rozdział I Struktura organizacyjna</w:t>
      </w:r>
    </w:p>
    <w:p w:rsidR="00FA5602" w:rsidRPr="007B0B41" w:rsidRDefault="00FA5602" w:rsidP="005E6D5B">
      <w:pPr>
        <w:pStyle w:val="Nagwek3"/>
      </w:pPr>
      <w:r w:rsidRPr="007B0B41">
        <w:t>§ 1</w:t>
      </w:r>
    </w:p>
    <w:p w:rsidR="00FA5602" w:rsidRPr="007B0B41" w:rsidRDefault="00FA5602" w:rsidP="0062094C">
      <w:pPr>
        <w:pStyle w:val="Akapitzlist"/>
        <w:ind w:left="284" w:hanging="284"/>
      </w:pPr>
      <w:r w:rsidRPr="007B0B41">
        <w:t xml:space="preserve">Pracą Wydziału </w:t>
      </w:r>
      <w:r w:rsidR="00945B8F" w:rsidRPr="007B0B41">
        <w:t xml:space="preserve">Obsługi Urzędu kieruje </w:t>
      </w:r>
      <w:r w:rsidR="00D8776F">
        <w:t>d</w:t>
      </w:r>
      <w:r w:rsidR="00945B8F" w:rsidRPr="007B0B41">
        <w:t xml:space="preserve">yrektor przy pomocy </w:t>
      </w:r>
      <w:r w:rsidR="00DA4845" w:rsidRPr="007B0B41">
        <w:t xml:space="preserve">dwóch </w:t>
      </w:r>
      <w:r w:rsidR="00945B8F" w:rsidRPr="007B0B41">
        <w:t>zastępców</w:t>
      </w:r>
      <w:r w:rsidRPr="007B0B41">
        <w:t>:</w:t>
      </w:r>
    </w:p>
    <w:p w:rsidR="00945B8F" w:rsidRPr="007B0B41" w:rsidRDefault="00D8776F" w:rsidP="0062094C">
      <w:pPr>
        <w:pStyle w:val="Akapitzlist"/>
        <w:numPr>
          <w:ilvl w:val="1"/>
          <w:numId w:val="8"/>
        </w:numPr>
        <w:ind w:left="567" w:hanging="283"/>
      </w:pPr>
      <w:r>
        <w:t>z</w:t>
      </w:r>
      <w:r w:rsidR="00945B8F" w:rsidRPr="007B0B41">
        <w:t xml:space="preserve">astępcy </w:t>
      </w:r>
      <w:r>
        <w:t>d</w:t>
      </w:r>
      <w:r w:rsidR="00945B8F" w:rsidRPr="007B0B41">
        <w:t xml:space="preserve">yrektora ds. </w:t>
      </w:r>
      <w:r w:rsidR="00292249" w:rsidRPr="004F5A2A">
        <w:t>infrastruktury</w:t>
      </w:r>
      <w:r w:rsidR="004632F4">
        <w:t>;</w:t>
      </w:r>
    </w:p>
    <w:p w:rsidR="00945B8F" w:rsidRPr="007B0B41" w:rsidRDefault="00D8776F" w:rsidP="0062094C">
      <w:pPr>
        <w:pStyle w:val="Akapitzlist"/>
        <w:numPr>
          <w:ilvl w:val="1"/>
          <w:numId w:val="8"/>
        </w:numPr>
        <w:ind w:left="567" w:hanging="283"/>
      </w:pPr>
      <w:r>
        <w:t>z</w:t>
      </w:r>
      <w:r w:rsidR="00945B8F" w:rsidRPr="007B0B41">
        <w:t xml:space="preserve">astępcy </w:t>
      </w:r>
      <w:r>
        <w:t>d</w:t>
      </w:r>
      <w:r w:rsidR="00945B8F" w:rsidRPr="007B0B41">
        <w:t>yrektora ds. obsługi</w:t>
      </w:r>
      <w:r w:rsidR="00AD7407" w:rsidRPr="007B0B41">
        <w:t>.</w:t>
      </w:r>
    </w:p>
    <w:p w:rsidR="00FA5602" w:rsidRDefault="00FA5602" w:rsidP="0062094C">
      <w:pPr>
        <w:pStyle w:val="Akapitzlist"/>
        <w:ind w:left="284" w:hanging="284"/>
      </w:pPr>
      <w:r w:rsidRPr="007B0B41">
        <w:t>Dyrektor przy pomocy zastępc</w:t>
      </w:r>
      <w:r w:rsidR="003D678A" w:rsidRPr="007B0B41">
        <w:t>ów</w:t>
      </w:r>
      <w:r w:rsidRPr="007B0B41">
        <w:t xml:space="preserve"> zarządza </w:t>
      </w:r>
      <w:r w:rsidR="00E51181">
        <w:t>w</w:t>
      </w:r>
      <w:r w:rsidR="00384EE6">
        <w:t>y</w:t>
      </w:r>
      <w:r w:rsidR="00C57FBC">
        <w:t>działem z</w:t>
      </w:r>
      <w:r w:rsidRPr="007B0B41">
        <w:t xml:space="preserve">godnie ze standardami kontroli zarządczej wspomaganymi systemem zarządzania zgodnym z wymaganiami norm </w:t>
      </w:r>
      <w:r w:rsidR="004632F4">
        <w:t>PN</w:t>
      </w:r>
      <w:r w:rsidR="004632F4">
        <w:noBreakHyphen/>
      </w:r>
      <w:r w:rsidRPr="007B0B41">
        <w:t>EN ISO 9001:2015</w:t>
      </w:r>
      <w:r w:rsidR="00A76375" w:rsidRPr="007B0B41">
        <w:t xml:space="preserve"> oraz PN-EN ISO 14001:2015</w:t>
      </w:r>
      <w:r w:rsidRPr="007B0B41">
        <w:t>.</w:t>
      </w:r>
    </w:p>
    <w:p w:rsidR="00733B26" w:rsidRPr="007B0B41" w:rsidRDefault="00733B26" w:rsidP="0062094C">
      <w:pPr>
        <w:pStyle w:val="Akapitzlist"/>
        <w:ind w:left="284" w:hanging="284"/>
      </w:pPr>
      <w:r w:rsidRPr="00733B26">
        <w:t>Wsparcie koordynacyjne w zakresie utrzymania i doskonalenia systemu zarządzania zgodnego z wymaganiami normy PN-EN ISO 9001:2015 oraz standardów kontroli zarządczej w wydziale, zapewnia wyznaczony przez dyrektora pracownik wydziału.</w:t>
      </w:r>
    </w:p>
    <w:p w:rsidR="00FA5602" w:rsidRPr="007B0B41" w:rsidRDefault="00FA5602" w:rsidP="0062094C">
      <w:pPr>
        <w:pStyle w:val="Akapitzlist"/>
        <w:ind w:left="284" w:hanging="284"/>
      </w:pPr>
      <w:r w:rsidRPr="007B0B41">
        <w:t xml:space="preserve">Realizacja zadań </w:t>
      </w:r>
      <w:r w:rsidR="00E51181">
        <w:t>w</w:t>
      </w:r>
      <w:r w:rsidRPr="007B0B41">
        <w:t>ydziału oparta jest na podej</w:t>
      </w:r>
      <w:r w:rsidR="009B3720" w:rsidRPr="007B0B41">
        <w:t>ściu procesowym, zgodnym z normami</w:t>
      </w:r>
      <w:r w:rsidRPr="007B0B41">
        <w:t xml:space="preserve"> określon</w:t>
      </w:r>
      <w:r w:rsidR="009B3720" w:rsidRPr="007B0B41">
        <w:t>ymi</w:t>
      </w:r>
      <w:r w:rsidRPr="007B0B41">
        <w:t xml:space="preserve"> w ust. 2.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945B8F" w:rsidRPr="007B0B41">
        <w:t>2</w:t>
      </w:r>
    </w:p>
    <w:p w:rsidR="00FA5602" w:rsidRPr="007B0B41" w:rsidRDefault="00FA5602" w:rsidP="00FA5602">
      <w:r w:rsidRPr="007B0B41">
        <w:t>Wydział dzieli się na następujące oddziały i stanowiska pracy: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spacing w:after="240"/>
        <w:ind w:left="567" w:hanging="283"/>
      </w:pPr>
      <w:r w:rsidRPr="007B0B41">
        <w:t>Oddział Ekonomiczny, w skład którego wchodz</w:t>
      </w:r>
      <w:r w:rsidR="00F21961" w:rsidRPr="007B0B41">
        <w:t>ą</w:t>
      </w:r>
      <w:r w:rsidRPr="007B0B41">
        <w:t>:</w:t>
      </w:r>
    </w:p>
    <w:p w:rsidR="009A21B7" w:rsidRPr="007B0B41" w:rsidRDefault="00945B8F" w:rsidP="0062094C">
      <w:pPr>
        <w:pStyle w:val="Akapitzlist"/>
        <w:numPr>
          <w:ilvl w:val="0"/>
          <w:numId w:val="20"/>
        </w:numPr>
        <w:spacing w:after="240"/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9A21B7" w:rsidRPr="007B0B41" w:rsidRDefault="00945B8F" w:rsidP="0062094C">
      <w:pPr>
        <w:pStyle w:val="Akapitzlist"/>
        <w:numPr>
          <w:ilvl w:val="0"/>
          <w:numId w:val="20"/>
        </w:numPr>
        <w:spacing w:after="240"/>
        <w:ind w:left="851" w:hanging="284"/>
      </w:pPr>
      <w:r w:rsidRPr="007B0B41">
        <w:t>stanowisko ds. ewidencji i likwidacji środków trwałych,</w:t>
      </w:r>
    </w:p>
    <w:p w:rsidR="009A21B7" w:rsidRPr="007B0B41" w:rsidRDefault="00945B8F" w:rsidP="0062094C">
      <w:pPr>
        <w:pStyle w:val="Akapitzlist"/>
        <w:numPr>
          <w:ilvl w:val="0"/>
          <w:numId w:val="20"/>
        </w:numPr>
        <w:spacing w:after="240"/>
        <w:ind w:left="851" w:hanging="284"/>
      </w:pPr>
      <w:r w:rsidRPr="007B0B41">
        <w:t>stanowisko ds. rozliczeń,</w:t>
      </w:r>
    </w:p>
    <w:p w:rsidR="009A21B7" w:rsidRPr="007B0B41" w:rsidRDefault="00945B8F" w:rsidP="0062094C">
      <w:pPr>
        <w:pStyle w:val="Akapitzlist"/>
        <w:numPr>
          <w:ilvl w:val="0"/>
          <w:numId w:val="20"/>
        </w:numPr>
        <w:spacing w:after="240"/>
        <w:ind w:left="851" w:hanging="284"/>
      </w:pPr>
      <w:r w:rsidRPr="007B0B41">
        <w:t>stanowisko ds. budżetu i analiz</w:t>
      </w:r>
      <w:r w:rsidR="00711FD3" w:rsidRPr="007B0B41">
        <w:t>,</w:t>
      </w:r>
    </w:p>
    <w:p w:rsidR="00711FD3" w:rsidRPr="007B0B41" w:rsidRDefault="00711FD3" w:rsidP="0062094C">
      <w:pPr>
        <w:pStyle w:val="Akapitzlist"/>
        <w:numPr>
          <w:ilvl w:val="0"/>
          <w:numId w:val="20"/>
        </w:numPr>
        <w:spacing w:after="240"/>
        <w:ind w:left="851" w:hanging="284"/>
      </w:pPr>
      <w:r w:rsidRPr="007B0B41">
        <w:t>stanowisko ds. rozliczeń spadków;</w:t>
      </w:r>
    </w:p>
    <w:p w:rsidR="009A21B7" w:rsidRPr="007B0B41" w:rsidRDefault="00945B8F" w:rsidP="0062094C">
      <w:pPr>
        <w:pStyle w:val="Akapitzlist"/>
        <w:numPr>
          <w:ilvl w:val="1"/>
          <w:numId w:val="8"/>
        </w:numPr>
        <w:spacing w:after="240"/>
        <w:ind w:left="567" w:hanging="283"/>
      </w:pPr>
      <w:r w:rsidRPr="007B0B41">
        <w:t>Oddział Organizacyjno-Administ</w:t>
      </w:r>
      <w:r w:rsidR="00F21961" w:rsidRPr="007B0B41">
        <w:t>racyjny, w skład którego wchodzą</w:t>
      </w:r>
      <w:r w:rsidRPr="007B0B41">
        <w:t>:</w:t>
      </w:r>
    </w:p>
    <w:p w:rsidR="009A21B7" w:rsidRPr="007B0B41" w:rsidRDefault="00945B8F" w:rsidP="0062094C">
      <w:pPr>
        <w:pStyle w:val="Akapitzlist"/>
        <w:numPr>
          <w:ilvl w:val="0"/>
          <w:numId w:val="21"/>
        </w:numPr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9A21B7" w:rsidRPr="007B0B41" w:rsidRDefault="00945B8F" w:rsidP="0062094C">
      <w:pPr>
        <w:pStyle w:val="Akapitzlist"/>
        <w:numPr>
          <w:ilvl w:val="0"/>
          <w:numId w:val="21"/>
        </w:numPr>
        <w:ind w:left="851" w:hanging="284"/>
      </w:pPr>
      <w:r w:rsidRPr="007B0B41">
        <w:t>stanowisko ds. organizacyjnych,</w:t>
      </w:r>
    </w:p>
    <w:p w:rsidR="009A21B7" w:rsidRPr="007B0B41" w:rsidRDefault="00945B8F" w:rsidP="0062094C">
      <w:pPr>
        <w:pStyle w:val="Akapitzlist"/>
        <w:numPr>
          <w:ilvl w:val="0"/>
          <w:numId w:val="21"/>
        </w:numPr>
        <w:ind w:left="851" w:hanging="284"/>
      </w:pPr>
      <w:r w:rsidRPr="007B0B41">
        <w:t>stanowisko ds. Biura Rzeczy Znalezionych,</w:t>
      </w:r>
    </w:p>
    <w:p w:rsidR="009A21B7" w:rsidRPr="007B0B41" w:rsidRDefault="00945B8F" w:rsidP="0062094C">
      <w:pPr>
        <w:pStyle w:val="Akapitzlist"/>
        <w:numPr>
          <w:ilvl w:val="0"/>
          <w:numId w:val="21"/>
        </w:numPr>
        <w:ind w:left="851" w:hanging="284"/>
      </w:pPr>
      <w:r w:rsidRPr="007B0B41">
        <w:lastRenderedPageBreak/>
        <w:t>stanowisko ds. obsługi sekretariatu,</w:t>
      </w:r>
    </w:p>
    <w:p w:rsidR="009A21B7" w:rsidRPr="0043065C" w:rsidRDefault="00711FD3" w:rsidP="0062094C">
      <w:pPr>
        <w:pStyle w:val="Akapitzlist"/>
        <w:numPr>
          <w:ilvl w:val="0"/>
          <w:numId w:val="21"/>
        </w:numPr>
        <w:ind w:left="851" w:hanging="284"/>
      </w:pPr>
      <w:r w:rsidRPr="0043065C">
        <w:t xml:space="preserve">stanowisko ds. </w:t>
      </w:r>
      <w:r w:rsidR="0077236F" w:rsidRPr="0043065C">
        <w:t>sprawozdawczości</w:t>
      </w:r>
      <w:r w:rsidRPr="0043065C">
        <w:t xml:space="preserve"> i monitorowania</w:t>
      </w:r>
      <w:r w:rsidR="0077236F" w:rsidRPr="0043065C">
        <w:t xml:space="preserve"> zadań</w:t>
      </w:r>
      <w:r w:rsidR="000A42F8" w:rsidRPr="0043065C">
        <w:t>,</w:t>
      </w:r>
    </w:p>
    <w:p w:rsidR="00945B8F" w:rsidRDefault="001B118B" w:rsidP="0062094C">
      <w:pPr>
        <w:pStyle w:val="Akapitzlist"/>
        <w:numPr>
          <w:ilvl w:val="0"/>
          <w:numId w:val="21"/>
        </w:numPr>
        <w:ind w:left="851" w:hanging="284"/>
      </w:pPr>
      <w:r w:rsidRPr="007B0B41">
        <w:t>stanowisko ds. zamówień publicznych</w:t>
      </w:r>
      <w:r w:rsidR="00C31D1F" w:rsidRPr="007B0B41">
        <w:t xml:space="preserve"> i sprawozdawczości</w:t>
      </w:r>
      <w:r w:rsidR="008A0BB6">
        <w:t>;</w:t>
      </w:r>
    </w:p>
    <w:p w:rsidR="00BC555E" w:rsidRPr="007B0B41" w:rsidRDefault="001B4246" w:rsidP="0062094C">
      <w:pPr>
        <w:pStyle w:val="Akapitzlist"/>
        <w:numPr>
          <w:ilvl w:val="1"/>
          <w:numId w:val="8"/>
        </w:numPr>
        <w:ind w:left="567" w:hanging="283"/>
      </w:pPr>
      <w:r>
        <w:t xml:space="preserve"> </w:t>
      </w:r>
      <w:r w:rsidR="00BC555E" w:rsidRPr="007B0B41">
        <w:t>Oddział Inwestycji i Remontów, w skład którego wchodzą:</w:t>
      </w:r>
    </w:p>
    <w:p w:rsidR="00BC555E" w:rsidRDefault="00BC555E" w:rsidP="0062094C">
      <w:pPr>
        <w:pStyle w:val="Akapitzlist"/>
        <w:numPr>
          <w:ilvl w:val="0"/>
          <w:numId w:val="24"/>
        </w:numPr>
        <w:ind w:left="851" w:hanging="284"/>
      </w:pPr>
      <w:r w:rsidRPr="007B0B41">
        <w:t xml:space="preserve">kierownik </w:t>
      </w:r>
      <w:r>
        <w:t>o</w:t>
      </w:r>
      <w:r w:rsidRPr="007B0B41">
        <w:t>ddziału,</w:t>
      </w:r>
    </w:p>
    <w:p w:rsidR="00BC555E" w:rsidRDefault="00BC555E" w:rsidP="0062094C">
      <w:pPr>
        <w:pStyle w:val="Akapitzlist"/>
        <w:numPr>
          <w:ilvl w:val="0"/>
          <w:numId w:val="24"/>
        </w:numPr>
        <w:ind w:left="851" w:hanging="284"/>
      </w:pPr>
      <w:r>
        <w:t>stanowisko ds. nadzoru inwestorskiego,</w:t>
      </w:r>
    </w:p>
    <w:p w:rsidR="00BC555E" w:rsidRPr="007B0B41" w:rsidRDefault="00BC555E" w:rsidP="0062094C">
      <w:pPr>
        <w:pStyle w:val="Akapitzlist"/>
        <w:numPr>
          <w:ilvl w:val="0"/>
          <w:numId w:val="24"/>
        </w:numPr>
        <w:ind w:left="851" w:hanging="284"/>
      </w:pPr>
      <w:r>
        <w:t>stanowisko ds. obsługi inwestycji i remontów,</w:t>
      </w:r>
    </w:p>
    <w:p w:rsidR="00BC555E" w:rsidRPr="0043065C" w:rsidRDefault="00BC555E" w:rsidP="0062094C">
      <w:pPr>
        <w:pStyle w:val="Akapitzlist"/>
        <w:numPr>
          <w:ilvl w:val="0"/>
          <w:numId w:val="24"/>
        </w:numPr>
        <w:ind w:left="851" w:hanging="284"/>
      </w:pPr>
      <w:r w:rsidRPr="007B0B41">
        <w:t>stan</w:t>
      </w:r>
      <w:r>
        <w:t>owisko ds.</w:t>
      </w:r>
      <w:r w:rsidRPr="006C1602">
        <w:rPr>
          <w:rFonts w:cs="Arial"/>
          <w:color w:val="000000"/>
          <w:szCs w:val="22"/>
        </w:rPr>
        <w:t xml:space="preserve"> </w:t>
      </w:r>
      <w:r w:rsidRPr="008347F9">
        <w:rPr>
          <w:rFonts w:cs="Arial"/>
          <w:color w:val="000000"/>
          <w:szCs w:val="22"/>
        </w:rPr>
        <w:t>techni</w:t>
      </w:r>
      <w:r w:rsidRPr="00A85E00">
        <w:rPr>
          <w:rFonts w:cs="Arial"/>
          <w:color w:val="000000"/>
          <w:szCs w:val="22"/>
        </w:rPr>
        <w:t>cznych</w:t>
      </w:r>
      <w:r w:rsidRPr="007B0B41">
        <w:t>,</w:t>
      </w:r>
    </w:p>
    <w:p w:rsidR="00BC555E" w:rsidRPr="007B0B41" w:rsidRDefault="00BC555E" w:rsidP="0062094C">
      <w:pPr>
        <w:pStyle w:val="Akapitzlist"/>
        <w:numPr>
          <w:ilvl w:val="0"/>
          <w:numId w:val="24"/>
        </w:numPr>
        <w:ind w:left="851" w:hanging="284"/>
      </w:pPr>
      <w:r w:rsidRPr="007B0B41">
        <w:t>stanowisko ds. ochrony przeciwpożarowej</w:t>
      </w:r>
      <w:r w:rsidR="007757FF">
        <w:t>;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ind w:left="567" w:hanging="283"/>
      </w:pPr>
      <w:r w:rsidRPr="007B0B41">
        <w:t>Oddział Zaopatrzenia, w skład którego wchodz</w:t>
      </w:r>
      <w:r w:rsidR="00F21961" w:rsidRPr="007B0B41">
        <w:t>ą</w:t>
      </w:r>
      <w:r w:rsidRPr="007B0B41">
        <w:t>:</w:t>
      </w:r>
    </w:p>
    <w:p w:rsidR="009A21B7" w:rsidRPr="007B0B41" w:rsidRDefault="00945B8F" w:rsidP="0062094C">
      <w:pPr>
        <w:pStyle w:val="Akapitzlist"/>
        <w:numPr>
          <w:ilvl w:val="0"/>
          <w:numId w:val="22"/>
        </w:numPr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A47CEC" w:rsidRPr="007B0B41" w:rsidRDefault="00945B8F" w:rsidP="0062094C">
      <w:pPr>
        <w:pStyle w:val="Akapitzlist"/>
        <w:numPr>
          <w:ilvl w:val="0"/>
          <w:numId w:val="22"/>
        </w:numPr>
        <w:ind w:left="851" w:hanging="284"/>
      </w:pPr>
      <w:r w:rsidRPr="007B0B41">
        <w:t>stanowisko ds. zaopatrzenia</w:t>
      </w:r>
      <w:r w:rsidR="00EE562E">
        <w:t>;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ind w:left="567" w:hanging="283"/>
      </w:pPr>
      <w:r w:rsidRPr="007B0B41">
        <w:t>Oddział Zarządzania Obiektami, w skład którego wchodz</w:t>
      </w:r>
      <w:r w:rsidR="00F21961" w:rsidRPr="007B0B41">
        <w:t>ą</w:t>
      </w:r>
      <w:r w:rsidRPr="007B0B41">
        <w:t>:</w:t>
      </w:r>
    </w:p>
    <w:p w:rsidR="009A21B7" w:rsidRPr="007B0B41" w:rsidRDefault="00945B8F" w:rsidP="0062094C">
      <w:pPr>
        <w:pStyle w:val="Akapitzlist"/>
        <w:numPr>
          <w:ilvl w:val="0"/>
          <w:numId w:val="23"/>
        </w:numPr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9A21B7" w:rsidRDefault="00945B8F" w:rsidP="0062094C">
      <w:pPr>
        <w:pStyle w:val="Akapitzlist"/>
        <w:numPr>
          <w:ilvl w:val="0"/>
          <w:numId w:val="23"/>
        </w:numPr>
        <w:ind w:left="851" w:hanging="284"/>
      </w:pPr>
      <w:r w:rsidRPr="007B0B41">
        <w:t>stanowisko ds. zarządzania obiektami,</w:t>
      </w:r>
    </w:p>
    <w:p w:rsidR="001852E5" w:rsidRPr="001852E5" w:rsidRDefault="001852E5" w:rsidP="0062094C">
      <w:pPr>
        <w:pStyle w:val="Akapitzlist"/>
        <w:numPr>
          <w:ilvl w:val="0"/>
          <w:numId w:val="23"/>
        </w:numPr>
        <w:ind w:left="851" w:hanging="284"/>
      </w:pPr>
      <w:r w:rsidRPr="001852E5">
        <w:t xml:space="preserve">stanowisko ds. </w:t>
      </w:r>
      <w:r w:rsidRPr="009D6B60">
        <w:t>monitoringu i obsługi spotkań,</w:t>
      </w:r>
    </w:p>
    <w:p w:rsidR="00D62915" w:rsidRDefault="00945B8F" w:rsidP="0062094C">
      <w:pPr>
        <w:pStyle w:val="Akapitzlist"/>
        <w:numPr>
          <w:ilvl w:val="0"/>
          <w:numId w:val="23"/>
        </w:numPr>
        <w:ind w:left="851" w:hanging="284"/>
      </w:pPr>
      <w:r w:rsidRPr="001852E5">
        <w:t>stanowisko ds. obsługi technicznej</w:t>
      </w:r>
      <w:r w:rsidR="00F562F3" w:rsidRPr="001852E5">
        <w:t>,</w:t>
      </w:r>
    </w:p>
    <w:p w:rsidR="00EC3E7D" w:rsidRPr="007B0B41" w:rsidRDefault="001B4246" w:rsidP="0062094C">
      <w:pPr>
        <w:pStyle w:val="Akapitzlist"/>
        <w:numPr>
          <w:ilvl w:val="0"/>
          <w:numId w:val="23"/>
        </w:numPr>
        <w:ind w:left="851" w:hanging="284"/>
      </w:pPr>
      <w:r>
        <w:t>pomoc administracyjna;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ind w:left="567" w:hanging="283"/>
      </w:pPr>
      <w:r w:rsidRPr="004F5A2A">
        <w:t xml:space="preserve">Oddział </w:t>
      </w:r>
      <w:r w:rsidR="00F562F3" w:rsidRPr="004F5A2A">
        <w:t>Eksploatacji</w:t>
      </w:r>
      <w:r w:rsidR="00F21961" w:rsidRPr="004F5A2A">
        <w:t xml:space="preserve">, </w:t>
      </w:r>
      <w:r w:rsidR="00F21961" w:rsidRPr="007B0B41">
        <w:t>w skład którego wchodzą</w:t>
      </w:r>
      <w:r w:rsidRPr="007B0B41">
        <w:t>:</w:t>
      </w:r>
    </w:p>
    <w:p w:rsidR="009A21B7" w:rsidRPr="007B0B41" w:rsidRDefault="00945B8F" w:rsidP="0062094C">
      <w:pPr>
        <w:pStyle w:val="Akapitzlist"/>
        <w:numPr>
          <w:ilvl w:val="0"/>
          <w:numId w:val="25"/>
        </w:numPr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9A21B7" w:rsidRPr="002C436A" w:rsidRDefault="00945B8F" w:rsidP="0062094C">
      <w:pPr>
        <w:pStyle w:val="Akapitzlist"/>
        <w:numPr>
          <w:ilvl w:val="0"/>
          <w:numId w:val="25"/>
        </w:numPr>
        <w:ind w:left="851" w:hanging="284"/>
      </w:pPr>
      <w:r w:rsidRPr="007B0B41">
        <w:t xml:space="preserve">stanowisko ds. </w:t>
      </w:r>
      <w:r w:rsidR="00F562F3" w:rsidRPr="004F5A2A">
        <w:t>eksploatacji</w:t>
      </w:r>
      <w:r w:rsidRPr="002C436A">
        <w:t>,</w:t>
      </w:r>
    </w:p>
    <w:p w:rsidR="001D2785" w:rsidRDefault="00945B8F" w:rsidP="0062094C">
      <w:pPr>
        <w:pStyle w:val="Akapitzlist"/>
        <w:numPr>
          <w:ilvl w:val="0"/>
          <w:numId w:val="25"/>
        </w:numPr>
        <w:ind w:left="851" w:hanging="284"/>
      </w:pPr>
      <w:r w:rsidRPr="0043065C">
        <w:t>stanowisko ds. obsługi technicznej</w:t>
      </w:r>
      <w:r w:rsidR="00F7397A">
        <w:t>,</w:t>
      </w:r>
    </w:p>
    <w:p w:rsidR="00945B8F" w:rsidRPr="0043065C" w:rsidRDefault="001D2785" w:rsidP="0062094C">
      <w:pPr>
        <w:pStyle w:val="Akapitzlist"/>
        <w:numPr>
          <w:ilvl w:val="0"/>
          <w:numId w:val="25"/>
        </w:numPr>
        <w:ind w:left="851" w:hanging="284"/>
      </w:pPr>
      <w:r>
        <w:t>stanowisko ds. administracyjnych</w:t>
      </w:r>
      <w:r w:rsidR="00F1356B">
        <w:t>;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ind w:left="567" w:hanging="283"/>
      </w:pPr>
      <w:r w:rsidRPr="007B0B41">
        <w:t>Oddział Transportu, w skład którego wchodz</w:t>
      </w:r>
      <w:r w:rsidR="00F21961" w:rsidRPr="007B0B41">
        <w:t>ą</w:t>
      </w:r>
      <w:r w:rsidRPr="007B0B41">
        <w:t>:</w:t>
      </w:r>
    </w:p>
    <w:p w:rsidR="00B54343" w:rsidRPr="007B0B41" w:rsidRDefault="00945B8F" w:rsidP="0062094C">
      <w:pPr>
        <w:pStyle w:val="Akapitzlist"/>
        <w:numPr>
          <w:ilvl w:val="0"/>
          <w:numId w:val="26"/>
        </w:numPr>
        <w:ind w:left="851" w:hanging="284"/>
      </w:pPr>
      <w:r w:rsidRPr="007B0B41">
        <w:t xml:space="preserve">kierownik </w:t>
      </w:r>
      <w:r w:rsidR="00D8776F">
        <w:t>o</w:t>
      </w:r>
      <w:r w:rsidRPr="007B0B41">
        <w:t>ddziału,</w:t>
      </w:r>
    </w:p>
    <w:p w:rsidR="00B54343" w:rsidRPr="007B0B41" w:rsidRDefault="00711FD3" w:rsidP="0062094C">
      <w:pPr>
        <w:pStyle w:val="Akapitzlist"/>
        <w:numPr>
          <w:ilvl w:val="0"/>
          <w:numId w:val="26"/>
        </w:numPr>
        <w:ind w:left="851" w:hanging="284"/>
      </w:pPr>
      <w:r w:rsidRPr="007B0B41">
        <w:t>stanowisko ds. transportu</w:t>
      </w:r>
      <w:r w:rsidR="00945B8F" w:rsidRPr="007B0B41">
        <w:t>,</w:t>
      </w:r>
    </w:p>
    <w:p w:rsidR="00945B8F" w:rsidRPr="007B0B41" w:rsidRDefault="00AF5245" w:rsidP="0062094C">
      <w:pPr>
        <w:pStyle w:val="Akapitzlist"/>
        <w:numPr>
          <w:ilvl w:val="0"/>
          <w:numId w:val="26"/>
        </w:numPr>
        <w:ind w:left="851" w:hanging="284"/>
      </w:pPr>
      <w:r w:rsidRPr="007B0B41">
        <w:t>kierowca samochodu osobowego</w:t>
      </w:r>
      <w:r w:rsidR="00945B8F" w:rsidRPr="007B0B41">
        <w:t>;</w:t>
      </w:r>
    </w:p>
    <w:p w:rsidR="00945B8F" w:rsidRPr="007B0B41" w:rsidRDefault="00945B8F" w:rsidP="0062094C">
      <w:pPr>
        <w:pStyle w:val="Akapitzlist"/>
        <w:numPr>
          <w:ilvl w:val="1"/>
          <w:numId w:val="8"/>
        </w:numPr>
        <w:ind w:left="567" w:hanging="283"/>
      </w:pPr>
      <w:r w:rsidRPr="007B0B41">
        <w:t xml:space="preserve">Kancelaria działająca na prawach </w:t>
      </w:r>
      <w:r w:rsidR="00F21961" w:rsidRPr="007B0B41">
        <w:t>oddziału, w skład której wchodzą</w:t>
      </w:r>
      <w:r w:rsidRPr="007B0B41">
        <w:t>:</w:t>
      </w:r>
    </w:p>
    <w:p w:rsidR="008D5327" w:rsidRPr="007B0B41" w:rsidRDefault="00945B8F" w:rsidP="00436A5A">
      <w:pPr>
        <w:pStyle w:val="Akapitzlist"/>
        <w:numPr>
          <w:ilvl w:val="0"/>
          <w:numId w:val="27"/>
        </w:numPr>
        <w:ind w:left="851" w:hanging="284"/>
      </w:pPr>
      <w:r w:rsidRPr="007B0B41">
        <w:t xml:space="preserve">kierownik </w:t>
      </w:r>
      <w:r w:rsidR="00D8776F">
        <w:t>o</w:t>
      </w:r>
      <w:r w:rsidR="000A42F8" w:rsidRPr="007B0B41">
        <w:t>ddziału</w:t>
      </w:r>
      <w:r w:rsidRPr="007B0B41">
        <w:t>,</w:t>
      </w:r>
    </w:p>
    <w:p w:rsidR="00945B8F" w:rsidRPr="00F430B5" w:rsidRDefault="00945B8F" w:rsidP="00436A5A">
      <w:pPr>
        <w:pStyle w:val="Akapitzlist"/>
        <w:numPr>
          <w:ilvl w:val="0"/>
          <w:numId w:val="27"/>
        </w:numPr>
        <w:ind w:left="851" w:hanging="284"/>
      </w:pPr>
      <w:r w:rsidRPr="00F430B5">
        <w:t>stanowisko ds. obsługi kancelaryjnej</w:t>
      </w:r>
      <w:r w:rsidR="00A47CEC" w:rsidRPr="00F430B5">
        <w:t xml:space="preserve"> i organizacji zadań oddziału</w:t>
      </w:r>
      <w:r w:rsidR="008D5327" w:rsidRPr="00F430B5">
        <w:t>,</w:t>
      </w:r>
    </w:p>
    <w:p w:rsidR="000D5CBF" w:rsidRDefault="00A47CEC" w:rsidP="00436A5A">
      <w:pPr>
        <w:pStyle w:val="Akapitzlist"/>
        <w:numPr>
          <w:ilvl w:val="0"/>
          <w:numId w:val="27"/>
        </w:numPr>
        <w:ind w:left="851" w:hanging="284"/>
      </w:pPr>
      <w:r w:rsidRPr="007B0B41">
        <w:t>stano</w:t>
      </w:r>
      <w:r w:rsidR="005B3C9F">
        <w:t>wisko ds. obsługi kancelaryjnej</w:t>
      </w:r>
      <w:r w:rsidR="000D5CBF">
        <w:t>,</w:t>
      </w:r>
    </w:p>
    <w:p w:rsidR="00292249" w:rsidRDefault="000D5CBF" w:rsidP="00436A5A">
      <w:pPr>
        <w:pStyle w:val="Akapitzlist"/>
        <w:numPr>
          <w:ilvl w:val="0"/>
          <w:numId w:val="27"/>
        </w:numPr>
        <w:ind w:left="851" w:hanging="284"/>
      </w:pPr>
      <w:r>
        <w:t>pomoc administracyjna</w:t>
      </w:r>
      <w:r w:rsidR="001852E5">
        <w:t>,</w:t>
      </w:r>
    </w:p>
    <w:p w:rsidR="00292249" w:rsidRPr="001852E5" w:rsidRDefault="00292249" w:rsidP="00436A5A">
      <w:pPr>
        <w:pStyle w:val="Akapitzlist"/>
        <w:numPr>
          <w:ilvl w:val="0"/>
          <w:numId w:val="27"/>
        </w:numPr>
        <w:ind w:left="851" w:hanging="284"/>
      </w:pPr>
      <w:r w:rsidRPr="001852E5">
        <w:t>stanowisko ds. obsługi poligraficznej,</w:t>
      </w:r>
    </w:p>
    <w:p w:rsidR="001852E5" w:rsidRDefault="00292249" w:rsidP="00436A5A">
      <w:pPr>
        <w:pStyle w:val="Akapitzlist"/>
        <w:numPr>
          <w:ilvl w:val="0"/>
          <w:numId w:val="27"/>
        </w:numPr>
        <w:ind w:left="851" w:hanging="284"/>
      </w:pPr>
      <w:r w:rsidRPr="001852E5">
        <w:t>stanowisko ds. obsługi technicznej;</w:t>
      </w:r>
    </w:p>
    <w:p w:rsidR="00EC5CAA" w:rsidRPr="004F5A2A" w:rsidRDefault="00292249" w:rsidP="00436A5A">
      <w:pPr>
        <w:pStyle w:val="Akapitzlist"/>
        <w:numPr>
          <w:ilvl w:val="1"/>
          <w:numId w:val="8"/>
        </w:numPr>
        <w:ind w:left="567" w:hanging="283"/>
      </w:pPr>
      <w:r w:rsidRPr="004F5A2A">
        <w:t>Oddział Systemów Technicznych</w:t>
      </w:r>
      <w:r w:rsidR="009D6B60" w:rsidRPr="004F5A2A">
        <w:t>,</w:t>
      </w:r>
      <w:r w:rsidR="00EC5CAA">
        <w:t xml:space="preserve"> w skład którego wchodzą:</w:t>
      </w:r>
    </w:p>
    <w:p w:rsidR="00292249" w:rsidRPr="001852E5" w:rsidRDefault="00292249" w:rsidP="00436A5A">
      <w:pPr>
        <w:pStyle w:val="Akapitzlist"/>
        <w:numPr>
          <w:ilvl w:val="0"/>
          <w:numId w:val="31"/>
        </w:numPr>
        <w:ind w:left="851" w:hanging="284"/>
      </w:pPr>
      <w:r w:rsidRPr="001852E5">
        <w:t>kierownik oddziału,</w:t>
      </w:r>
    </w:p>
    <w:p w:rsidR="00292249" w:rsidRPr="001852E5" w:rsidRDefault="00292249" w:rsidP="00436A5A">
      <w:pPr>
        <w:pStyle w:val="Akapitzlist"/>
        <w:numPr>
          <w:ilvl w:val="0"/>
          <w:numId w:val="31"/>
        </w:numPr>
        <w:ind w:left="851" w:hanging="284"/>
      </w:pPr>
      <w:r w:rsidRPr="001852E5">
        <w:t>stanowisko ds. systemów telekomunikacyjnych,</w:t>
      </w:r>
    </w:p>
    <w:p w:rsidR="00292249" w:rsidRPr="001852E5" w:rsidRDefault="00292249" w:rsidP="00436A5A">
      <w:pPr>
        <w:pStyle w:val="Akapitzlist"/>
        <w:numPr>
          <w:ilvl w:val="0"/>
          <w:numId w:val="31"/>
        </w:numPr>
        <w:ind w:left="851" w:hanging="284"/>
      </w:pPr>
      <w:r w:rsidRPr="001852E5">
        <w:lastRenderedPageBreak/>
        <w:t>stanowisko ds. systemów zabezpieczenia technicznego obiektów,</w:t>
      </w:r>
    </w:p>
    <w:p w:rsidR="00292249" w:rsidRPr="001852E5" w:rsidRDefault="00292249" w:rsidP="00436A5A">
      <w:pPr>
        <w:pStyle w:val="Akapitzlist"/>
        <w:numPr>
          <w:ilvl w:val="0"/>
          <w:numId w:val="31"/>
        </w:numPr>
        <w:ind w:left="851" w:hanging="284"/>
      </w:pPr>
      <w:r w:rsidRPr="001852E5">
        <w:t>stanowisko ds. sprzętu multimedialnego i obsługi spotkań,</w:t>
      </w:r>
    </w:p>
    <w:p w:rsidR="00292249" w:rsidRPr="001852E5" w:rsidRDefault="00292249" w:rsidP="00436A5A">
      <w:pPr>
        <w:pStyle w:val="Akapitzlist"/>
        <w:numPr>
          <w:ilvl w:val="0"/>
          <w:numId w:val="31"/>
        </w:numPr>
        <w:ind w:left="851" w:hanging="284"/>
      </w:pPr>
      <w:r w:rsidRPr="001852E5">
        <w:t>stanowisko ds. obsługi systemu wspierania obrad,</w:t>
      </w:r>
    </w:p>
    <w:p w:rsidR="00EC3E7D" w:rsidRPr="001852E5" w:rsidRDefault="00EC3E7D" w:rsidP="00326F7E">
      <w:pPr>
        <w:pStyle w:val="Akapitzlist"/>
        <w:numPr>
          <w:ilvl w:val="0"/>
          <w:numId w:val="31"/>
        </w:numPr>
        <w:ind w:left="851" w:hanging="284"/>
      </w:pPr>
      <w:r w:rsidRPr="001852E5">
        <w:t>stanowisko ds. telefonii komórkowej</w:t>
      </w:r>
      <w:r w:rsidR="00EE562E">
        <w:t>,</w:t>
      </w:r>
    </w:p>
    <w:p w:rsidR="00292249" w:rsidRPr="007B0B41" w:rsidRDefault="00EC3E7D" w:rsidP="00326F7E">
      <w:pPr>
        <w:pStyle w:val="Akapitzlist"/>
        <w:numPr>
          <w:ilvl w:val="0"/>
          <w:numId w:val="31"/>
        </w:numPr>
        <w:ind w:left="851" w:hanging="284"/>
      </w:pPr>
      <w:r w:rsidRPr="001852E5">
        <w:t>stanowisko ds. admini</w:t>
      </w:r>
      <w:r w:rsidR="00EE562E">
        <w:t>stracji bezpieczeństwem danych.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945B8F" w:rsidRPr="007B0B41">
        <w:t>3</w:t>
      </w:r>
    </w:p>
    <w:p w:rsidR="00945B8F" w:rsidRPr="007B0B41" w:rsidRDefault="00945B8F" w:rsidP="00FB2AF0">
      <w:pPr>
        <w:pStyle w:val="Akapitzlist"/>
        <w:numPr>
          <w:ilvl w:val="0"/>
          <w:numId w:val="35"/>
        </w:numPr>
        <w:ind w:left="284" w:hanging="284"/>
      </w:pPr>
      <w:r w:rsidRPr="007B0B41">
        <w:t xml:space="preserve">Dyrektor organizuje wykonanie zadań należących do </w:t>
      </w:r>
      <w:r w:rsidR="00E51181">
        <w:t>w</w:t>
      </w:r>
      <w:r w:rsidRPr="007B0B41">
        <w:t>ydziału oraz reprezentuje go</w:t>
      </w:r>
      <w:r w:rsidR="00326F7E">
        <w:t> </w:t>
      </w:r>
      <w:r w:rsidRPr="007B0B41">
        <w:t>na</w:t>
      </w:r>
      <w:r w:rsidR="00326F7E">
        <w:t> </w:t>
      </w:r>
      <w:r w:rsidRPr="007B0B41">
        <w:t>zewnątrz.</w:t>
      </w:r>
    </w:p>
    <w:p w:rsidR="00945B8F" w:rsidRPr="007B0B41" w:rsidRDefault="00945B8F" w:rsidP="00FB2AF0">
      <w:pPr>
        <w:pStyle w:val="Akapitzlist"/>
        <w:numPr>
          <w:ilvl w:val="0"/>
          <w:numId w:val="35"/>
        </w:numPr>
        <w:ind w:left="284" w:hanging="284"/>
      </w:pPr>
      <w:r w:rsidRPr="007B0B41">
        <w:t xml:space="preserve">Dyrektor </w:t>
      </w:r>
      <w:r w:rsidR="00D8776F">
        <w:t>w</w:t>
      </w:r>
      <w:r w:rsidRPr="007B0B41">
        <w:t>ydziału sprawuje nadzór nad:</w:t>
      </w:r>
    </w:p>
    <w:p w:rsidR="00945B8F" w:rsidRPr="007B0B41" w:rsidRDefault="00D8776F" w:rsidP="00436A5A">
      <w:pPr>
        <w:pStyle w:val="Akapitzlist"/>
        <w:numPr>
          <w:ilvl w:val="0"/>
          <w:numId w:val="36"/>
        </w:numPr>
        <w:ind w:left="567" w:hanging="283"/>
      </w:pPr>
      <w:r>
        <w:t>z</w:t>
      </w:r>
      <w:r w:rsidR="00E05CA4" w:rsidRPr="007B0B41">
        <w:t xml:space="preserve">astępcą </w:t>
      </w:r>
      <w:r>
        <w:t>d</w:t>
      </w:r>
      <w:r w:rsidR="00945B8F" w:rsidRPr="007B0B41">
        <w:t xml:space="preserve">yrektora ds. </w:t>
      </w:r>
      <w:r w:rsidR="00F562F3" w:rsidRPr="004F5A2A">
        <w:t>infrastruktury</w:t>
      </w:r>
      <w:r w:rsidR="00B87261">
        <w:t>;</w:t>
      </w:r>
    </w:p>
    <w:p w:rsidR="00945B8F" w:rsidRPr="007B0B41" w:rsidRDefault="00D8776F" w:rsidP="00436A5A">
      <w:pPr>
        <w:pStyle w:val="Akapitzlist"/>
        <w:numPr>
          <w:ilvl w:val="0"/>
          <w:numId w:val="36"/>
        </w:numPr>
        <w:ind w:left="567" w:hanging="283"/>
      </w:pPr>
      <w:r>
        <w:t>z</w:t>
      </w:r>
      <w:r w:rsidR="00E05CA4" w:rsidRPr="007B0B41">
        <w:t xml:space="preserve">astępcą </w:t>
      </w:r>
      <w:r>
        <w:t>d</w:t>
      </w:r>
      <w:r w:rsidR="00E05CA4" w:rsidRPr="007B0B41">
        <w:t>y</w:t>
      </w:r>
      <w:r w:rsidR="00945B8F" w:rsidRPr="007B0B41">
        <w:t>rektora ds. obsługi</w:t>
      </w:r>
      <w:r w:rsidR="00B87261">
        <w:t>;</w:t>
      </w:r>
    </w:p>
    <w:p w:rsidR="00945B8F" w:rsidRPr="007B0B41" w:rsidRDefault="00945B8F" w:rsidP="00436A5A">
      <w:pPr>
        <w:pStyle w:val="Akapitzlist"/>
        <w:numPr>
          <w:ilvl w:val="0"/>
          <w:numId w:val="36"/>
        </w:numPr>
        <w:ind w:left="567" w:hanging="283"/>
      </w:pPr>
      <w:r w:rsidRPr="007B0B41">
        <w:t>Oddziałem Ekonomicznym</w:t>
      </w:r>
      <w:r w:rsidR="00B87261">
        <w:t>;</w:t>
      </w:r>
    </w:p>
    <w:p w:rsidR="00945B8F" w:rsidRPr="007B0B41" w:rsidRDefault="00945B8F" w:rsidP="00436A5A">
      <w:pPr>
        <w:pStyle w:val="Akapitzlist"/>
        <w:numPr>
          <w:ilvl w:val="0"/>
          <w:numId w:val="36"/>
        </w:numPr>
        <w:ind w:left="567" w:hanging="283"/>
      </w:pPr>
      <w:r w:rsidRPr="007B0B41">
        <w:t>Oddziałem Organizacyjno-Administracyjnym</w:t>
      </w:r>
      <w:r w:rsidR="00B87261">
        <w:t>;</w:t>
      </w:r>
    </w:p>
    <w:p w:rsidR="00945B8F" w:rsidRPr="0043065C" w:rsidRDefault="003A6DE7" w:rsidP="00436A5A">
      <w:pPr>
        <w:pStyle w:val="Akapitzlist"/>
        <w:numPr>
          <w:ilvl w:val="0"/>
          <w:numId w:val="36"/>
        </w:numPr>
        <w:ind w:left="567" w:hanging="283"/>
      </w:pPr>
      <w:r w:rsidRPr="0043065C">
        <w:t>Oddziałem Inwestycji i Remontów.</w:t>
      </w:r>
    </w:p>
    <w:p w:rsidR="00945B8F" w:rsidRPr="007B0B41" w:rsidRDefault="00945B8F" w:rsidP="008853C5">
      <w:pPr>
        <w:pStyle w:val="Akapitzlist"/>
        <w:numPr>
          <w:ilvl w:val="0"/>
          <w:numId w:val="35"/>
        </w:numPr>
        <w:ind w:left="284" w:hanging="284"/>
      </w:pPr>
      <w:r w:rsidRPr="007B0B41">
        <w:t xml:space="preserve">Zadania </w:t>
      </w:r>
      <w:r w:rsidR="00D8776F">
        <w:t>d</w:t>
      </w:r>
      <w:r w:rsidRPr="007B0B41">
        <w:t>yrektora podczas jego nieobecności spowodowanej chorobą, urlopem lub</w:t>
      </w:r>
      <w:r w:rsidR="00326F7E">
        <w:t> </w:t>
      </w:r>
      <w:r w:rsidRPr="007B0B41">
        <w:t>wyjazdem służbowym wykonują jego zastępcy w następującej kolejności:</w:t>
      </w:r>
    </w:p>
    <w:p w:rsidR="00945B8F" w:rsidRPr="007B0B41" w:rsidRDefault="00D8776F" w:rsidP="00436A5A">
      <w:pPr>
        <w:pStyle w:val="Akapitzlist"/>
        <w:numPr>
          <w:ilvl w:val="0"/>
          <w:numId w:val="37"/>
        </w:numPr>
        <w:ind w:left="567" w:hanging="283"/>
      </w:pPr>
      <w:r>
        <w:t>z</w:t>
      </w:r>
      <w:r w:rsidR="00945B8F" w:rsidRPr="007B0B41">
        <w:t xml:space="preserve">astępca </w:t>
      </w:r>
      <w:r>
        <w:t>d</w:t>
      </w:r>
      <w:r w:rsidR="00945B8F" w:rsidRPr="007B0B41">
        <w:t xml:space="preserve">yrektora ds. </w:t>
      </w:r>
      <w:r w:rsidR="00F562F3" w:rsidRPr="004F5A2A">
        <w:t>infrastruktury</w:t>
      </w:r>
      <w:r w:rsidR="004632F4">
        <w:t>;</w:t>
      </w:r>
    </w:p>
    <w:p w:rsidR="00FA5602" w:rsidRPr="007B0B41" w:rsidRDefault="00D8776F" w:rsidP="00436A5A">
      <w:pPr>
        <w:pStyle w:val="Akapitzlist"/>
        <w:numPr>
          <w:ilvl w:val="0"/>
          <w:numId w:val="37"/>
        </w:numPr>
        <w:ind w:left="567" w:hanging="283"/>
      </w:pPr>
      <w:r>
        <w:t>z</w:t>
      </w:r>
      <w:r w:rsidR="00E05CA4" w:rsidRPr="007B0B41">
        <w:t xml:space="preserve">astępca </w:t>
      </w:r>
      <w:r>
        <w:t>d</w:t>
      </w:r>
      <w:r w:rsidR="00945B8F" w:rsidRPr="007B0B41">
        <w:t>yrektora ds. obsługi.</w:t>
      </w:r>
    </w:p>
    <w:p w:rsidR="00945B8F" w:rsidRPr="007B0B41" w:rsidRDefault="00945B8F" w:rsidP="005E6D5B">
      <w:pPr>
        <w:pStyle w:val="Nagwek3"/>
      </w:pPr>
      <w:r w:rsidRPr="007B0B41">
        <w:t>§ 4</w:t>
      </w:r>
    </w:p>
    <w:p w:rsidR="00945B8F" w:rsidRPr="007B0B41" w:rsidRDefault="00945B8F" w:rsidP="00436A5A">
      <w:pPr>
        <w:pStyle w:val="Akapitzlist"/>
        <w:numPr>
          <w:ilvl w:val="0"/>
          <w:numId w:val="10"/>
        </w:numPr>
        <w:ind w:left="284" w:hanging="284"/>
      </w:pPr>
      <w:r w:rsidRPr="007B0B41">
        <w:t xml:space="preserve">Zastępca </w:t>
      </w:r>
      <w:r w:rsidR="00D8776F">
        <w:t>d</w:t>
      </w:r>
      <w:r w:rsidRPr="007B0B41">
        <w:t xml:space="preserve">yrektora ds. </w:t>
      </w:r>
      <w:r w:rsidR="00F562F3" w:rsidRPr="004F5A2A">
        <w:t>infrastruktury</w:t>
      </w:r>
      <w:r w:rsidRPr="004F5A2A">
        <w:t xml:space="preserve"> </w:t>
      </w:r>
      <w:r w:rsidRPr="007B0B41">
        <w:t>sprawuje bezpośredni nadzór nad:</w:t>
      </w:r>
    </w:p>
    <w:p w:rsidR="00945B8F" w:rsidRPr="007B0B41" w:rsidRDefault="00945B8F" w:rsidP="00436A5A">
      <w:pPr>
        <w:pStyle w:val="Akapitzlist"/>
        <w:numPr>
          <w:ilvl w:val="1"/>
          <w:numId w:val="10"/>
        </w:numPr>
        <w:ind w:left="567" w:hanging="283"/>
      </w:pPr>
      <w:r w:rsidRPr="007B0B41">
        <w:t>Oddziałem Zarządzania Obiektami</w:t>
      </w:r>
      <w:r w:rsidR="00B87261">
        <w:t>;</w:t>
      </w:r>
    </w:p>
    <w:p w:rsidR="00945B8F" w:rsidRPr="007B0B41" w:rsidRDefault="00945B8F" w:rsidP="00436A5A">
      <w:pPr>
        <w:pStyle w:val="Akapitzlist"/>
        <w:numPr>
          <w:ilvl w:val="1"/>
          <w:numId w:val="10"/>
        </w:numPr>
        <w:ind w:left="567" w:hanging="283"/>
      </w:pPr>
      <w:r w:rsidRPr="007B0B41">
        <w:t xml:space="preserve">Oddziałem </w:t>
      </w:r>
      <w:r w:rsidR="003A6DE7">
        <w:t>Zaopatrzenia</w:t>
      </w:r>
      <w:r w:rsidR="00B87261">
        <w:t>;</w:t>
      </w:r>
    </w:p>
    <w:p w:rsidR="00945B8F" w:rsidRPr="007B0B41" w:rsidRDefault="00EA6D5B" w:rsidP="00436A5A">
      <w:pPr>
        <w:pStyle w:val="Akapitzlist"/>
        <w:numPr>
          <w:ilvl w:val="1"/>
          <w:numId w:val="10"/>
        </w:numPr>
        <w:ind w:left="567" w:hanging="283"/>
      </w:pPr>
      <w:r w:rsidRPr="00EE562E">
        <w:t xml:space="preserve">Oddziałem </w:t>
      </w:r>
      <w:r w:rsidR="00F562F3" w:rsidRPr="00DA6CF4">
        <w:t>Systemów Technicznych</w:t>
      </w:r>
      <w:r w:rsidRPr="00DA6CF4">
        <w:t>.</w:t>
      </w:r>
    </w:p>
    <w:p w:rsidR="00945B8F" w:rsidRPr="007B0B41" w:rsidRDefault="00945B8F" w:rsidP="00436A5A">
      <w:pPr>
        <w:pStyle w:val="Akapitzlist"/>
        <w:numPr>
          <w:ilvl w:val="0"/>
          <w:numId w:val="10"/>
        </w:numPr>
        <w:ind w:left="284" w:hanging="284"/>
      </w:pPr>
      <w:r w:rsidRPr="007B0B41">
        <w:t xml:space="preserve">Zastępca </w:t>
      </w:r>
      <w:r w:rsidR="00D8776F">
        <w:t>d</w:t>
      </w:r>
      <w:r w:rsidRPr="007B0B41">
        <w:t>yrektora ds. obsługi sprawuje bezpośredni nadzór nad:</w:t>
      </w:r>
    </w:p>
    <w:p w:rsidR="00EE562E" w:rsidRPr="00EE562E" w:rsidRDefault="00EE562E" w:rsidP="00436A5A">
      <w:pPr>
        <w:pStyle w:val="Akapitzlist"/>
        <w:numPr>
          <w:ilvl w:val="1"/>
          <w:numId w:val="10"/>
        </w:numPr>
        <w:ind w:left="567" w:hanging="283"/>
      </w:pPr>
      <w:r w:rsidRPr="00EE562E">
        <w:t xml:space="preserve">Oddziałem </w:t>
      </w:r>
      <w:r w:rsidRPr="000A3816">
        <w:t>Eksploatacji</w:t>
      </w:r>
      <w:r w:rsidR="00B87261">
        <w:t>;</w:t>
      </w:r>
    </w:p>
    <w:p w:rsidR="00945B8F" w:rsidRPr="007B0B41" w:rsidRDefault="00945B8F" w:rsidP="00436A5A">
      <w:pPr>
        <w:pStyle w:val="Akapitzlist"/>
        <w:numPr>
          <w:ilvl w:val="1"/>
          <w:numId w:val="10"/>
        </w:numPr>
        <w:ind w:left="567" w:hanging="283"/>
      </w:pPr>
      <w:r w:rsidRPr="007B0B41">
        <w:t xml:space="preserve">Oddziałem </w:t>
      </w:r>
      <w:r w:rsidRPr="000A3816">
        <w:t>Transportu</w:t>
      </w:r>
      <w:r w:rsidR="00B87261">
        <w:t>;</w:t>
      </w:r>
    </w:p>
    <w:p w:rsidR="00F562F3" w:rsidRDefault="008737E2" w:rsidP="00436A5A">
      <w:pPr>
        <w:pStyle w:val="Akapitzlist"/>
        <w:numPr>
          <w:ilvl w:val="1"/>
          <w:numId w:val="10"/>
        </w:numPr>
        <w:ind w:left="567" w:hanging="283"/>
      </w:pPr>
      <w:r w:rsidRPr="007B0B41">
        <w:t>Kancelarią</w:t>
      </w:r>
      <w:r w:rsidR="00EE562E">
        <w:t>.</w:t>
      </w:r>
    </w:p>
    <w:p w:rsidR="00945B8F" w:rsidRPr="007B0B41" w:rsidRDefault="00945B8F" w:rsidP="005E6D5B">
      <w:pPr>
        <w:pStyle w:val="Nagwek3"/>
      </w:pPr>
      <w:r w:rsidRPr="007B0B41">
        <w:t>§ 5</w:t>
      </w:r>
    </w:p>
    <w:p w:rsidR="00945B8F" w:rsidRPr="007B0B41" w:rsidRDefault="00945B8F" w:rsidP="00945B8F">
      <w:r w:rsidRPr="007B0B41">
        <w:t xml:space="preserve">Schemat organizacyjny </w:t>
      </w:r>
      <w:r w:rsidR="00E51181">
        <w:t>w</w:t>
      </w:r>
      <w:r w:rsidRPr="007B0B41">
        <w:t>ydziału oraz podporządkowanie poszczególnych oddziałów i</w:t>
      </w:r>
      <w:r w:rsidR="00326F7E">
        <w:t> </w:t>
      </w:r>
      <w:r w:rsidRPr="007B0B41">
        <w:t xml:space="preserve">stanowisk pracy przedstawia załącznik nr 1 do </w:t>
      </w:r>
      <w:r w:rsidR="008B3DB9">
        <w:t>r</w:t>
      </w:r>
      <w:r w:rsidRPr="007B0B41">
        <w:t>egulaminu.</w:t>
      </w:r>
    </w:p>
    <w:p w:rsidR="00FA5602" w:rsidRPr="007B0B41" w:rsidRDefault="00FA5602" w:rsidP="003256BC">
      <w:pPr>
        <w:pStyle w:val="Nagwek2"/>
      </w:pPr>
      <w:r w:rsidRPr="007B0B41">
        <w:t>Rozdział II Zakres działania Wydziału</w:t>
      </w:r>
      <w:r w:rsidR="009E60FB">
        <w:t xml:space="preserve"> Obsługi Urzędu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104932" w:rsidRPr="007B0B41">
        <w:t>6</w:t>
      </w:r>
    </w:p>
    <w:p w:rsidR="00104932" w:rsidRPr="007B0B41" w:rsidRDefault="00104932" w:rsidP="00436A5A">
      <w:pPr>
        <w:pStyle w:val="Akapitzlist"/>
        <w:numPr>
          <w:ilvl w:val="0"/>
          <w:numId w:val="38"/>
        </w:numPr>
        <w:ind w:left="284" w:hanging="284"/>
      </w:pPr>
      <w:r w:rsidRPr="007B0B41">
        <w:t xml:space="preserve">Wydział prowadzi </w:t>
      </w:r>
      <w:r w:rsidR="000E03A9" w:rsidRPr="007B0B41">
        <w:t>sprawy związane z zapewnieniem kompleksowej obsługi Urzędu, między innymi w zakresie: zaopatrzenia, telekomunikacji, transportu, usług kancelaryjnych, usług poligraficznych oraz technicznej obsługi sesji Rady</w:t>
      </w:r>
      <w:r w:rsidR="00C57FBC" w:rsidRPr="00493B0F">
        <w:rPr>
          <w:rStyle w:val="Odwoaniedokomentarza"/>
          <w:rFonts w:eastAsia="Times New Roman"/>
        </w:rPr>
        <w:t xml:space="preserve">. </w:t>
      </w:r>
      <w:r w:rsidR="000E03A9" w:rsidRPr="007B0B41">
        <w:t xml:space="preserve">Zadaniem </w:t>
      </w:r>
      <w:r w:rsidR="00E51181">
        <w:lastRenderedPageBreak/>
        <w:t>w</w:t>
      </w:r>
      <w:r w:rsidR="000E03A9" w:rsidRPr="007B0B41">
        <w:t>ydziału jest również prowadzenie Biura Rzeczy Znalezionych, spraw z zakresu mienia ruchomego, nabytego przez Miasto Poznań w drodze dziedziczenia ustawowego, a także zarządzanie nieruchomościami i lokalami, w których Urząd prowadzi działalność, w tym remont</w:t>
      </w:r>
      <w:r w:rsidR="009A16FC" w:rsidRPr="007B0B41">
        <w:t>owanie</w:t>
      </w:r>
      <w:r w:rsidR="000E03A9" w:rsidRPr="007B0B41">
        <w:t xml:space="preserve"> i moderniz</w:t>
      </w:r>
      <w:r w:rsidR="009A16FC" w:rsidRPr="007B0B41">
        <w:t>owanie</w:t>
      </w:r>
      <w:r w:rsidR="000E03A9" w:rsidRPr="007B0B41">
        <w:t xml:space="preserve"> budynków oraz zapewnien</w:t>
      </w:r>
      <w:r w:rsidR="00537EAD" w:rsidRPr="007B0B41">
        <w:t>ie ich ochrony przeciwpożarowej.</w:t>
      </w:r>
    </w:p>
    <w:p w:rsidR="00104932" w:rsidRPr="007B0B41" w:rsidRDefault="00104932" w:rsidP="00436A5A">
      <w:pPr>
        <w:pStyle w:val="Akapitzlist"/>
        <w:ind w:left="284" w:hanging="284"/>
      </w:pPr>
      <w:r w:rsidRPr="007B0B41">
        <w:t xml:space="preserve">W zakresie zleconym, w uzgodnieniu z Wydziałem Organizacyjnym, </w:t>
      </w:r>
      <w:r w:rsidR="00E51181">
        <w:t>w</w:t>
      </w:r>
      <w:r w:rsidRPr="007B0B41">
        <w:t>ydział wykonuje zadania związane z wyborami do organów państwowych, samorządowych i Unii Europejskiej, a także z udzielaniem nieodpłatnej pomocy prawnej.</w:t>
      </w:r>
    </w:p>
    <w:p w:rsidR="00104932" w:rsidRPr="002C436A" w:rsidRDefault="00104932" w:rsidP="00436A5A">
      <w:pPr>
        <w:pStyle w:val="Akapitzlist"/>
        <w:ind w:left="284" w:hanging="284"/>
      </w:pPr>
      <w:r w:rsidRPr="002C436A">
        <w:t xml:space="preserve">W zakresie spraw obronnych </w:t>
      </w:r>
      <w:r w:rsidR="00E51181" w:rsidRPr="002C436A">
        <w:t>w</w:t>
      </w:r>
      <w:r w:rsidRPr="002C436A">
        <w:t xml:space="preserve">ydział realizuje zadania obronne będące w jego kompetencji, w szczególności wynikające z „Planu operacyjnego funkcjonowania </w:t>
      </w:r>
      <w:r w:rsidR="00C81267" w:rsidRPr="002C436A">
        <w:t>m</w:t>
      </w:r>
      <w:r w:rsidRPr="002C436A">
        <w:t xml:space="preserve">iasta Poznania w warunkach zewnętrznego zagrożenia bezpieczeństwa państwa i w </w:t>
      </w:r>
      <w:r w:rsidR="00AE5201">
        <w:t>czasie wojny”,</w:t>
      </w:r>
      <w:r w:rsidR="00197EA1" w:rsidRPr="002C436A">
        <w:t xml:space="preserve"> ustawy o ochro</w:t>
      </w:r>
      <w:r w:rsidR="00A1343D">
        <w:t>nie ludności i obronie cywilnej</w:t>
      </w:r>
      <w:r w:rsidR="00197EA1" w:rsidRPr="002C436A">
        <w:t xml:space="preserve"> </w:t>
      </w:r>
      <w:r w:rsidRPr="002C436A">
        <w:t>ora</w:t>
      </w:r>
      <w:r w:rsidR="00A1343D">
        <w:t>z współpracuje w tym zakresie z </w:t>
      </w:r>
      <w:r w:rsidRPr="002C436A">
        <w:t>Wydziałem Zarządzania Kryzysowego i Bezpieczeństwa.</w:t>
      </w:r>
    </w:p>
    <w:p w:rsidR="00104932" w:rsidRPr="007B0B41" w:rsidRDefault="00104932" w:rsidP="00436A5A">
      <w:pPr>
        <w:pStyle w:val="Akapitzlist"/>
        <w:ind w:left="284" w:hanging="284"/>
      </w:pPr>
      <w:r w:rsidRPr="007B0B41">
        <w:t xml:space="preserve">Do zadań </w:t>
      </w:r>
      <w:r w:rsidR="00E51181">
        <w:t>w</w:t>
      </w:r>
      <w:r w:rsidRPr="007B0B41">
        <w:t>ydziału należy w szczególności: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w zakresie zapewnienia kompleksowej obsługi Urzędu: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prowadzenie spraw związanych z obsługą transportową,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prowadzenie spraw związanych z z</w:t>
      </w:r>
      <w:r w:rsidR="004632F4">
        <w:t>aopatrzeniem w towary i usługi,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prowadzenie spraw związanych z obsługą telekomunikacyjną,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obsługa kancelaryjna,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usuwanie drobnych awarii i konserwacja urządzeń,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prowadzenie spraw związanych z obsługą poligraficzną,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prowadzenie spraw związanych z ewidencją środków trwałych i wyposażenia Urzędu oraz ich likwidacją,</w:t>
      </w:r>
    </w:p>
    <w:p w:rsidR="00104932" w:rsidRPr="00F7025C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 xml:space="preserve">prowadzenie spraw związanych z planowaniem i monitorowaniem środków finansowych przeznaczonych na wykorzystywanie </w:t>
      </w:r>
      <w:r w:rsidR="00197EA1">
        <w:t>pojazdów</w:t>
      </w:r>
      <w:r w:rsidR="00F05458">
        <w:t xml:space="preserve"> </w:t>
      </w:r>
      <w:r w:rsidRPr="007B0B41">
        <w:t xml:space="preserve">prywatnych </w:t>
      </w:r>
      <w:r w:rsidR="00825387" w:rsidRPr="00F7025C">
        <w:t>pracowników Urzędu do</w:t>
      </w:r>
      <w:r w:rsidR="005E64F0" w:rsidRPr="00F7025C">
        <w:t xml:space="preserve"> celów służbowych,</w:t>
      </w:r>
    </w:p>
    <w:p w:rsidR="00104932" w:rsidRPr="007B0B41" w:rsidRDefault="00104932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zapewnienie wsparcia technicznego obrad Rady oraz posiedzeń komisji</w:t>
      </w:r>
      <w:r w:rsidR="00711FD3" w:rsidRPr="007B0B41">
        <w:t>,</w:t>
      </w:r>
    </w:p>
    <w:p w:rsidR="00104932" w:rsidRPr="007B0B41" w:rsidRDefault="00E05CA4" w:rsidP="00436A5A">
      <w:pPr>
        <w:pStyle w:val="Akapitzlist"/>
        <w:numPr>
          <w:ilvl w:val="0"/>
          <w:numId w:val="40"/>
        </w:numPr>
        <w:ind w:left="851" w:hanging="284"/>
      </w:pPr>
      <w:r w:rsidRPr="007B0B41">
        <w:t>obsługa</w:t>
      </w:r>
      <w:r w:rsidR="000A42F8" w:rsidRPr="007B0B41">
        <w:t xml:space="preserve"> logistyczna</w:t>
      </w:r>
      <w:r w:rsidR="00104932" w:rsidRPr="007B0B41">
        <w:t xml:space="preserve"> spotkań i wydarzeń;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w zakresie zarządzania nieruchomościami i lokalami, w których Urząd prowa</w:t>
      </w:r>
      <w:r w:rsidR="004632F4">
        <w:t>dzi działalność:</w:t>
      </w:r>
    </w:p>
    <w:p w:rsidR="00104932" w:rsidRPr="007B0B41" w:rsidRDefault="00104932" w:rsidP="00436A5A">
      <w:pPr>
        <w:pStyle w:val="Akapitzlist"/>
        <w:numPr>
          <w:ilvl w:val="0"/>
          <w:numId w:val="41"/>
        </w:numPr>
        <w:ind w:left="851" w:hanging="284"/>
      </w:pPr>
      <w:r w:rsidRPr="007B0B41">
        <w:t>prowadzenie spraw związanych z remontami i modernizacjami budynków i innej powierzonej infrastruktury,</w:t>
      </w:r>
    </w:p>
    <w:p w:rsidR="00104932" w:rsidRPr="007B0B41" w:rsidRDefault="00825387" w:rsidP="00436A5A">
      <w:pPr>
        <w:pStyle w:val="Akapitzlist"/>
        <w:numPr>
          <w:ilvl w:val="0"/>
          <w:numId w:val="41"/>
        </w:numPr>
        <w:ind w:left="851" w:hanging="284"/>
      </w:pPr>
      <w:r>
        <w:t>przygotowywanie, realizowanie i aktualizowanie</w:t>
      </w:r>
      <w:r w:rsidR="00104932" w:rsidRPr="007B0B41">
        <w:t xml:space="preserve"> polityki zarządzania obiektami oraz</w:t>
      </w:r>
      <w:r w:rsidR="00326F7E">
        <w:t> </w:t>
      </w:r>
      <w:r w:rsidR="00104932" w:rsidRPr="007B0B41">
        <w:t>pozostałej dokumentacji wyznaczającej standardy obsługi obiektów Urzędu,</w:t>
      </w:r>
    </w:p>
    <w:p w:rsidR="00104932" w:rsidRPr="007B0B41" w:rsidRDefault="00104932" w:rsidP="00436A5A">
      <w:pPr>
        <w:pStyle w:val="Akapitzlist"/>
        <w:numPr>
          <w:ilvl w:val="0"/>
          <w:numId w:val="41"/>
        </w:numPr>
        <w:ind w:left="851" w:hanging="284"/>
      </w:pPr>
      <w:r w:rsidRPr="007B0B41">
        <w:t>zapewnienie informacji wizualnej wewnątrz i na zewnątrz budynków,</w:t>
      </w:r>
    </w:p>
    <w:p w:rsidR="00104932" w:rsidRDefault="00104932" w:rsidP="00436A5A">
      <w:pPr>
        <w:pStyle w:val="Akapitzlist"/>
        <w:numPr>
          <w:ilvl w:val="0"/>
          <w:numId w:val="41"/>
        </w:numPr>
        <w:ind w:left="851" w:hanging="284"/>
      </w:pPr>
      <w:r w:rsidRPr="007B0B41">
        <w:t>prowadzenie całokształtu spraw związanych z zapewnieniem bezpieczeństwa</w:t>
      </w:r>
      <w:r w:rsidR="00147146">
        <w:t xml:space="preserve"> </w:t>
      </w:r>
      <w:r w:rsidRPr="00F7025C">
        <w:t>w</w:t>
      </w:r>
      <w:r w:rsidR="00326F7E">
        <w:t> </w:t>
      </w:r>
      <w:r w:rsidRPr="007B0B41">
        <w:t>zarządzanych obiektach,</w:t>
      </w:r>
    </w:p>
    <w:p w:rsidR="00104932" w:rsidRPr="007B0B41" w:rsidRDefault="00104932" w:rsidP="00436A5A">
      <w:pPr>
        <w:pStyle w:val="Akapitzlist"/>
        <w:numPr>
          <w:ilvl w:val="0"/>
          <w:numId w:val="41"/>
        </w:numPr>
        <w:ind w:left="851" w:hanging="284"/>
      </w:pPr>
      <w:r w:rsidRPr="007B0B41">
        <w:lastRenderedPageBreak/>
        <w:t>zapewnienie dostaw mediów oraz odbioru nieczystości stałych i płynnych przez</w:t>
      </w:r>
      <w:r w:rsidR="00326F7E">
        <w:t> </w:t>
      </w:r>
      <w:r w:rsidRPr="007B0B41">
        <w:t>podmioty zewnętrzne,</w:t>
      </w:r>
    </w:p>
    <w:p w:rsidR="00104932" w:rsidRDefault="00104932" w:rsidP="00436A5A">
      <w:pPr>
        <w:pStyle w:val="Akapitzlist"/>
        <w:numPr>
          <w:ilvl w:val="0"/>
          <w:numId w:val="41"/>
        </w:numPr>
        <w:ind w:left="851" w:hanging="284"/>
      </w:pPr>
      <w:r w:rsidRPr="007B0B41">
        <w:t>zapewnienie ochrony przeciwpożarowej obiektów,</w:t>
      </w:r>
      <w:r w:rsidR="000A42F8" w:rsidRPr="007B0B41">
        <w:t xml:space="preserve"> w tym opracowywanie i</w:t>
      </w:r>
      <w:r w:rsidR="00326F7E">
        <w:t> </w:t>
      </w:r>
      <w:r w:rsidR="000A42F8" w:rsidRPr="007B0B41">
        <w:t>aktualizowanie</w:t>
      </w:r>
      <w:r w:rsidRPr="007B0B41">
        <w:t xml:space="preserve"> instrukcji </w:t>
      </w:r>
      <w:r w:rsidR="00613430" w:rsidRPr="007B0B41">
        <w:t>bezpieczeństwa pożarowego</w:t>
      </w:r>
      <w:r w:rsidR="00863F8B">
        <w:t>,</w:t>
      </w:r>
    </w:p>
    <w:p w:rsidR="002363D2" w:rsidRPr="007B0B41" w:rsidRDefault="002363D2" w:rsidP="00436A5A">
      <w:pPr>
        <w:pStyle w:val="Akapitzlist"/>
        <w:numPr>
          <w:ilvl w:val="0"/>
          <w:numId w:val="41"/>
        </w:numPr>
        <w:ind w:left="851" w:hanging="284"/>
      </w:pPr>
      <w:r w:rsidRPr="00911F42">
        <w:t xml:space="preserve">prowadzenie </w:t>
      </w:r>
      <w:r>
        <w:t xml:space="preserve">całokształtu </w:t>
      </w:r>
      <w:r w:rsidRPr="00911F42">
        <w:t>spraw związanych z utrzymaniem czy</w:t>
      </w:r>
      <w:r>
        <w:t>stości w</w:t>
      </w:r>
      <w:r w:rsidR="00326F7E">
        <w:t> </w:t>
      </w:r>
      <w:r>
        <w:t>zarządzanych obiektach;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prowadzenie Biura Rzeczy Znalezionych.</w:t>
      </w:r>
    </w:p>
    <w:p w:rsidR="00104932" w:rsidRPr="007B0B41" w:rsidRDefault="00104932" w:rsidP="0062094C">
      <w:pPr>
        <w:pStyle w:val="Akapitzlist"/>
        <w:ind w:left="284" w:hanging="284"/>
      </w:pPr>
      <w:r w:rsidRPr="007B0B41">
        <w:t xml:space="preserve">Wydział realizuje zadania zgodnie ze zidentyfikowanymi procesami w ramach systemu zarządzania zgodnego </w:t>
      </w:r>
      <w:r w:rsidR="00A1343D">
        <w:t>z wymogami normy ISO 9001:2015:</w:t>
      </w:r>
    </w:p>
    <w:p w:rsidR="00104932" w:rsidRPr="007B0B41" w:rsidRDefault="00104932" w:rsidP="00493B0F">
      <w:pPr>
        <w:pStyle w:val="Akapitzlist"/>
        <w:numPr>
          <w:ilvl w:val="1"/>
          <w:numId w:val="8"/>
        </w:numPr>
      </w:pPr>
      <w:r w:rsidRPr="007B0B41">
        <w:t>OU</w:t>
      </w:r>
      <w:r w:rsidR="009A16FC" w:rsidRPr="007B0B41">
        <w:t>r</w:t>
      </w:r>
      <w:r w:rsidRPr="007B0B41">
        <w:t>/PS-01 Obsługa logistyczna</w:t>
      </w:r>
      <w:r w:rsidR="00B87261">
        <w:t>;</w:t>
      </w:r>
    </w:p>
    <w:p w:rsidR="00104932" w:rsidRPr="007B0B41" w:rsidRDefault="00104932" w:rsidP="00493B0F">
      <w:pPr>
        <w:pStyle w:val="Akapitzlist"/>
        <w:numPr>
          <w:ilvl w:val="1"/>
          <w:numId w:val="8"/>
        </w:numPr>
      </w:pPr>
      <w:r w:rsidRPr="007B0B41">
        <w:t>OU</w:t>
      </w:r>
      <w:r w:rsidR="009A16FC" w:rsidRPr="007B0B41">
        <w:t>r</w:t>
      </w:r>
      <w:r w:rsidRPr="007B0B41">
        <w:t>/PS-02 Zarządzanie obiektami.</w:t>
      </w:r>
    </w:p>
    <w:p w:rsidR="00104932" w:rsidRPr="007B0B41" w:rsidRDefault="00104932" w:rsidP="0062094C">
      <w:pPr>
        <w:pStyle w:val="Akapitzlist"/>
        <w:ind w:left="284" w:hanging="284"/>
      </w:pPr>
      <w:r w:rsidRPr="007B0B41">
        <w:t>Wydział realizuje ustalone</w:t>
      </w:r>
      <w:r w:rsidR="00592BA5" w:rsidRPr="007B0B41">
        <w:t xml:space="preserve"> cele </w:t>
      </w:r>
      <w:r w:rsidRPr="007B0B41">
        <w:t>poprzez</w:t>
      </w:r>
      <w:r w:rsidR="00592BA5" w:rsidRPr="007B0B41">
        <w:t xml:space="preserve"> następujące</w:t>
      </w:r>
      <w:r w:rsidRPr="007B0B41">
        <w:t xml:space="preserve"> działania: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doskonalenie procesu zarządzania wyznaczonymi nieruchomościami i infrastrukturą, w</w:t>
      </w:r>
      <w:r w:rsidR="00326F7E">
        <w:t> </w:t>
      </w:r>
      <w:r w:rsidRPr="007B0B41">
        <w:t>tym:</w:t>
      </w:r>
    </w:p>
    <w:p w:rsidR="00104932" w:rsidRPr="007B0B41" w:rsidRDefault="00104932" w:rsidP="00436A5A">
      <w:pPr>
        <w:pStyle w:val="Akapitzlist"/>
        <w:numPr>
          <w:ilvl w:val="0"/>
          <w:numId w:val="42"/>
        </w:numPr>
        <w:ind w:left="851" w:hanging="284"/>
      </w:pPr>
      <w:r w:rsidRPr="007B0B41">
        <w:t>zapewnienie prawidłowego stanu technicznego budynków i infrastruktury,</w:t>
      </w:r>
    </w:p>
    <w:p w:rsidR="00104932" w:rsidRPr="007B0B41" w:rsidRDefault="00104932" w:rsidP="00436A5A">
      <w:pPr>
        <w:pStyle w:val="Akapitzlist"/>
        <w:numPr>
          <w:ilvl w:val="0"/>
          <w:numId w:val="42"/>
        </w:numPr>
        <w:ind w:left="851" w:hanging="284"/>
      </w:pPr>
      <w:r w:rsidRPr="007B0B41">
        <w:t>zapewnienie niezbędnych zasobó</w:t>
      </w:r>
      <w:r w:rsidR="000A6F9C">
        <w:t>w do ochrony informacji Urzędu</w:t>
      </w:r>
      <w:r w:rsidRPr="007B0B41">
        <w:t>, w ramach Polityki Bezpieczeństwa Inf</w:t>
      </w:r>
      <w:r w:rsidR="004632F4">
        <w:t>ormacji Urzędu Miasta Poznania,</w:t>
      </w:r>
    </w:p>
    <w:p w:rsidR="00104932" w:rsidRPr="007B0B41" w:rsidRDefault="00104932" w:rsidP="00436A5A">
      <w:pPr>
        <w:pStyle w:val="Akapitzlist"/>
        <w:numPr>
          <w:ilvl w:val="0"/>
          <w:numId w:val="42"/>
        </w:numPr>
        <w:ind w:left="851" w:hanging="284"/>
      </w:pPr>
      <w:r w:rsidRPr="007B0B41">
        <w:t xml:space="preserve">zapewnienie pracownikom i klientom Urzędu, w tym osobom </w:t>
      </w:r>
      <w:r w:rsidR="00613430" w:rsidRPr="007B0B41">
        <w:t>z</w:t>
      </w:r>
      <w:r w:rsidR="00326F7E">
        <w:t> </w:t>
      </w:r>
      <w:r w:rsidR="00613430" w:rsidRPr="007B0B41">
        <w:t>niepełnosprawnościami</w:t>
      </w:r>
      <w:r w:rsidRPr="007B0B41">
        <w:t>, równego dostępu do właściwych warunków wspomagających realizację zadań;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doskonale</w:t>
      </w:r>
      <w:r w:rsidR="00A569C1">
        <w:t>nie procesów obsługi biur/wydziałów</w:t>
      </w:r>
      <w:r w:rsidRPr="007B0B41">
        <w:t xml:space="preserve"> Urzędu, Rady oraz miejskich jednostek organizacyjnych poprzez:</w:t>
      </w:r>
    </w:p>
    <w:p w:rsidR="00104932" w:rsidRPr="007B0B41" w:rsidRDefault="00104932" w:rsidP="00436A5A">
      <w:pPr>
        <w:pStyle w:val="Akapitzlist"/>
        <w:numPr>
          <w:ilvl w:val="0"/>
          <w:numId w:val="43"/>
        </w:numPr>
        <w:ind w:left="851" w:hanging="284"/>
      </w:pPr>
      <w:r w:rsidRPr="007B0B41">
        <w:t xml:space="preserve">prowadzenie dialogu z </w:t>
      </w:r>
      <w:r w:rsidR="00592BA5" w:rsidRPr="007B0B41">
        <w:t>k</w:t>
      </w:r>
      <w:r w:rsidRPr="007B0B41">
        <w:t>lientami (zarówno pracownikami Urzędu, jak i klientami zewnętrznymi) w celu rozpoznawania i analizowania ich potrzeb oraz oczekiwań,</w:t>
      </w:r>
    </w:p>
    <w:p w:rsidR="00104932" w:rsidRPr="007B0B41" w:rsidRDefault="00104932" w:rsidP="00436A5A">
      <w:pPr>
        <w:pStyle w:val="Akapitzlist"/>
        <w:numPr>
          <w:ilvl w:val="0"/>
          <w:numId w:val="43"/>
        </w:numPr>
        <w:ind w:left="851" w:hanging="284"/>
      </w:pPr>
      <w:r w:rsidRPr="007B0B41">
        <w:t xml:space="preserve">doskonalenie i rozwijanie nowych form komunikacji klientów z </w:t>
      </w:r>
      <w:r w:rsidR="00E51181">
        <w:t>w</w:t>
      </w:r>
      <w:r w:rsidRPr="007B0B41">
        <w:t>ydziałem w celu poprawienia jakości świadczonych usług,</w:t>
      </w:r>
    </w:p>
    <w:p w:rsidR="00104932" w:rsidRPr="007B0B41" w:rsidRDefault="00104932" w:rsidP="00436A5A">
      <w:pPr>
        <w:pStyle w:val="Akapitzlist"/>
        <w:numPr>
          <w:ilvl w:val="0"/>
          <w:numId w:val="43"/>
        </w:numPr>
        <w:ind w:left="851" w:hanging="284"/>
      </w:pPr>
      <w:r w:rsidRPr="007B0B41">
        <w:t xml:space="preserve">zapewnienie </w:t>
      </w:r>
      <w:r w:rsidR="00D8776F">
        <w:t>k</w:t>
      </w:r>
      <w:r w:rsidRPr="007B0B41">
        <w:t xml:space="preserve">ierownictwu Urzędu rzetelnego </w:t>
      </w:r>
      <w:r w:rsidR="009B68DD" w:rsidRPr="007B0B41">
        <w:t>szacowania</w:t>
      </w:r>
      <w:r w:rsidR="00A569C1">
        <w:t xml:space="preserve"> kosztów obsługi biur/wydziałów</w:t>
      </w:r>
      <w:r w:rsidRPr="007B0B41">
        <w:t xml:space="preserve"> i miejskich jednostek organizacyjnych;</w:t>
      </w:r>
    </w:p>
    <w:p w:rsidR="0010493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zapewnienie najlepszych metod i praktyk sprzyjających efektywnemu wydatkowaniu środków publicznych;</w:t>
      </w:r>
    </w:p>
    <w:p w:rsidR="00FA5602" w:rsidRPr="007B0B41" w:rsidRDefault="00104932" w:rsidP="00436A5A">
      <w:pPr>
        <w:pStyle w:val="Akapitzlist"/>
        <w:numPr>
          <w:ilvl w:val="1"/>
          <w:numId w:val="8"/>
        </w:numPr>
        <w:ind w:left="567" w:hanging="283"/>
      </w:pPr>
      <w:r w:rsidRPr="007B0B41">
        <w:t>oszczędne gospodarowanie zasobami naturalnymi i racjonalną gospodarkę odpadami.</w:t>
      </w:r>
    </w:p>
    <w:p w:rsidR="00FA5602" w:rsidRPr="007B0B41" w:rsidRDefault="00FA5602" w:rsidP="003256BC">
      <w:pPr>
        <w:pStyle w:val="Nagwek2"/>
      </w:pPr>
      <w:r w:rsidRPr="007B0B41">
        <w:t>Rozdział III Zakres zadań oddziałów i stanowisk pracy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104932" w:rsidRPr="007B0B41">
        <w:t>7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t>Do zadań Oddziału Ekonomicznego należ</w:t>
      </w:r>
      <w:r w:rsidR="00592BA5" w:rsidRPr="007B0B41">
        <w:t>ą</w:t>
      </w:r>
      <w:r w:rsidRPr="007B0B41">
        <w:t>: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 xml:space="preserve">planowanie budżetu zadaniowego </w:t>
      </w:r>
      <w:r w:rsidR="00E51181">
        <w:t>w</w:t>
      </w:r>
      <w:r w:rsidRPr="007B0B41">
        <w:t>ydziału</w:t>
      </w:r>
      <w:r w:rsidR="00592BA5" w:rsidRPr="007B0B41">
        <w:t xml:space="preserve"> we współpracy z oddziałami i stanowiskami pracy</w:t>
      </w:r>
      <w:r w:rsidRPr="007B0B41">
        <w:t>;</w:t>
      </w:r>
    </w:p>
    <w:p w:rsidR="0034003A" w:rsidRPr="007B0B41" w:rsidRDefault="00F917DB" w:rsidP="00436A5A">
      <w:pPr>
        <w:pStyle w:val="Akapitzlist"/>
        <w:numPr>
          <w:ilvl w:val="0"/>
          <w:numId w:val="11"/>
        </w:numPr>
        <w:ind w:left="567" w:hanging="283"/>
      </w:pPr>
      <w:r w:rsidRPr="00F917DB">
        <w:lastRenderedPageBreak/>
        <w:t>opracowywanie</w:t>
      </w:r>
      <w:r w:rsidR="00104932" w:rsidRPr="00F917DB">
        <w:t xml:space="preserve"> </w:t>
      </w:r>
      <w:r w:rsidR="00104932" w:rsidRPr="007B0B41">
        <w:t xml:space="preserve">projektu budżetu </w:t>
      </w:r>
      <w:r w:rsidRPr="00F917DB">
        <w:t>zadaniowego</w:t>
      </w:r>
      <w:r>
        <w:t xml:space="preserve"> </w:t>
      </w:r>
      <w:r w:rsidR="00104932" w:rsidRPr="007B0B41">
        <w:t>w zakresie wydatków bieżących i</w:t>
      </w:r>
      <w:r w:rsidR="00326F7E">
        <w:t> </w:t>
      </w:r>
      <w:r w:rsidR="00104932" w:rsidRPr="007B0B41">
        <w:t>majątkowych</w:t>
      </w:r>
      <w:r>
        <w:t xml:space="preserve"> </w:t>
      </w:r>
      <w:r w:rsidR="00E51181">
        <w:t>w</w:t>
      </w:r>
      <w:r w:rsidRPr="00F917DB">
        <w:t>ydziału oraz Wieloletniej Prognozy Finansowej</w:t>
      </w:r>
      <w:r w:rsidR="00104932" w:rsidRPr="00F917DB">
        <w:t>;</w:t>
      </w:r>
    </w:p>
    <w:p w:rsidR="005D1856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>przygotowywanie projektów planów finansowych z zakresu wydatkó</w:t>
      </w:r>
      <w:r w:rsidR="00F917DB">
        <w:t>w bieżących i</w:t>
      </w:r>
      <w:r w:rsidR="00326F7E">
        <w:t> </w:t>
      </w:r>
      <w:r w:rsidR="00F917DB" w:rsidRPr="00F7025C">
        <w:t xml:space="preserve">majątkowych </w:t>
      </w:r>
      <w:r w:rsidR="00E51181">
        <w:t>w</w:t>
      </w:r>
      <w:r w:rsidR="005D1856">
        <w:t>ydziału;</w:t>
      </w:r>
    </w:p>
    <w:p w:rsidR="0034003A" w:rsidRPr="00F917DB" w:rsidRDefault="00F917DB" w:rsidP="00436A5A">
      <w:pPr>
        <w:pStyle w:val="Akapitzlist"/>
        <w:numPr>
          <w:ilvl w:val="0"/>
          <w:numId w:val="11"/>
        </w:numPr>
        <w:ind w:left="567" w:hanging="283"/>
      </w:pPr>
      <w:r>
        <w:t xml:space="preserve">sprawdzanie zgodności wydatkowania przez pracowników </w:t>
      </w:r>
      <w:r w:rsidR="00E51181">
        <w:t>w</w:t>
      </w:r>
      <w:r>
        <w:t>ydziału środków finansowych przeznaczonych na realizację zadań procesowych i projektowych zgodnie z obowiązującym planem finansowym;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>przyg</w:t>
      </w:r>
      <w:r w:rsidR="00F917DB">
        <w:t xml:space="preserve">otowywanie dokumentów do </w:t>
      </w:r>
      <w:r w:rsidR="00F917DB" w:rsidRPr="00F7025C">
        <w:t>zapłaty</w:t>
      </w:r>
      <w:r w:rsidRPr="00F7025C">
        <w:t xml:space="preserve"> w</w:t>
      </w:r>
      <w:r w:rsidRPr="007B0B41">
        <w:t xml:space="preserve"> zakresie wydatków bezpośrednich </w:t>
      </w:r>
      <w:r w:rsidR="00E51181">
        <w:t>w</w:t>
      </w:r>
      <w:r w:rsidRPr="007B0B41">
        <w:t>ydziału, wydatków</w:t>
      </w:r>
      <w:r w:rsidR="0034003A" w:rsidRPr="007B0B41">
        <w:t xml:space="preserve"> bieżących i majątkowych Urzędu;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>zapewnienie terminowej realizacji zobowiązań finansowych wynikających z zawartych umów, zleceń i porozumień;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>przygotowywanie zapotrzebowa</w:t>
      </w:r>
      <w:r w:rsidR="00DB40AB" w:rsidRPr="007B0B41">
        <w:t>ń</w:t>
      </w:r>
      <w:r w:rsidRPr="007B0B41">
        <w:t xml:space="preserve"> na uruchomienie środków finansowych oraz analiza wykorzystania środków finansowych;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7B0B41">
        <w:t>przygotowywanie wniosków w sprawie zmian w planie finansowym;</w:t>
      </w:r>
    </w:p>
    <w:p w:rsidR="0034003A" w:rsidRPr="007B0B41" w:rsidRDefault="00104932" w:rsidP="00436A5A">
      <w:pPr>
        <w:pStyle w:val="Akapitzlist"/>
        <w:numPr>
          <w:ilvl w:val="0"/>
          <w:numId w:val="11"/>
        </w:numPr>
        <w:ind w:left="567" w:hanging="283"/>
      </w:pPr>
      <w:r w:rsidRPr="00F7025C">
        <w:t>o</w:t>
      </w:r>
      <w:r w:rsidR="005D1856">
        <w:t xml:space="preserve">pracowywanie rocznego </w:t>
      </w:r>
      <w:r w:rsidR="008E382A">
        <w:t>s</w:t>
      </w:r>
      <w:r w:rsidR="00F917DB" w:rsidRPr="00F7025C">
        <w:t>prawozdania</w:t>
      </w:r>
      <w:r w:rsidRPr="00F7025C">
        <w:t xml:space="preserve"> </w:t>
      </w:r>
      <w:r w:rsidR="00F917DB" w:rsidRPr="00F7025C">
        <w:t xml:space="preserve">opisowego </w:t>
      </w:r>
      <w:r w:rsidRPr="00F7025C">
        <w:t xml:space="preserve">z wykonania </w:t>
      </w:r>
      <w:r w:rsidRPr="007B0B41">
        <w:t>zadań i planu finansowego w zakresie wydatków bieżących i majątkowych Urzędu;</w:t>
      </w:r>
    </w:p>
    <w:p w:rsidR="0034003A" w:rsidRPr="007B0B41" w:rsidRDefault="00A569C1" w:rsidP="00436A5A">
      <w:pPr>
        <w:pStyle w:val="Akapitzlist"/>
        <w:numPr>
          <w:ilvl w:val="0"/>
          <w:numId w:val="11"/>
        </w:numPr>
        <w:ind w:left="567" w:hanging="283"/>
      </w:pPr>
      <w:r>
        <w:t xml:space="preserve">prowadzenie ewidencji umów </w:t>
      </w:r>
      <w:r w:rsidR="00E51181">
        <w:t>w</w:t>
      </w:r>
      <w:r w:rsidR="009B68DD" w:rsidRPr="007B0B41">
        <w:t>ydziału w module Centralny Rejestr Umów;</w:t>
      </w:r>
    </w:p>
    <w:p w:rsidR="0034003A" w:rsidRPr="007B0B41" w:rsidRDefault="00104932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>prowadzenie ewidencji środków trwałych i wyposażenia w ewidencji elektronicznej, a</w:t>
      </w:r>
      <w:r w:rsidR="00326F7E">
        <w:t> </w:t>
      </w:r>
      <w:r w:rsidRPr="007B0B41">
        <w:t>także sprawozdań w tym zakresie oraz spraw związanych z likwidacją środków trwałych;</w:t>
      </w:r>
    </w:p>
    <w:p w:rsidR="0034003A" w:rsidRDefault="00104932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>prowadzenie ewidencji pomocniczej środków trwałych powstałych w wyniku rozliczenia inwestycji realizowanych przez Miasto na własne potrzeby oraz</w:t>
      </w:r>
      <w:r w:rsidR="00326F7E">
        <w:t> </w:t>
      </w:r>
      <w:r w:rsidRPr="007B0B41">
        <w:t>przeznaczonych do nieodpłatnego przekazania jednostkom podległym lub</w:t>
      </w:r>
      <w:r w:rsidR="00326F7E">
        <w:t> </w:t>
      </w:r>
      <w:r w:rsidRPr="007B0B41">
        <w:t>wniesienia aportem do spółki, dla których ewidencję nakładów inwestycyjnych prowadził Wydział Finansowy;</w:t>
      </w:r>
    </w:p>
    <w:p w:rsidR="0034003A" w:rsidRPr="007B0B41" w:rsidRDefault="00104932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 xml:space="preserve">prowadzenie spraw związanych z planowaniem i monitorowaniem środków finansowych przeznaczonych na </w:t>
      </w:r>
      <w:r w:rsidRPr="00911F42">
        <w:t xml:space="preserve">wykorzystywanie </w:t>
      </w:r>
      <w:r w:rsidR="00A34367" w:rsidRPr="00911F42">
        <w:t>pojazdów</w:t>
      </w:r>
      <w:r w:rsidRPr="00911F42">
        <w:t xml:space="preserve"> prywatnych </w:t>
      </w:r>
      <w:r w:rsidR="00A34367" w:rsidRPr="00911F42">
        <w:t xml:space="preserve">do </w:t>
      </w:r>
      <w:r w:rsidRPr="007B0B41">
        <w:t xml:space="preserve">celów służbowych pracowników </w:t>
      </w:r>
      <w:r w:rsidR="000A42F8" w:rsidRPr="007B0B41">
        <w:t>biur</w:t>
      </w:r>
      <w:r w:rsidR="00825387">
        <w:t>/wydziałów</w:t>
      </w:r>
      <w:r w:rsidR="000A42F8" w:rsidRPr="007B0B41">
        <w:t xml:space="preserve"> </w:t>
      </w:r>
      <w:r w:rsidRPr="007B0B41">
        <w:t>Urzędu;</w:t>
      </w:r>
    </w:p>
    <w:p w:rsidR="0034003A" w:rsidRPr="007B0B41" w:rsidRDefault="00104932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>przygot</w:t>
      </w:r>
      <w:r w:rsidR="003C16D8" w:rsidRPr="007B0B41">
        <w:t>owywanie rozliczeń i wystawianie</w:t>
      </w:r>
      <w:r w:rsidRPr="007B0B41">
        <w:t xml:space="preserve"> faktur obciążeniowych dla klientów zewnętrznych w zakresie zadań realizowanych przez </w:t>
      </w:r>
      <w:r w:rsidR="00E51181">
        <w:t>w</w:t>
      </w:r>
      <w:r w:rsidRPr="007B0B41">
        <w:t>ydział;</w:t>
      </w:r>
    </w:p>
    <w:p w:rsidR="0034003A" w:rsidRPr="007B0B41" w:rsidRDefault="009B68DD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>weryfikowanie prawidłowości, celowości i ef</w:t>
      </w:r>
      <w:r w:rsidR="003C16D8" w:rsidRPr="007B0B41">
        <w:t xml:space="preserve">ektywności realizowanych przez </w:t>
      </w:r>
      <w:r w:rsidR="00E51181">
        <w:t>w</w:t>
      </w:r>
      <w:r w:rsidRPr="007B0B41">
        <w:t>ydział działań w ramach procedur kontroli finansowej;</w:t>
      </w:r>
    </w:p>
    <w:p w:rsidR="00104932" w:rsidRDefault="00104932" w:rsidP="009F76E7">
      <w:pPr>
        <w:pStyle w:val="Akapitzlist"/>
        <w:numPr>
          <w:ilvl w:val="0"/>
          <w:numId w:val="11"/>
        </w:numPr>
        <w:ind w:left="709" w:hanging="425"/>
      </w:pPr>
      <w:r w:rsidRPr="007B0B41">
        <w:t>prowadzenie w uzgodnieniu z Wydziałem Finansowym spraw związanych z</w:t>
      </w:r>
      <w:r w:rsidR="00326F7E">
        <w:t> </w:t>
      </w:r>
      <w:r w:rsidRPr="007B0B41">
        <w:t xml:space="preserve">ewidencją, zabezpieczeniem i likwidacją mienia ruchomego nabytego przez Miasto w </w:t>
      </w:r>
      <w:r w:rsidR="002E7955">
        <w:t>drodze dziedziczenia ustawowego;</w:t>
      </w:r>
    </w:p>
    <w:p w:rsidR="002E7955" w:rsidRPr="007B0B41" w:rsidRDefault="002E7955" w:rsidP="009F76E7">
      <w:pPr>
        <w:pStyle w:val="Akapitzlist"/>
        <w:numPr>
          <w:ilvl w:val="0"/>
          <w:numId w:val="11"/>
        </w:numPr>
        <w:ind w:left="709" w:hanging="425"/>
      </w:pPr>
      <w:r>
        <w:t>p</w:t>
      </w:r>
      <w:r w:rsidRPr="00F6002A">
        <w:t>rowadze</w:t>
      </w:r>
      <w:r>
        <w:t>nie spraw związanych z nadzorem</w:t>
      </w:r>
      <w:r w:rsidRPr="00F6002A">
        <w:t xml:space="preserve"> nad srebrami U</w:t>
      </w:r>
      <w:r>
        <w:t>rzędu Miasta Poznania, m.</w:t>
      </w:r>
      <w:r w:rsidR="00326F7E">
        <w:t xml:space="preserve"> </w:t>
      </w:r>
      <w:r>
        <w:t xml:space="preserve">in. </w:t>
      </w:r>
      <w:r w:rsidRPr="00F6002A">
        <w:t>e</w:t>
      </w:r>
      <w:r>
        <w:t>widencjowanie i ustalanie wartości sreber.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lastRenderedPageBreak/>
        <w:t>Do zadań Oddziału Organizacyjno-Administracyjnego należ</w:t>
      </w:r>
      <w:r w:rsidR="003C16D8" w:rsidRPr="007B0B41">
        <w:t>ą</w:t>
      </w:r>
      <w:r w:rsidRPr="007B0B41">
        <w:t>:</w:t>
      </w:r>
    </w:p>
    <w:p w:rsidR="00104932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wykonywanie czynności związanych z obsługą sekretariatu </w:t>
      </w:r>
      <w:r w:rsidR="00E51181">
        <w:t>w</w:t>
      </w:r>
      <w:r w:rsidRPr="007B0B41">
        <w:t>ydziału, a w</w:t>
      </w:r>
      <w:r w:rsidR="00326F7E">
        <w:t> </w:t>
      </w:r>
      <w:r w:rsidRPr="007B0B41">
        <w:t>szczególności:</w:t>
      </w:r>
    </w:p>
    <w:p w:rsidR="0034003A" w:rsidRPr="007B0B41" w:rsidRDefault="00A569C1" w:rsidP="00436A5A">
      <w:pPr>
        <w:pStyle w:val="Akapitzlist"/>
        <w:numPr>
          <w:ilvl w:val="0"/>
          <w:numId w:val="13"/>
        </w:numPr>
        <w:ind w:left="851" w:hanging="284"/>
      </w:pPr>
      <w:r>
        <w:t>prowadzenie kalendarium spotkań</w:t>
      </w:r>
      <w:r w:rsidR="00104932" w:rsidRPr="007B0B41">
        <w:t>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>rejestrowanie przesyłek wpływających w systemie informatycznym,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>przyjmowanie i przedkładanie korespondencji przychodzącej, zapewnienie doręczenia tej korespondencji na stanowiska pracy,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 xml:space="preserve">organizowanie obsługi spotkań </w:t>
      </w:r>
      <w:r w:rsidR="00E51181">
        <w:t>w</w:t>
      </w:r>
      <w:r w:rsidRPr="007B0B41">
        <w:t>ydziału,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 xml:space="preserve">udzielanie informacji w sprawach dotyczących działalności </w:t>
      </w:r>
      <w:r w:rsidR="00E51181">
        <w:t>w</w:t>
      </w:r>
      <w:r w:rsidRPr="007B0B41">
        <w:t>ydziału,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 xml:space="preserve">prowadzenie aktualnego zbioru informacji adresowych i telefonicznych niezbędnych dla pracy stanowisk w </w:t>
      </w:r>
      <w:r w:rsidR="00E51181">
        <w:t>w</w:t>
      </w:r>
      <w:r w:rsidRPr="007B0B41">
        <w:t>ydziale,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>prowadzenie spraw zaopatrzenia w materiały biurowe stanowisk pracy oraz</w:t>
      </w:r>
      <w:r w:rsidR="00326F7E">
        <w:t> </w:t>
      </w:r>
      <w:r w:rsidRPr="007B0B41">
        <w:t xml:space="preserve">zamawianie niezbędnych usług na rzecz </w:t>
      </w:r>
      <w:r w:rsidR="00E51181">
        <w:t>w</w:t>
      </w:r>
      <w:r w:rsidRPr="007B0B41">
        <w:t>ydziału,</w:t>
      </w:r>
    </w:p>
    <w:p w:rsidR="0034003A" w:rsidRPr="007B0B41" w:rsidRDefault="00104932" w:rsidP="00436A5A">
      <w:pPr>
        <w:pStyle w:val="Akapitzlist"/>
        <w:numPr>
          <w:ilvl w:val="0"/>
          <w:numId w:val="13"/>
        </w:numPr>
        <w:ind w:left="851" w:hanging="284"/>
      </w:pPr>
      <w:r w:rsidRPr="007B0B41">
        <w:t xml:space="preserve">bieżące sprawdzanie poczty elektronicznej kierowanej na oficjalną skrzynkę internetową </w:t>
      </w:r>
      <w:r w:rsidR="00E51181">
        <w:t>w</w:t>
      </w:r>
      <w:r w:rsidRPr="007B0B41">
        <w:t>ydziału, przekazywa</w:t>
      </w:r>
      <w:r w:rsidR="005C3828" w:rsidRPr="007B0B41">
        <w:t>nie jej do właściwych adresatów;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>przygotowywanie i opiniowanie projektów aktów prawnych dotyczących organizacji i</w:t>
      </w:r>
      <w:r w:rsidR="00326F7E">
        <w:t> </w:t>
      </w:r>
      <w:r w:rsidRPr="007B0B41">
        <w:t>funkcjonowa</w:t>
      </w:r>
      <w:r w:rsidR="00735706" w:rsidRPr="007B0B41">
        <w:t xml:space="preserve">nia </w:t>
      </w:r>
      <w:r w:rsidR="00E51181">
        <w:t>w</w:t>
      </w:r>
      <w:r w:rsidR="00735706" w:rsidRPr="007B0B41">
        <w:t>ydziału, a w szczególności:</w:t>
      </w:r>
    </w:p>
    <w:p w:rsidR="00735706" w:rsidRPr="007B0B41" w:rsidRDefault="00104932" w:rsidP="00436A5A">
      <w:pPr>
        <w:pStyle w:val="Akapitzlist"/>
        <w:numPr>
          <w:ilvl w:val="0"/>
          <w:numId w:val="14"/>
        </w:numPr>
        <w:ind w:left="851" w:hanging="284"/>
      </w:pPr>
      <w:r w:rsidRPr="007B0B41">
        <w:t>przygotowywanie pro</w:t>
      </w:r>
      <w:r w:rsidR="000A42F8" w:rsidRPr="007B0B41">
        <w:t>pozycji zmian i aktualizowanie r</w:t>
      </w:r>
      <w:r w:rsidRPr="007B0B41">
        <w:t xml:space="preserve">egulaminu </w:t>
      </w:r>
      <w:r w:rsidR="003C16D8" w:rsidRPr="007B0B41">
        <w:t>o</w:t>
      </w:r>
      <w:r w:rsidRPr="007B0B41">
        <w:t xml:space="preserve">rganizacyjnego </w:t>
      </w:r>
      <w:r w:rsidR="00E51181">
        <w:t>w</w:t>
      </w:r>
      <w:r w:rsidRPr="007B0B41">
        <w:t xml:space="preserve">ydziału oraz pozostałych zarządzeń </w:t>
      </w:r>
      <w:r w:rsidR="00393756">
        <w:t>d</w:t>
      </w:r>
      <w:r w:rsidR="00EA6D5B">
        <w:t>yrektora,</w:t>
      </w:r>
    </w:p>
    <w:p w:rsidR="00735706" w:rsidRPr="007B0B41" w:rsidRDefault="00104932" w:rsidP="00436A5A">
      <w:pPr>
        <w:pStyle w:val="Akapitzlist"/>
        <w:numPr>
          <w:ilvl w:val="0"/>
          <w:numId w:val="14"/>
        </w:numPr>
        <w:ind w:left="851" w:hanging="284"/>
      </w:pPr>
      <w:r w:rsidRPr="007B0B41">
        <w:t>przygotowywanie projektów uchwał i zarządzeń w</w:t>
      </w:r>
      <w:r w:rsidR="007359FC">
        <w:t xml:space="preserve"> zakresie spraw pozostających w </w:t>
      </w:r>
      <w:r w:rsidRPr="007B0B41">
        <w:t xml:space="preserve">kompetencji </w:t>
      </w:r>
      <w:r w:rsidR="00E51181">
        <w:t>w</w:t>
      </w:r>
      <w:r w:rsidRPr="007B0B41">
        <w:t>ydziału;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prowadzenie niektórych spraw osobowych pracowników </w:t>
      </w:r>
      <w:r w:rsidR="00E51181">
        <w:t>w</w:t>
      </w:r>
      <w:r w:rsidRPr="007B0B41">
        <w:t>ydziału, w tym: ewidencji czasu pracy, ewidencji urlopów pr</w:t>
      </w:r>
      <w:r w:rsidR="005C3828" w:rsidRPr="007B0B41">
        <w:t>acowniczych i ich wykorzystania</w:t>
      </w:r>
      <w:r w:rsidRPr="007B0B41">
        <w:t>;</w:t>
      </w:r>
    </w:p>
    <w:p w:rsidR="0034003A" w:rsidRPr="007B0B41" w:rsidRDefault="004F1D5E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prowadzenie spraw zamawiania, ewidencjonowania oraz likwidowania pieczątek </w:t>
      </w:r>
      <w:r w:rsidR="004632F4">
        <w:t>i </w:t>
      </w:r>
      <w:r w:rsidRPr="007B0B41">
        <w:t>pieczęci urzędowych oraz kontrolowanie sposobu ich zabezpieczania i prawidłowo</w:t>
      </w:r>
      <w:r w:rsidR="00A569C1">
        <w:t>ści prowadzenia ich ewidencji w biurach/wydziałach</w:t>
      </w:r>
      <w:r w:rsidRPr="007B0B41">
        <w:t xml:space="preserve"> Urzędu a także Powiatowego Inspektoratu Nadzoru Budowlanego dla Miasta Poznania</w:t>
      </w:r>
      <w:r w:rsidR="00104932" w:rsidRPr="007B0B41">
        <w:t>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rozliczanie kosztów używania do celów służbowych </w:t>
      </w:r>
      <w:r w:rsidR="00A34367" w:rsidRPr="00911F42">
        <w:t>pojazdów</w:t>
      </w:r>
      <w:r w:rsidR="00911F42">
        <w:t xml:space="preserve"> </w:t>
      </w:r>
      <w:r w:rsidRPr="007B0B41">
        <w:t>niebędących własnością pracodawcy w ramach przyznanego limitu kilometrów</w:t>
      </w:r>
      <w:r w:rsidR="000A42F8" w:rsidRPr="007B0B41">
        <w:t xml:space="preserve"> pracownikom </w:t>
      </w:r>
      <w:r w:rsidR="00E51181">
        <w:t>w</w:t>
      </w:r>
      <w:r w:rsidR="000A42F8" w:rsidRPr="007B0B41">
        <w:t>ydziału</w:t>
      </w:r>
      <w:r w:rsidRPr="007B0B41">
        <w:t>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>zlecan</w:t>
      </w:r>
      <w:r w:rsidR="00A569C1">
        <w:t>ie przygotowanych przez biura/wydziały</w:t>
      </w:r>
      <w:r w:rsidR="000A42F8" w:rsidRPr="007B0B41">
        <w:t xml:space="preserve"> Urzędu i miejskie jednostki organizacyjne</w:t>
      </w:r>
      <w:r w:rsidRPr="007B0B41">
        <w:t xml:space="preserve"> komunikatów </w:t>
      </w:r>
      <w:r w:rsidR="000A42F8" w:rsidRPr="007B0B41">
        <w:t>oraz</w:t>
      </w:r>
      <w:r w:rsidRPr="007B0B41">
        <w:t xml:space="preserve"> ogłoszeń do prasy </w:t>
      </w:r>
      <w:r w:rsidR="000A42F8" w:rsidRPr="007B0B41">
        <w:t>a także</w:t>
      </w:r>
      <w:r w:rsidRPr="007B0B41">
        <w:t xml:space="preserve"> prowa</w:t>
      </w:r>
      <w:r w:rsidR="0034003A" w:rsidRPr="007B0B41">
        <w:t xml:space="preserve">dzenie rozliczeń </w:t>
      </w:r>
      <w:r w:rsidR="004632F4">
        <w:t>w </w:t>
      </w:r>
      <w:r w:rsidR="0034003A" w:rsidRPr="007B0B41">
        <w:t>tym zakresie;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przygotowywanie sprawozdań z realizacji zadań </w:t>
      </w:r>
      <w:r w:rsidR="00E51181">
        <w:t>w</w:t>
      </w:r>
      <w:r w:rsidRPr="007B0B41">
        <w:t>ydziału na podstawie informacji dostarczonych przez poszczególne oddziały;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 xml:space="preserve">prowadzenie spraw związanych z udzielaniem informacji publicznej </w:t>
      </w:r>
      <w:r w:rsidR="0067458B" w:rsidRPr="007B0B41">
        <w:t xml:space="preserve">dotyczącej zadań </w:t>
      </w:r>
      <w:r w:rsidR="00E51181">
        <w:t>w</w:t>
      </w:r>
      <w:r w:rsidR="0067458B" w:rsidRPr="007B0B41">
        <w:t>ydziału</w:t>
      </w:r>
      <w:r w:rsidRPr="007B0B41">
        <w:t>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lastRenderedPageBreak/>
        <w:t>prowadzenie spraw związanych z udzielaniem odpowiedzi na skargi i wnioski w</w:t>
      </w:r>
      <w:r w:rsidR="00326F7E">
        <w:t> </w:t>
      </w:r>
      <w:r w:rsidRPr="007B0B41">
        <w:t xml:space="preserve">zakresie dotyczącym zadań </w:t>
      </w:r>
      <w:r w:rsidR="00E51181">
        <w:t>w</w:t>
      </w:r>
      <w:r w:rsidRPr="007B0B41">
        <w:t>ydziału;</w:t>
      </w:r>
    </w:p>
    <w:p w:rsidR="0034003A" w:rsidRPr="007B0B41" w:rsidRDefault="00104932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>prowadzenie Biura Rzeczy Znalezionych;</w:t>
      </w:r>
    </w:p>
    <w:p w:rsidR="0034003A" w:rsidRPr="007B0B41" w:rsidRDefault="005C3828" w:rsidP="00436A5A">
      <w:pPr>
        <w:pStyle w:val="Akapitzlist"/>
        <w:numPr>
          <w:ilvl w:val="0"/>
          <w:numId w:val="12"/>
        </w:numPr>
        <w:ind w:left="709" w:hanging="425"/>
      </w:pPr>
      <w:r w:rsidRPr="007B0B41">
        <w:t xml:space="preserve">prowadzenie spraw związanych z </w:t>
      </w:r>
      <w:r w:rsidR="0052358C" w:rsidRPr="007B0B41">
        <w:t xml:space="preserve">przygotowaniem do </w:t>
      </w:r>
      <w:r w:rsidRPr="007B0B41">
        <w:t>realizacj</w:t>
      </w:r>
      <w:r w:rsidR="0052358C" w:rsidRPr="007B0B41">
        <w:t>i</w:t>
      </w:r>
      <w:r w:rsidRPr="007B0B41">
        <w:t xml:space="preserve"> zamówień publicznych związanych z merytorycz</w:t>
      </w:r>
      <w:r w:rsidR="0067458B" w:rsidRPr="007B0B41">
        <w:t xml:space="preserve">nym zakresem działania </w:t>
      </w:r>
      <w:r w:rsidR="00C31D1F" w:rsidRPr="007B0B41">
        <w:t xml:space="preserve">oddziałów </w:t>
      </w:r>
      <w:r w:rsidR="00E51181">
        <w:t>w</w:t>
      </w:r>
      <w:r w:rsidR="0067458B" w:rsidRPr="007B0B41">
        <w:t>ydziału</w:t>
      </w:r>
      <w:r w:rsidR="00C31D1F" w:rsidRPr="007B0B41">
        <w:t xml:space="preserve"> oraz sprawozdawczości i planowania w zakresie określonym przez </w:t>
      </w:r>
      <w:r w:rsidR="00393756">
        <w:t>d</w:t>
      </w:r>
      <w:r w:rsidR="00C31D1F" w:rsidRPr="007B0B41">
        <w:t>yrektora</w:t>
      </w:r>
      <w:r w:rsidR="0067458B" w:rsidRPr="007B0B41">
        <w:t>;</w:t>
      </w:r>
    </w:p>
    <w:p w:rsidR="00711FD3" w:rsidRDefault="008836C4" w:rsidP="00436A5A">
      <w:pPr>
        <w:pStyle w:val="Akapitzlist"/>
        <w:numPr>
          <w:ilvl w:val="0"/>
          <w:numId w:val="12"/>
        </w:numPr>
        <w:ind w:left="567" w:hanging="283"/>
      </w:pPr>
      <w:r w:rsidRPr="007B0B41">
        <w:t>monitorowanie terminowości realizacji poszczególnych zadań</w:t>
      </w:r>
      <w:r w:rsidR="00B87261">
        <w:t>;</w:t>
      </w:r>
    </w:p>
    <w:p w:rsidR="00920CB6" w:rsidRPr="00920CB6" w:rsidRDefault="00920CB6" w:rsidP="00436A5A">
      <w:pPr>
        <w:pStyle w:val="Akapitzlist"/>
        <w:numPr>
          <w:ilvl w:val="0"/>
          <w:numId w:val="12"/>
        </w:numPr>
        <w:ind w:left="567" w:hanging="283"/>
      </w:pPr>
      <w:r w:rsidRPr="00920CB6">
        <w:t>prowadzenie spraw związanych z utrzymaniem systemu zarządzania w wydziale;</w:t>
      </w:r>
    </w:p>
    <w:p w:rsidR="00920CB6" w:rsidRPr="00920CB6" w:rsidRDefault="00920CB6" w:rsidP="00436A5A">
      <w:pPr>
        <w:pStyle w:val="Akapitzlist"/>
        <w:numPr>
          <w:ilvl w:val="0"/>
          <w:numId w:val="12"/>
        </w:numPr>
        <w:ind w:left="709" w:hanging="425"/>
      </w:pPr>
      <w:r w:rsidRPr="00920CB6">
        <w:t>prowadzenie za pomocą dedykowanego oprogramowania, zestawienia ryzyk w</w:t>
      </w:r>
      <w:r w:rsidR="00326F7E">
        <w:t> </w:t>
      </w:r>
      <w:r w:rsidRPr="00920CB6">
        <w:t>wydziale, na zasadach zawartych w Zarządzeniu Prezydenta w sprawie zarządzania ryzykiem w Mieście Poznaniu</w:t>
      </w:r>
      <w:r>
        <w:t>.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t>Do zadań Oddziału Zaopatrzenia należ</w:t>
      </w:r>
      <w:r w:rsidR="00126EF5" w:rsidRPr="007B0B41">
        <w:t>ą</w:t>
      </w:r>
      <w:r w:rsidRPr="007B0B41">
        <w:t>:</w:t>
      </w:r>
    </w:p>
    <w:p w:rsidR="00427C37" w:rsidRPr="007B0B41" w:rsidRDefault="00FA3589" w:rsidP="009F76E7">
      <w:pPr>
        <w:pStyle w:val="Akapitzlist"/>
        <w:numPr>
          <w:ilvl w:val="0"/>
          <w:numId w:val="32"/>
        </w:numPr>
        <w:ind w:left="567" w:hanging="283"/>
      </w:pPr>
      <w:r w:rsidRPr="007B0B41">
        <w:t xml:space="preserve">realizowanie </w:t>
      </w:r>
      <w:r w:rsidR="00A54DEA" w:rsidRPr="007B0B41">
        <w:t>zapotrzebowań</w:t>
      </w:r>
      <w:r w:rsidR="00A569C1">
        <w:t xml:space="preserve"> </w:t>
      </w:r>
      <w:r w:rsidR="000A42F8" w:rsidRPr="007B0B41">
        <w:t>biur</w:t>
      </w:r>
      <w:r w:rsidR="00A569C1">
        <w:t>/wydziałów</w:t>
      </w:r>
      <w:r w:rsidR="00104932" w:rsidRPr="007B0B41">
        <w:t xml:space="preserve"> Urzędu </w:t>
      </w:r>
      <w:r w:rsidR="008836C4" w:rsidRPr="007B0B41">
        <w:t xml:space="preserve">na towary i usługi, a w przypadku realizacji zamówień w ramach grup zakupowych także </w:t>
      </w:r>
      <w:r w:rsidR="00104932" w:rsidRPr="007B0B41">
        <w:t>miejsk</w:t>
      </w:r>
      <w:r w:rsidR="008836C4" w:rsidRPr="007B0B41">
        <w:t>ich jednostek organizacyjnych</w:t>
      </w:r>
      <w:r w:rsidR="00104932" w:rsidRPr="007B0B41">
        <w:t>;</w:t>
      </w:r>
    </w:p>
    <w:p w:rsidR="00427C37" w:rsidRPr="007B0B41" w:rsidRDefault="00104932" w:rsidP="009F76E7">
      <w:pPr>
        <w:pStyle w:val="Akapitzlist"/>
        <w:numPr>
          <w:ilvl w:val="0"/>
          <w:numId w:val="32"/>
        </w:numPr>
        <w:ind w:left="567" w:hanging="283"/>
      </w:pPr>
      <w:r w:rsidRPr="007B0B41">
        <w:t>prenumerata oraz realizacja zamówień na prasę;</w:t>
      </w:r>
    </w:p>
    <w:p w:rsidR="00427C37" w:rsidRPr="007B0B41" w:rsidRDefault="00104932" w:rsidP="009F76E7">
      <w:pPr>
        <w:pStyle w:val="Akapitzlist"/>
        <w:numPr>
          <w:ilvl w:val="0"/>
          <w:numId w:val="32"/>
        </w:numPr>
        <w:ind w:left="567" w:hanging="283"/>
      </w:pPr>
      <w:r w:rsidRPr="007B0B41">
        <w:t>k</w:t>
      </w:r>
      <w:r w:rsidR="00FA3589" w:rsidRPr="007B0B41">
        <w:t>oordynowanie</w:t>
      </w:r>
      <w:r w:rsidR="00A54DEA" w:rsidRPr="007B0B41">
        <w:t xml:space="preserve"> obsługi zapotrzebowań</w:t>
      </w:r>
      <w:r w:rsidRPr="007B0B41">
        <w:t xml:space="preserve"> </w:t>
      </w:r>
      <w:r w:rsidR="000A42F8" w:rsidRPr="007B0B41">
        <w:t>biur</w:t>
      </w:r>
      <w:r w:rsidR="00A569C1">
        <w:t>/wydziałów</w:t>
      </w:r>
      <w:r w:rsidR="000A42F8" w:rsidRPr="007B0B41">
        <w:t xml:space="preserve"> </w:t>
      </w:r>
      <w:r w:rsidRPr="007B0B41">
        <w:t>Urzędu za pomocą elektronicznego systemu zaopatrzenia;</w:t>
      </w:r>
    </w:p>
    <w:p w:rsidR="001E694D" w:rsidRPr="00233976" w:rsidRDefault="00104932" w:rsidP="009F76E7">
      <w:pPr>
        <w:pStyle w:val="Akapitzlist"/>
        <w:numPr>
          <w:ilvl w:val="0"/>
          <w:numId w:val="32"/>
        </w:numPr>
        <w:ind w:left="567" w:hanging="283"/>
      </w:pPr>
      <w:r w:rsidRPr="007B0B41">
        <w:t>współtworzenie standardów wyposażenia pomieszczeń</w:t>
      </w:r>
      <w:r w:rsidR="00AE5201">
        <w:t>;</w:t>
      </w:r>
    </w:p>
    <w:p w:rsidR="00A47CEC" w:rsidRDefault="00FA3589" w:rsidP="009F76E7">
      <w:pPr>
        <w:pStyle w:val="Akapitzlist"/>
        <w:numPr>
          <w:ilvl w:val="0"/>
          <w:numId w:val="32"/>
        </w:numPr>
        <w:ind w:left="567" w:hanging="283"/>
      </w:pPr>
      <w:r w:rsidRPr="007B0B41">
        <w:t>uczestniczenie</w:t>
      </w:r>
      <w:r w:rsidR="0057060F">
        <w:t xml:space="preserve"> w procesach</w:t>
      </w:r>
      <w:r w:rsidR="00104932" w:rsidRPr="007B0B41">
        <w:t xml:space="preserve"> translokacji</w:t>
      </w:r>
      <w:r w:rsidR="000629E6">
        <w:t>;</w:t>
      </w:r>
    </w:p>
    <w:p w:rsidR="000629E6" w:rsidRDefault="000629E6" w:rsidP="009F76E7">
      <w:pPr>
        <w:pStyle w:val="Akapitzlist"/>
        <w:numPr>
          <w:ilvl w:val="0"/>
          <w:numId w:val="32"/>
        </w:numPr>
        <w:ind w:left="567" w:hanging="283"/>
      </w:pPr>
      <w:r w:rsidRPr="00233976">
        <w:t>ustalanie z użytkownikiem i zlecanie projektowania układu funkcjonalnego</w:t>
      </w:r>
      <w:r>
        <w:t xml:space="preserve"> </w:t>
      </w:r>
      <w:r w:rsidRPr="00233976">
        <w:t>pomieszczeń</w:t>
      </w:r>
      <w:r w:rsidR="00775082">
        <w:t>;</w:t>
      </w:r>
    </w:p>
    <w:p w:rsidR="00775082" w:rsidRPr="00877866" w:rsidRDefault="00775082" w:rsidP="009F76E7">
      <w:pPr>
        <w:pStyle w:val="Akapitzlist"/>
        <w:numPr>
          <w:ilvl w:val="0"/>
          <w:numId w:val="32"/>
        </w:numPr>
        <w:ind w:left="567" w:hanging="283"/>
      </w:pPr>
      <w:r w:rsidRPr="00FA2276">
        <w:t>zapewnienie zakupu artykułów spożywczych oraz usług cateringowych w związku z</w:t>
      </w:r>
      <w:r w:rsidR="00326F7E">
        <w:t> </w:t>
      </w:r>
      <w:r w:rsidRPr="00FA2276">
        <w:t>obsługą spot</w:t>
      </w:r>
      <w:r>
        <w:t>kań, konferencji i uroczystości.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t>Do zadań Oddzi</w:t>
      </w:r>
      <w:r w:rsidR="00126EF5" w:rsidRPr="007B0B41">
        <w:t>ału Zarządzania Obiektami należą</w:t>
      </w:r>
      <w:r w:rsidRPr="007B0B41">
        <w:t>: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przygotow</w:t>
      </w:r>
      <w:r w:rsidR="00126EF5" w:rsidRPr="007B0B41">
        <w:t>yw</w:t>
      </w:r>
      <w:r w:rsidRPr="007B0B41">
        <w:t>anie, realiz</w:t>
      </w:r>
      <w:r w:rsidR="00126EF5" w:rsidRPr="007B0B41">
        <w:t>owanie</w:t>
      </w:r>
      <w:r w:rsidRPr="007B0B41">
        <w:t xml:space="preserve"> i aktualiz</w:t>
      </w:r>
      <w:r w:rsidR="00126EF5" w:rsidRPr="007B0B41">
        <w:t xml:space="preserve">owanie </w:t>
      </w:r>
      <w:r w:rsidRPr="007B0B41">
        <w:t>strategii zarządzania obiektami;</w:t>
      </w:r>
    </w:p>
    <w:p w:rsidR="00427C37" w:rsidRPr="007B0B41" w:rsidRDefault="00126EF5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opracowywanie, aktualizowanie i koordynowanie</w:t>
      </w:r>
      <w:r w:rsidR="00104932" w:rsidRPr="007B0B41">
        <w:t xml:space="preserve"> realizacji planów zarządzania obiektami;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opracow</w:t>
      </w:r>
      <w:r w:rsidR="00126EF5" w:rsidRPr="007B0B41">
        <w:t>yw</w:t>
      </w:r>
      <w:r w:rsidRPr="007B0B41">
        <w:t>anie i wdrażanie standardów obsługi obiektów;</w:t>
      </w:r>
    </w:p>
    <w:p w:rsidR="009B6731" w:rsidRPr="007B0B41" w:rsidRDefault="009B6731" w:rsidP="009B6731">
      <w:pPr>
        <w:pStyle w:val="Akapitzlist"/>
        <w:numPr>
          <w:ilvl w:val="0"/>
          <w:numId w:val="15"/>
        </w:numPr>
        <w:ind w:left="567" w:hanging="283"/>
      </w:pPr>
      <w:r w:rsidRPr="007B0B41">
        <w:t>opracowywanie i wdrażanie standardów wyposażenia pomieszczeń biurowych;</w:t>
      </w:r>
    </w:p>
    <w:p w:rsidR="009B6731" w:rsidRPr="000A3816" w:rsidRDefault="009B6731" w:rsidP="009B6731">
      <w:pPr>
        <w:pStyle w:val="Akapitzlist"/>
        <w:numPr>
          <w:ilvl w:val="0"/>
          <w:numId w:val="15"/>
        </w:numPr>
        <w:ind w:left="567" w:hanging="283"/>
      </w:pPr>
      <w:r w:rsidRPr="000A3816">
        <w:t>tworzenie zasad dostępu do budynków i pomieszczeń, w tym aktualizacja instrukcji bezpieczeństwa obiektów;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tworzenie</w:t>
      </w:r>
      <w:r w:rsidR="000A42F8" w:rsidRPr="007B0B41">
        <w:t xml:space="preserve"> zasad korzystania z parkingów U</w:t>
      </w:r>
      <w:r w:rsidRPr="007B0B41">
        <w:t>rzędu;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prowadzenie spraw związanych z wynajmem powierzchni w zarządzanych obiektach;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prowadzenie spraw związanych z najmem nieruchomości na potrzeby Urzędu;</w:t>
      </w:r>
    </w:p>
    <w:p w:rsidR="00427C37" w:rsidRPr="007B0B41" w:rsidRDefault="008836C4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koordynowanie</w:t>
      </w:r>
      <w:r w:rsidR="004632F4">
        <w:t xml:space="preserve"> prac na obiektach;</w:t>
      </w:r>
    </w:p>
    <w:p w:rsidR="00427C37" w:rsidRPr="007B0B41" w:rsidRDefault="008836C4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organizowanie</w:t>
      </w:r>
      <w:r w:rsidR="0057060F">
        <w:t xml:space="preserve"> i nadzorowanie procesów</w:t>
      </w:r>
      <w:r w:rsidR="004632F4">
        <w:t xml:space="preserve"> translokacji;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lastRenderedPageBreak/>
        <w:t>dbanie o estetykę obiektów</w:t>
      </w:r>
      <w:r w:rsidR="00126EF5" w:rsidRPr="007B0B41">
        <w:t>,</w:t>
      </w:r>
      <w:r w:rsidRPr="007B0B41">
        <w:t xml:space="preserve"> w tym odbiór prac pod kątem estetyki wykonania;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zapewnienie informacji wizualnej wewnątrz i na zewnątrz budynków;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709" w:hanging="425"/>
      </w:pPr>
      <w:r w:rsidRPr="007B0B41">
        <w:t>zapewnienie dostaw mediów oraz odbioru nieczystości stałych i płynnych przez podmioty zewnętrzne;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zapewnienie utrzymania czystości wewnątrz i na zewnątrz zarządzanych obiektów;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zapewnienie utrzymania zimowego zarządzanych obiektów;</w:t>
      </w:r>
    </w:p>
    <w:p w:rsidR="00427C37" w:rsidRPr="007B0B41" w:rsidRDefault="00104932" w:rsidP="009F76E7">
      <w:pPr>
        <w:pStyle w:val="Akapitzlist"/>
        <w:numPr>
          <w:ilvl w:val="0"/>
          <w:numId w:val="15"/>
        </w:numPr>
        <w:ind w:left="567" w:hanging="283"/>
      </w:pPr>
      <w:r w:rsidRPr="007B0B41">
        <w:t>zapewnianie utrzymania terenów zielonych i nasadzeń;</w:t>
      </w:r>
    </w:p>
    <w:p w:rsidR="009B6731" w:rsidRPr="000A3816" w:rsidRDefault="009B6731" w:rsidP="009B6731">
      <w:pPr>
        <w:pStyle w:val="Akapitzlist"/>
        <w:numPr>
          <w:ilvl w:val="0"/>
          <w:numId w:val="15"/>
        </w:numPr>
        <w:ind w:left="567" w:hanging="283"/>
      </w:pPr>
      <w:r w:rsidRPr="000A3816">
        <w:t>zapewnienie ochrony zarządzanych obiektów;</w:t>
      </w:r>
    </w:p>
    <w:p w:rsidR="009B6731" w:rsidRPr="007B0B41" w:rsidRDefault="009B6731" w:rsidP="009B6731">
      <w:pPr>
        <w:pStyle w:val="Akapitzlist"/>
        <w:numPr>
          <w:ilvl w:val="0"/>
          <w:numId w:val="15"/>
        </w:numPr>
        <w:ind w:left="567" w:hanging="283"/>
      </w:pPr>
      <w:r w:rsidRPr="007B0B41">
        <w:t>prowadzenie książek obiektu budowlanego;</w:t>
      </w:r>
    </w:p>
    <w:p w:rsidR="009B6731" w:rsidRPr="007B0B41" w:rsidRDefault="009B6731" w:rsidP="009B6731">
      <w:pPr>
        <w:pStyle w:val="Akapitzlist"/>
        <w:numPr>
          <w:ilvl w:val="0"/>
          <w:numId w:val="15"/>
        </w:numPr>
        <w:ind w:left="567" w:hanging="283"/>
      </w:pPr>
      <w:r w:rsidRPr="007B0B41">
        <w:t>prowadzenie i bieżąca aktualizacja bazy pomieszczeń;</w:t>
      </w:r>
    </w:p>
    <w:p w:rsidR="00427C37" w:rsidRPr="007B0B41" w:rsidRDefault="008836C4" w:rsidP="009F76E7">
      <w:pPr>
        <w:pStyle w:val="Akapitzlist"/>
        <w:numPr>
          <w:ilvl w:val="0"/>
          <w:numId w:val="15"/>
        </w:numPr>
        <w:ind w:left="709" w:hanging="425"/>
      </w:pPr>
      <w:r w:rsidRPr="007B0B41">
        <w:t xml:space="preserve">wspieranie Wydziału Organizacyjnego w zakresie zadań związanych z obsługą powierzchni biurowych </w:t>
      </w:r>
      <w:r w:rsidR="00906421">
        <w:t>nieod</w:t>
      </w:r>
      <w:r w:rsidRPr="007B0B41">
        <w:t xml:space="preserve">płatnej </w:t>
      </w:r>
      <w:r w:rsidR="00906421">
        <w:t>p</w:t>
      </w:r>
      <w:r w:rsidRPr="007B0B41">
        <w:t xml:space="preserve">omocy </w:t>
      </w:r>
      <w:r w:rsidR="00906421">
        <w:t>p</w:t>
      </w:r>
      <w:r w:rsidRPr="007B0B41">
        <w:t xml:space="preserve">rawnej zlokalizowanej w budynkach zarządzanych przez </w:t>
      </w:r>
      <w:r w:rsidR="00E51181">
        <w:t>w</w:t>
      </w:r>
      <w:r w:rsidRPr="007B0B41">
        <w:t>ydział</w:t>
      </w:r>
      <w:r w:rsidR="00427C37" w:rsidRPr="007B0B41">
        <w:t>;</w:t>
      </w:r>
    </w:p>
    <w:p w:rsidR="00A60FEE" w:rsidRPr="00A60FEE" w:rsidRDefault="00A60FEE" w:rsidP="009F76E7">
      <w:pPr>
        <w:pStyle w:val="Akapitzlist"/>
        <w:numPr>
          <w:ilvl w:val="0"/>
          <w:numId w:val="15"/>
        </w:numPr>
        <w:ind w:left="709" w:hanging="425"/>
      </w:pPr>
      <w:r w:rsidRPr="00A60FEE">
        <w:t>koordynowanie zadań związanych z wystawami organizowanymi w Urzędzie Miasta Poznania przy pl. Kolegiackim 17;</w:t>
      </w:r>
    </w:p>
    <w:p w:rsidR="00A60FEE" w:rsidRPr="00A60FEE" w:rsidRDefault="00A60FEE" w:rsidP="009F76E7">
      <w:pPr>
        <w:pStyle w:val="Akapitzlist"/>
        <w:numPr>
          <w:ilvl w:val="0"/>
          <w:numId w:val="15"/>
        </w:numPr>
        <w:ind w:left="709" w:hanging="425"/>
      </w:pPr>
      <w:r w:rsidRPr="00A60FEE">
        <w:t>koordynowanie zadań związanych z udostępnianiem sal Urzędu, dziedzińca oraz przestrzeni wystawienniczej podmiotom wewnętrznym i zewnętrznym;</w:t>
      </w:r>
    </w:p>
    <w:p w:rsidR="00B3101B" w:rsidRPr="00340A9F" w:rsidRDefault="00A60FEE" w:rsidP="009F76E7">
      <w:pPr>
        <w:pStyle w:val="Akapitzlist"/>
        <w:numPr>
          <w:ilvl w:val="0"/>
          <w:numId w:val="15"/>
        </w:numPr>
        <w:ind w:left="567" w:hanging="283"/>
      </w:pPr>
      <w:r w:rsidRPr="00A60FEE">
        <w:t>koordynowanie obsługi spotkań w oparciu o elektroniczny system rezerwacji sal</w:t>
      </w:r>
      <w:r w:rsidR="00863F8B">
        <w:t>.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t>Do zadań Oddziału Inwestycji i Remontów należ</w:t>
      </w:r>
      <w:r w:rsidR="00126EF5" w:rsidRPr="007B0B41">
        <w:t>ą</w:t>
      </w:r>
      <w:r w:rsidRPr="007B0B41">
        <w:t>: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nadzorowanie pracy źródeł ciepła w systemach ogrzewania, systemu zasilania budynku w energię elektryczną, syste</w:t>
      </w:r>
      <w:r w:rsidR="0043514D">
        <w:t>mów klimatyzacji i wentylacji,</w:t>
      </w:r>
      <w:r w:rsidRPr="007B0B41">
        <w:t xml:space="preserve"> systemów</w:t>
      </w:r>
      <w:r w:rsidR="008347F9">
        <w:t xml:space="preserve"> zabezpieczenia pożarowego</w:t>
      </w:r>
      <w:r w:rsidRPr="007B0B41">
        <w:t>;</w:t>
      </w:r>
    </w:p>
    <w:p w:rsidR="00F86C0B" w:rsidRPr="0043065C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opracowywanie i monitorowani</w:t>
      </w:r>
      <w:r w:rsidR="00126EF5" w:rsidRPr="007B0B41">
        <w:t>e realizacji okresowych planów,</w:t>
      </w:r>
      <w:r w:rsidRPr="007B0B41">
        <w:t xml:space="preserve"> harmonogramów remo</w:t>
      </w:r>
      <w:r w:rsidR="00126EF5" w:rsidRPr="007B0B41">
        <w:t xml:space="preserve">ntów, inwestycji, </w:t>
      </w:r>
      <w:r w:rsidR="00126EF5" w:rsidRPr="00BF7283">
        <w:t>modernizacji oraz</w:t>
      </w:r>
      <w:r w:rsidRPr="00BF7283">
        <w:t xml:space="preserve"> rozbud</w:t>
      </w:r>
      <w:r w:rsidR="00126EF5" w:rsidRPr="00BF7283">
        <w:t>owy</w:t>
      </w:r>
      <w:r w:rsidRPr="00BF7283">
        <w:t xml:space="preserve"> obiektów i </w:t>
      </w:r>
      <w:r w:rsidRPr="0043065C">
        <w:t>systemów technicznych;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zlecanie i nadzorowanie prac projektowych zaplanowanych przedsięwzięć;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 xml:space="preserve">zlecanie i nadzorowanie realizowanych prac remontowych, inwestycyjnych, </w:t>
      </w:r>
      <w:r w:rsidR="000A42F8" w:rsidRPr="007B0B41">
        <w:t>modernizacyjnych</w:t>
      </w:r>
      <w:r w:rsidR="00AE5201">
        <w:t xml:space="preserve"> i rozbudów;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nadzorowanie realizacji praw wynikających z udzielonych rękojmi i gwarancji na</w:t>
      </w:r>
      <w:r w:rsidR="00BF20D7">
        <w:t> </w:t>
      </w:r>
      <w:r w:rsidR="00126EF5" w:rsidRPr="007B0B41">
        <w:t>ich</w:t>
      </w:r>
      <w:r w:rsidR="00BF20D7">
        <w:t> </w:t>
      </w:r>
      <w:r w:rsidRPr="007B0B41">
        <w:t>wykonan</w:t>
      </w:r>
      <w:r w:rsidR="00126EF5" w:rsidRPr="007B0B41">
        <w:t>i</w:t>
      </w:r>
      <w:r w:rsidRPr="007B0B41">
        <w:t>e;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utrzymywanie w sprawności, przeciwdziałanie awariom i usuwanie ich skutków w</w:t>
      </w:r>
      <w:r w:rsidR="00326F7E">
        <w:t> </w:t>
      </w:r>
      <w:r w:rsidRPr="007B0B41">
        <w:t>zarządzanych obiektach i systemach;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 xml:space="preserve">prowadzenie spraw </w:t>
      </w:r>
      <w:r w:rsidR="00126EF5" w:rsidRPr="007B0B41">
        <w:t>dotyczących</w:t>
      </w:r>
      <w:r w:rsidRPr="007B0B41">
        <w:t xml:space="preserve"> likwidacj</w:t>
      </w:r>
      <w:r w:rsidR="00126EF5" w:rsidRPr="007B0B41">
        <w:t>i</w:t>
      </w:r>
      <w:r w:rsidRPr="007B0B41">
        <w:t xml:space="preserve"> szkód związanych z zarządzanymi obiektami;</w:t>
      </w:r>
    </w:p>
    <w:p w:rsidR="00F86C0B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zlecanie przeglądów i konserwacji nadzorowanych urządzeń i systemów zainstalowanych w obiektach w terminach i w sposób określony przepisami prawa, zawartymi umowami, wymogami gwarancyjnymi i wewnętrznymi standardami;</w:t>
      </w:r>
    </w:p>
    <w:p w:rsidR="00104932" w:rsidRDefault="00104932" w:rsidP="009F76E7">
      <w:pPr>
        <w:pStyle w:val="Akapitzlist"/>
        <w:numPr>
          <w:ilvl w:val="0"/>
          <w:numId w:val="33"/>
        </w:numPr>
        <w:ind w:left="567" w:hanging="283"/>
      </w:pPr>
      <w:r w:rsidRPr="007B0B41">
        <w:t>zapewnienie oc</w:t>
      </w:r>
      <w:r w:rsidR="004F1D5E" w:rsidRPr="007B0B41">
        <w:t xml:space="preserve">hrony </w:t>
      </w:r>
      <w:r w:rsidR="00696A62">
        <w:t>przeciwpożarowej obiektów.</w:t>
      </w:r>
    </w:p>
    <w:p w:rsidR="00104932" w:rsidRPr="007B0B41" w:rsidRDefault="00104932" w:rsidP="0062094C">
      <w:pPr>
        <w:pStyle w:val="Akapitzlist"/>
        <w:numPr>
          <w:ilvl w:val="0"/>
          <w:numId w:val="34"/>
        </w:numPr>
        <w:ind w:left="284" w:hanging="284"/>
      </w:pPr>
      <w:r w:rsidRPr="007B0B41">
        <w:lastRenderedPageBreak/>
        <w:t xml:space="preserve">Do zadań </w:t>
      </w:r>
      <w:r w:rsidRPr="00A60FEE">
        <w:t xml:space="preserve">Oddziału </w:t>
      </w:r>
      <w:r w:rsidR="00A2366C" w:rsidRPr="00D87309">
        <w:t>Eksploatacji</w:t>
      </w:r>
      <w:r w:rsidR="00A2366C" w:rsidRPr="00A60FEE">
        <w:t xml:space="preserve"> </w:t>
      </w:r>
      <w:r w:rsidRPr="007B0B41">
        <w:t>należ</w:t>
      </w:r>
      <w:r w:rsidR="00022691" w:rsidRPr="007B0B41">
        <w:t>ą</w:t>
      </w:r>
      <w:r w:rsidRPr="007B0B41">
        <w:t>:</w:t>
      </w:r>
    </w:p>
    <w:p w:rsidR="00F86C0B" w:rsidRPr="007B0B41" w:rsidRDefault="00396D20" w:rsidP="009F76E7">
      <w:pPr>
        <w:pStyle w:val="Akapitzlist"/>
        <w:numPr>
          <w:ilvl w:val="0"/>
          <w:numId w:val="16"/>
        </w:numPr>
        <w:ind w:left="567" w:hanging="283"/>
      </w:pPr>
      <w:r>
        <w:t xml:space="preserve">obsługa, </w:t>
      </w:r>
      <w:r w:rsidR="005B05F6" w:rsidRPr="005742B2">
        <w:t>nadz</w:t>
      </w:r>
      <w:r w:rsidR="00755042">
        <w:t>orowanie</w:t>
      </w:r>
      <w:r w:rsidR="005B05F6" w:rsidRPr="005742B2">
        <w:t xml:space="preserve"> i</w:t>
      </w:r>
      <w:r w:rsidR="005B05F6" w:rsidRPr="005B05F6">
        <w:rPr>
          <w:color w:val="FF0000"/>
        </w:rPr>
        <w:t xml:space="preserve"> </w:t>
      </w:r>
      <w:r w:rsidR="00354558" w:rsidRPr="007B0B41">
        <w:t>u</w:t>
      </w:r>
      <w:r w:rsidR="00104932" w:rsidRPr="007B0B41">
        <w:t>trzymywanie w sprawności:</w:t>
      </w:r>
    </w:p>
    <w:p w:rsidR="00F86C0B" w:rsidRPr="007B0B41" w:rsidRDefault="00104932" w:rsidP="009F76E7">
      <w:pPr>
        <w:pStyle w:val="Akapitzlist"/>
        <w:numPr>
          <w:ilvl w:val="0"/>
          <w:numId w:val="17"/>
        </w:numPr>
        <w:ind w:left="851" w:hanging="284"/>
      </w:pPr>
      <w:r w:rsidRPr="007B0B41">
        <w:t>układów takich jak oświetlenia, gniazd</w:t>
      </w:r>
      <w:r w:rsidR="00022691" w:rsidRPr="007B0B41">
        <w:t>a</w:t>
      </w:r>
      <w:r w:rsidRPr="007B0B41">
        <w:t xml:space="preserve"> elektryczn</w:t>
      </w:r>
      <w:r w:rsidR="00022691" w:rsidRPr="007B0B41">
        <w:t>e</w:t>
      </w:r>
      <w:r w:rsidRPr="007B0B41">
        <w:t>, rozdzielni</w:t>
      </w:r>
      <w:r w:rsidR="00022691" w:rsidRPr="007B0B41">
        <w:t>e</w:t>
      </w:r>
      <w:r w:rsidRPr="007B0B41">
        <w:t xml:space="preserve"> elektryczn</w:t>
      </w:r>
      <w:r w:rsidR="00022691" w:rsidRPr="007B0B41">
        <w:t>e</w:t>
      </w:r>
      <w:r w:rsidRPr="007B0B41">
        <w:t>, wody, kanalizacji,</w:t>
      </w:r>
      <w:r w:rsidR="004632F4">
        <w:t xml:space="preserve"> odprowadzenia wody deszczowej,</w:t>
      </w:r>
    </w:p>
    <w:p w:rsidR="00F86C0B" w:rsidRPr="007B0B41" w:rsidRDefault="00104932" w:rsidP="009F76E7">
      <w:pPr>
        <w:pStyle w:val="Akapitzlist"/>
        <w:numPr>
          <w:ilvl w:val="0"/>
          <w:numId w:val="17"/>
        </w:numPr>
        <w:ind w:left="851" w:hanging="284"/>
      </w:pPr>
      <w:r w:rsidRPr="007B0B41">
        <w:t>urządzeń takich jak dźwigi, platformy, nagrzewnice, drzwi suwane, lokalnych podgrzewaczy wody, pomp zanurzeniowych,</w:t>
      </w:r>
    </w:p>
    <w:p w:rsidR="00F86C0B" w:rsidRPr="007B0B41" w:rsidRDefault="00104932" w:rsidP="009F76E7">
      <w:pPr>
        <w:pStyle w:val="Akapitzlist"/>
        <w:numPr>
          <w:ilvl w:val="0"/>
          <w:numId w:val="17"/>
        </w:numPr>
        <w:ind w:left="851" w:hanging="284"/>
      </w:pPr>
      <w:r w:rsidRPr="007B0B41">
        <w:t>wyposażenia, w szczególności klimatyzatorów, wentylatorów, niszczarek, regałów stacjonarnych i przesuwnych</w:t>
      </w:r>
      <w:r w:rsidRPr="005742B2">
        <w:t>,</w:t>
      </w:r>
      <w:r w:rsidR="00CA28E0" w:rsidRPr="005742B2">
        <w:t xml:space="preserve"> </w:t>
      </w:r>
      <w:r w:rsidR="00CA28E0" w:rsidRPr="00824B8C">
        <w:t>dystrybutorów wody</w:t>
      </w:r>
      <w:r w:rsidR="00863F8B" w:rsidRPr="00D67C73">
        <w:t>,</w:t>
      </w:r>
      <w:r w:rsidR="00D61916" w:rsidRPr="00D67C73">
        <w:t xml:space="preserve"> fortepian</w:t>
      </w:r>
      <w:r w:rsidR="00B75266">
        <w:t>u</w:t>
      </w:r>
      <w:r w:rsidR="00D67C73">
        <w:t>,</w:t>
      </w:r>
    </w:p>
    <w:p w:rsidR="00104932" w:rsidRDefault="00104932" w:rsidP="009F76E7">
      <w:pPr>
        <w:pStyle w:val="Akapitzlist"/>
        <w:numPr>
          <w:ilvl w:val="0"/>
          <w:numId w:val="17"/>
        </w:numPr>
        <w:ind w:left="851" w:hanging="284"/>
      </w:pPr>
      <w:r w:rsidRPr="007B0B41">
        <w:t>elementów obiektów takich jak stolarka okienna i drzwiowa, ogrodzenia, bramy i</w:t>
      </w:r>
      <w:r w:rsidR="00326F7E">
        <w:t> </w:t>
      </w:r>
      <w:r w:rsidRPr="007B0B41">
        <w:t>furtki, donice, siedziska i ławki;</w:t>
      </w:r>
    </w:p>
    <w:p w:rsidR="00F86C0B" w:rsidRDefault="00104932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>przeciwdziałanie awariom i usuwanie ich skutków;</w:t>
      </w:r>
    </w:p>
    <w:p w:rsidR="00061A63" w:rsidRPr="007B0B41" w:rsidRDefault="00022691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>przeprowadzanie</w:t>
      </w:r>
      <w:r w:rsidR="00104932" w:rsidRPr="007B0B41">
        <w:t xml:space="preserve"> niektórych prac remontowo-naprawczych wyko</w:t>
      </w:r>
      <w:r w:rsidR="004632F4">
        <w:t>nywanych sposobem gospodarczym;</w:t>
      </w:r>
    </w:p>
    <w:p w:rsidR="00061A63" w:rsidRPr="007B0B41" w:rsidRDefault="00104932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>zapewnienie czystości przy budynku na placu Kolegiackim 17;</w:t>
      </w:r>
    </w:p>
    <w:p w:rsidR="00061A63" w:rsidRPr="007B0B41" w:rsidRDefault="00104932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>wykonywanie prac stolarskich i ślusarskich;</w:t>
      </w:r>
    </w:p>
    <w:p w:rsidR="00061A63" w:rsidRDefault="009B68DD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 xml:space="preserve">prowadzenie podręcznej ewidencji mienia ruchomego w </w:t>
      </w:r>
      <w:r w:rsidR="00E51181">
        <w:t>w</w:t>
      </w:r>
      <w:r w:rsidRPr="007B0B41">
        <w:t>ydziale;</w:t>
      </w:r>
    </w:p>
    <w:p w:rsidR="00061A63" w:rsidRPr="007B0B41" w:rsidRDefault="00104932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>uczestniczenie w procesach translokacji;</w:t>
      </w:r>
    </w:p>
    <w:p w:rsidR="00061A63" w:rsidRDefault="00104932" w:rsidP="009F76E7">
      <w:pPr>
        <w:pStyle w:val="Akapitzlist"/>
        <w:numPr>
          <w:ilvl w:val="0"/>
          <w:numId w:val="16"/>
        </w:numPr>
        <w:ind w:left="567" w:hanging="283"/>
      </w:pPr>
      <w:r w:rsidRPr="007B0B41">
        <w:t xml:space="preserve">wspomaganie Oddziału </w:t>
      </w:r>
      <w:r w:rsidR="007820E3" w:rsidRPr="005742B2">
        <w:t>Zarządzania Obiektami</w:t>
      </w:r>
      <w:r w:rsidR="00CC6A57">
        <w:t>,</w:t>
      </w:r>
      <w:r w:rsidR="003E6541">
        <w:t xml:space="preserve"> </w:t>
      </w:r>
      <w:r w:rsidR="004632F4">
        <w:t>biur/</w:t>
      </w:r>
      <w:r w:rsidR="003E6541">
        <w:t xml:space="preserve">wydziałów </w:t>
      </w:r>
      <w:r w:rsidR="004632F4">
        <w:t xml:space="preserve">Urzędu </w:t>
      </w:r>
      <w:r w:rsidR="00D67C73">
        <w:t>w organizacji spotkań i</w:t>
      </w:r>
      <w:r w:rsidR="00CC6A57">
        <w:t xml:space="preserve"> </w:t>
      </w:r>
      <w:r w:rsidRPr="007B0B41">
        <w:t>wydarzeń w</w:t>
      </w:r>
      <w:r w:rsidR="00D67C73">
        <w:t xml:space="preserve"> </w:t>
      </w:r>
      <w:r w:rsidRPr="007B0B41">
        <w:t>budynkach</w:t>
      </w:r>
      <w:r w:rsidR="00D0411F">
        <w:t>,</w:t>
      </w:r>
      <w:r w:rsidR="00D67C73">
        <w:t xml:space="preserve"> </w:t>
      </w:r>
      <w:r w:rsidRPr="007B0B41">
        <w:t xml:space="preserve">na dziedzińcu </w:t>
      </w:r>
      <w:r w:rsidR="00022691" w:rsidRPr="007B0B41">
        <w:t>U</w:t>
      </w:r>
      <w:r w:rsidRPr="007B0B41">
        <w:t>rzędu</w:t>
      </w:r>
      <w:r w:rsidR="00D0411F">
        <w:t xml:space="preserve"> oraz na terenie miasta</w:t>
      </w:r>
      <w:r w:rsidR="00AE5201">
        <w:t>;</w:t>
      </w:r>
    </w:p>
    <w:p w:rsidR="00BF7283" w:rsidRPr="000A3816" w:rsidRDefault="00396D20" w:rsidP="009F76E7">
      <w:pPr>
        <w:pStyle w:val="Akapitzlist"/>
        <w:numPr>
          <w:ilvl w:val="0"/>
          <w:numId w:val="16"/>
        </w:numPr>
        <w:ind w:left="567" w:hanging="283"/>
      </w:pPr>
      <w:r>
        <w:t xml:space="preserve">wykonywanie i </w:t>
      </w:r>
      <w:r w:rsidR="00BF7283" w:rsidRPr="000A3816">
        <w:t>zlecanie przeglądów i konserwacji nadzorowanych urządzeń i</w:t>
      </w:r>
      <w:r w:rsidR="00326F7E">
        <w:t> </w:t>
      </w:r>
      <w:r w:rsidR="00BF7283" w:rsidRPr="000A3816">
        <w:t>systemów w obiektach w terminach i w sposób określony przepisami prawa, zawartymi umowami, wymogami gwarancyjnymi i wewnętrznymi standardami;</w:t>
      </w:r>
    </w:p>
    <w:p w:rsidR="00061A63" w:rsidRPr="005B05F6" w:rsidRDefault="00104932" w:rsidP="009F76E7">
      <w:pPr>
        <w:pStyle w:val="Akapitzlist"/>
        <w:numPr>
          <w:ilvl w:val="0"/>
          <w:numId w:val="16"/>
        </w:numPr>
        <w:ind w:left="709" w:hanging="425"/>
      </w:pPr>
      <w:r w:rsidRPr="005B05F6">
        <w:t>nadzór nad kluczami podstawowymi i zapasowymi;</w:t>
      </w:r>
    </w:p>
    <w:p w:rsidR="00061A63" w:rsidRPr="007B0B41" w:rsidRDefault="00104932" w:rsidP="009F76E7">
      <w:pPr>
        <w:pStyle w:val="Akapitzlist"/>
        <w:numPr>
          <w:ilvl w:val="0"/>
          <w:numId w:val="16"/>
        </w:numPr>
        <w:ind w:left="709" w:hanging="425"/>
      </w:pPr>
      <w:r w:rsidRPr="007B0B41">
        <w:t>prowadzenie spraw związanych z gospodarką odpadami;</w:t>
      </w:r>
    </w:p>
    <w:p w:rsidR="00061A63" w:rsidRPr="007B0B41" w:rsidRDefault="00104932" w:rsidP="009F76E7">
      <w:pPr>
        <w:pStyle w:val="Akapitzlist"/>
        <w:numPr>
          <w:ilvl w:val="0"/>
          <w:numId w:val="16"/>
        </w:numPr>
        <w:ind w:left="709" w:hanging="425"/>
      </w:pPr>
      <w:r w:rsidRPr="007B0B41">
        <w:t>ewidencjonowanie, przechowywanie i eksponowanie flag, godła państwowego oraz</w:t>
      </w:r>
      <w:r w:rsidR="00326F7E">
        <w:t> </w:t>
      </w:r>
      <w:r w:rsidRPr="007B0B41">
        <w:t>herbu miasta;</w:t>
      </w:r>
    </w:p>
    <w:p w:rsidR="00147146" w:rsidRPr="00283458" w:rsidRDefault="00104932" w:rsidP="009F76E7">
      <w:pPr>
        <w:pStyle w:val="Akapitzlist"/>
        <w:numPr>
          <w:ilvl w:val="0"/>
          <w:numId w:val="16"/>
        </w:numPr>
        <w:ind w:left="709" w:hanging="425"/>
      </w:pPr>
      <w:r w:rsidRPr="007B0B41">
        <w:t xml:space="preserve">realizacja i nadzorowanie </w:t>
      </w:r>
      <w:r w:rsidR="004E34EE">
        <w:t>prac konserwacyjno-porządkowych;</w:t>
      </w:r>
    </w:p>
    <w:p w:rsidR="00A60FEE" w:rsidRDefault="00A60FEE" w:rsidP="009F76E7">
      <w:pPr>
        <w:pStyle w:val="Akapitzlist"/>
        <w:numPr>
          <w:ilvl w:val="0"/>
          <w:numId w:val="16"/>
        </w:numPr>
        <w:ind w:left="709" w:hanging="425"/>
      </w:pPr>
      <w:r w:rsidRPr="00A60FEE">
        <w:t>zlecanie przeglądów obiektów w terminach, zakresie oraz sposobie określonym w</w:t>
      </w:r>
      <w:r w:rsidR="00326F7E">
        <w:t> </w:t>
      </w:r>
      <w:r w:rsidRPr="00A60FEE">
        <w:t>przepisach prawa b</w:t>
      </w:r>
      <w:r w:rsidR="002F22B2">
        <w:t>udow</w:t>
      </w:r>
      <w:r w:rsidRPr="00A60FEE">
        <w:t>l</w:t>
      </w:r>
      <w:r w:rsidR="002F22B2">
        <w:t>a</w:t>
      </w:r>
      <w:r w:rsidRPr="00A60FEE">
        <w:t>nego;</w:t>
      </w:r>
    </w:p>
    <w:p w:rsidR="00C94AFA" w:rsidRPr="00824B8C" w:rsidRDefault="00C94AFA" w:rsidP="009F76E7">
      <w:pPr>
        <w:pStyle w:val="Akapitzlist"/>
        <w:numPr>
          <w:ilvl w:val="0"/>
          <w:numId w:val="16"/>
        </w:numPr>
        <w:ind w:left="709" w:hanging="425"/>
      </w:pPr>
      <w:r w:rsidRPr="00824B8C">
        <w:t>uzupełnianie papieru w maszynach wielofunkcyjnych zlokalizowanych w budynkach Urzędu, w których znajdują się punkty kancelaryjne</w:t>
      </w:r>
      <w:r w:rsidR="00A76EF1" w:rsidRPr="00824B8C">
        <w:t>;</w:t>
      </w:r>
    </w:p>
    <w:p w:rsidR="00A76EF1" w:rsidRDefault="00A76EF1" w:rsidP="009F76E7">
      <w:pPr>
        <w:pStyle w:val="Akapitzlist"/>
        <w:numPr>
          <w:ilvl w:val="0"/>
          <w:numId w:val="16"/>
        </w:numPr>
        <w:ind w:left="709" w:hanging="425"/>
      </w:pPr>
      <w:r w:rsidRPr="006B4A02">
        <w:t>prowadzenie spraw dotyczących likwidacji szkód związanych z zarządzaną infrastrukturą</w:t>
      </w:r>
      <w:r>
        <w:t>;</w:t>
      </w:r>
    </w:p>
    <w:p w:rsidR="00A76EF1" w:rsidRPr="00824B8C" w:rsidRDefault="00A76EF1" w:rsidP="009F76E7">
      <w:pPr>
        <w:pStyle w:val="Akapitzlist"/>
        <w:numPr>
          <w:ilvl w:val="0"/>
          <w:numId w:val="16"/>
        </w:numPr>
        <w:ind w:left="709" w:hanging="425"/>
        <w:rPr>
          <w:strike/>
        </w:rPr>
      </w:pPr>
      <w:r w:rsidRPr="00824B8C">
        <w:t>wspomaganie Oddziału Transportu w organizacji za</w:t>
      </w:r>
      <w:r w:rsidR="00824B8C">
        <w:t>stępstw nieobecnych pracowników;</w:t>
      </w:r>
    </w:p>
    <w:p w:rsidR="00824B8C" w:rsidRPr="00352B44" w:rsidRDefault="00824B8C" w:rsidP="009F76E7">
      <w:pPr>
        <w:pStyle w:val="Akapitzlist"/>
        <w:numPr>
          <w:ilvl w:val="0"/>
          <w:numId w:val="16"/>
        </w:numPr>
        <w:ind w:left="709" w:hanging="425"/>
        <w:rPr>
          <w:strike/>
        </w:rPr>
      </w:pPr>
      <w:r w:rsidRPr="00352B44">
        <w:t>realizowanie zleceń związanych z przewożeniem i niszczeniem dokumentacji;</w:t>
      </w:r>
    </w:p>
    <w:p w:rsidR="00824B8C" w:rsidRPr="00352B44" w:rsidRDefault="00824B8C" w:rsidP="009F76E7">
      <w:pPr>
        <w:pStyle w:val="Akapitzlist"/>
        <w:numPr>
          <w:ilvl w:val="0"/>
          <w:numId w:val="16"/>
        </w:numPr>
        <w:ind w:left="709" w:hanging="425"/>
        <w:rPr>
          <w:strike/>
        </w:rPr>
      </w:pPr>
      <w:r w:rsidRPr="00352B44">
        <w:t xml:space="preserve">realizowanie zadań związanych z ewidencją i likwidacją mienia Urzędu i </w:t>
      </w:r>
      <w:r w:rsidR="005E6D5B">
        <w:t>r</w:t>
      </w:r>
      <w:r w:rsidRPr="00352B44">
        <w:t xml:space="preserve">ad </w:t>
      </w:r>
      <w:r w:rsidR="005E6D5B">
        <w:t>o</w:t>
      </w:r>
      <w:r w:rsidRPr="00352B44">
        <w:t>siedli;</w:t>
      </w:r>
    </w:p>
    <w:p w:rsidR="0034607F" w:rsidRPr="00352B44" w:rsidRDefault="0034607F" w:rsidP="0034607F">
      <w:pPr>
        <w:pStyle w:val="Akapitzlist"/>
        <w:numPr>
          <w:ilvl w:val="0"/>
          <w:numId w:val="16"/>
        </w:numPr>
        <w:ind w:left="709" w:hanging="425"/>
        <w:rPr>
          <w:strike/>
        </w:rPr>
      </w:pPr>
      <w:r w:rsidRPr="00352B44">
        <w:lastRenderedPageBreak/>
        <w:t>realizowanie zadań</w:t>
      </w:r>
      <w:r w:rsidR="00824B8C" w:rsidRPr="00352B44">
        <w:t xml:space="preserve"> związanych</w:t>
      </w:r>
      <w:r w:rsidR="00836DAF" w:rsidRPr="00352B44">
        <w:t xml:space="preserve"> z zabezpieczeniem </w:t>
      </w:r>
      <w:r w:rsidRPr="00352B44">
        <w:t>i likwidacją</w:t>
      </w:r>
      <w:r w:rsidR="00824B8C" w:rsidRPr="00352B44">
        <w:t xml:space="preserve"> mienia</w:t>
      </w:r>
      <w:r w:rsidRPr="00352B44">
        <w:t xml:space="preserve"> ruchomego nabytego przez Miasto w </w:t>
      </w:r>
      <w:r w:rsidR="00072A33" w:rsidRPr="00352B44">
        <w:t>drodze dziedziczenia ustawowego.</w:t>
      </w:r>
    </w:p>
    <w:p w:rsidR="00104932" w:rsidRPr="00F7025C" w:rsidRDefault="00104932" w:rsidP="00FB2AF0">
      <w:pPr>
        <w:pStyle w:val="Akapitzlist"/>
        <w:numPr>
          <w:ilvl w:val="0"/>
          <w:numId w:val="34"/>
        </w:numPr>
        <w:ind w:left="284" w:hanging="284"/>
      </w:pPr>
      <w:r w:rsidRPr="00F7025C">
        <w:t>Do zadań Oddziału Transportu należ</w:t>
      </w:r>
      <w:r w:rsidR="004448C7" w:rsidRPr="00F7025C">
        <w:t>ą</w:t>
      </w:r>
      <w:r w:rsidRPr="00F7025C">
        <w:t>:</w:t>
      </w:r>
    </w:p>
    <w:p w:rsidR="00012DB8" w:rsidRPr="00F7025C" w:rsidRDefault="004448C7" w:rsidP="009F76E7">
      <w:pPr>
        <w:pStyle w:val="Akapitzlist"/>
        <w:numPr>
          <w:ilvl w:val="0"/>
          <w:numId w:val="18"/>
        </w:numPr>
        <w:ind w:left="567" w:hanging="283"/>
      </w:pPr>
      <w:r w:rsidRPr="00F7025C">
        <w:t xml:space="preserve">organizowanie i koordynowanie </w:t>
      </w:r>
      <w:r w:rsidR="00104932" w:rsidRPr="00F7025C">
        <w:t>całokształtu gospodarki w zakresie transportu</w:t>
      </w:r>
      <w:r w:rsidR="0006451F" w:rsidRPr="00F7025C">
        <w:t xml:space="preserve"> osobowego, towarowego oraz specjalistycznego</w:t>
      </w:r>
      <w:r w:rsidR="00104932" w:rsidRPr="00F7025C">
        <w:t xml:space="preserve"> na potrzeby </w:t>
      </w:r>
      <w:r w:rsidR="00DF279B" w:rsidRPr="00F7025C">
        <w:t>biur</w:t>
      </w:r>
      <w:r w:rsidR="009B2CB1" w:rsidRPr="00F7025C">
        <w:t>/wydziałów</w:t>
      </w:r>
      <w:r w:rsidR="00DF279B" w:rsidRPr="00F7025C">
        <w:t xml:space="preserve"> Urzędu</w:t>
      </w:r>
      <w:r w:rsidR="00104932" w:rsidRPr="00F7025C">
        <w:t>;</w:t>
      </w:r>
    </w:p>
    <w:p w:rsidR="00012DB8" w:rsidRPr="007B0B41" w:rsidRDefault="00DF279B" w:rsidP="009F76E7">
      <w:pPr>
        <w:pStyle w:val="Akapitzlist"/>
        <w:numPr>
          <w:ilvl w:val="0"/>
          <w:numId w:val="18"/>
        </w:numPr>
        <w:ind w:left="567" w:hanging="283"/>
      </w:pPr>
      <w:r w:rsidRPr="00F7025C">
        <w:t>realizowanie</w:t>
      </w:r>
      <w:r w:rsidR="00A54DEA" w:rsidRPr="00F7025C">
        <w:t xml:space="preserve"> zapotrzebowań</w:t>
      </w:r>
      <w:r w:rsidR="00104932" w:rsidRPr="00F7025C">
        <w:t xml:space="preserve"> w </w:t>
      </w:r>
      <w:r w:rsidR="009B2CB1" w:rsidRPr="00F7025C">
        <w:t xml:space="preserve">zakresie potrzeb transportowych </w:t>
      </w:r>
      <w:r w:rsidRPr="007B0B41">
        <w:t>biur</w:t>
      </w:r>
      <w:r w:rsidR="009B2CB1">
        <w:t>/wydziałów</w:t>
      </w:r>
      <w:r w:rsidR="003C74CA" w:rsidRPr="007B0B41">
        <w:t xml:space="preserve"> Urzędu</w:t>
      </w:r>
      <w:r w:rsidR="00104932" w:rsidRPr="007B0B41">
        <w:t>;</w:t>
      </w:r>
    </w:p>
    <w:p w:rsidR="00012DB8" w:rsidRDefault="00104932" w:rsidP="009F76E7">
      <w:pPr>
        <w:pStyle w:val="Akapitzlist"/>
        <w:numPr>
          <w:ilvl w:val="0"/>
          <w:numId w:val="18"/>
        </w:numPr>
        <w:ind w:left="567" w:hanging="283"/>
      </w:pPr>
      <w:r w:rsidRPr="007B0B41">
        <w:t xml:space="preserve">zapewnienie właściwego stanu technicznego zarządzanej </w:t>
      </w:r>
      <w:r w:rsidR="006F253C" w:rsidRPr="007B0B41">
        <w:t>floty</w:t>
      </w:r>
      <w:r w:rsidRPr="007B0B41">
        <w:t xml:space="preserve"> transportowej;</w:t>
      </w:r>
    </w:p>
    <w:p w:rsidR="00012DB8" w:rsidRPr="007B0B41" w:rsidRDefault="00104932" w:rsidP="009F76E7">
      <w:pPr>
        <w:pStyle w:val="Akapitzlist"/>
        <w:numPr>
          <w:ilvl w:val="0"/>
          <w:numId w:val="18"/>
        </w:numPr>
        <w:ind w:left="567" w:hanging="283"/>
      </w:pPr>
      <w:r w:rsidRPr="007B0B41">
        <w:t>rozliczanie kosztów usług transportowych;</w:t>
      </w:r>
    </w:p>
    <w:p w:rsidR="00104932" w:rsidRDefault="00104932" w:rsidP="009F76E7">
      <w:pPr>
        <w:pStyle w:val="Akapitzlist"/>
        <w:numPr>
          <w:ilvl w:val="0"/>
          <w:numId w:val="18"/>
        </w:numPr>
        <w:ind w:left="567" w:hanging="283"/>
      </w:pPr>
      <w:r w:rsidRPr="007B0B41">
        <w:t>prowadzenie dokumentacji pozwalającej na ro</w:t>
      </w:r>
      <w:r w:rsidR="00B74E97">
        <w:t>zliczenie czasu pracy kierowców</w:t>
      </w:r>
      <w:r w:rsidR="0006451F">
        <w:t>;</w:t>
      </w:r>
    </w:p>
    <w:p w:rsidR="0006451F" w:rsidRDefault="0006451F" w:rsidP="009F76E7">
      <w:pPr>
        <w:pStyle w:val="Akapitzlist"/>
        <w:numPr>
          <w:ilvl w:val="0"/>
          <w:numId w:val="18"/>
        </w:numPr>
        <w:ind w:left="567" w:hanging="283"/>
      </w:pPr>
      <w:r w:rsidRPr="0006451F">
        <w:t>r</w:t>
      </w:r>
      <w:r w:rsidR="00FE32A5">
        <w:t>ealizowanie</w:t>
      </w:r>
      <w:r w:rsidRPr="0006451F">
        <w:t xml:space="preserve"> zamówień oraz bieżą</w:t>
      </w:r>
      <w:r>
        <w:t>ce prowadzenie ew</w:t>
      </w:r>
      <w:r w:rsidR="00676509">
        <w:t>idencji doładowań w zakresie</w:t>
      </w:r>
      <w:r w:rsidR="00E47190">
        <w:t xml:space="preserve"> kart PEKA Firma;</w:t>
      </w:r>
    </w:p>
    <w:p w:rsidR="00E47190" w:rsidRDefault="008A4085" w:rsidP="009F76E7">
      <w:pPr>
        <w:pStyle w:val="Akapitzlist"/>
        <w:numPr>
          <w:ilvl w:val="0"/>
          <w:numId w:val="18"/>
        </w:numPr>
        <w:ind w:left="567" w:hanging="283"/>
      </w:pPr>
      <w:r>
        <w:t>administrowanie systemem</w:t>
      </w:r>
      <w:r w:rsidR="00E47190">
        <w:t xml:space="preserve"> mobiParking Flota;</w:t>
      </w:r>
    </w:p>
    <w:p w:rsidR="00E47190" w:rsidRDefault="00E47190" w:rsidP="009F76E7">
      <w:pPr>
        <w:pStyle w:val="Akapitzlist"/>
        <w:numPr>
          <w:ilvl w:val="0"/>
          <w:numId w:val="18"/>
        </w:numPr>
        <w:ind w:left="567" w:hanging="283"/>
      </w:pPr>
      <w:r>
        <w:t>obsługa w zakresie wywieszania i zdejmowania (po upływie terminu) obwieszczeń Wydziału Urbanistyki i Architektury w miej</w:t>
      </w:r>
      <w:r w:rsidR="00871B08">
        <w:t>scu planowanego przedsięwzięcia;</w:t>
      </w:r>
    </w:p>
    <w:p w:rsidR="00871B08" w:rsidRDefault="00871B08" w:rsidP="009F76E7">
      <w:pPr>
        <w:pStyle w:val="Akapitzlist"/>
        <w:numPr>
          <w:ilvl w:val="0"/>
          <w:numId w:val="18"/>
        </w:numPr>
        <w:ind w:left="567" w:hanging="283"/>
      </w:pPr>
      <w:r w:rsidRPr="00B06FDF">
        <w:t>prowadzenie spraw dotyczących likwidacji szkód związanych z zarządzaną flotą transportową</w:t>
      </w:r>
      <w:r>
        <w:t>.</w:t>
      </w:r>
    </w:p>
    <w:p w:rsidR="00104932" w:rsidRPr="007B0B41" w:rsidRDefault="00104932" w:rsidP="009F76E7">
      <w:pPr>
        <w:pStyle w:val="Akapitzlist"/>
        <w:numPr>
          <w:ilvl w:val="0"/>
          <w:numId w:val="34"/>
        </w:numPr>
        <w:ind w:left="284" w:hanging="284"/>
      </w:pPr>
      <w:r w:rsidRPr="007B0B41">
        <w:t>Do za</w:t>
      </w:r>
      <w:r w:rsidR="004448C7" w:rsidRPr="007B0B41">
        <w:t>dań Kancelarii należą</w:t>
      </w:r>
      <w:r w:rsidRPr="007B0B41">
        <w:t>:</w:t>
      </w:r>
    </w:p>
    <w:p w:rsidR="00A7088A" w:rsidRPr="007B0B41" w:rsidRDefault="00104932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>obsługa kancelaryjna jednostek organizacyjnych U</w:t>
      </w:r>
      <w:r w:rsidR="004448C7" w:rsidRPr="007B0B41">
        <w:t>rzędu</w:t>
      </w:r>
      <w:r w:rsidRPr="007B0B41">
        <w:t xml:space="preserve"> oraz innych podmiotów obsługiwanych przez </w:t>
      </w:r>
      <w:r w:rsidR="0076109C">
        <w:t>w</w:t>
      </w:r>
      <w:r w:rsidRPr="007B0B41">
        <w:t>ydział;</w:t>
      </w:r>
    </w:p>
    <w:p w:rsidR="00A7088A" w:rsidRPr="007B0B41" w:rsidRDefault="00104932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>bieżące sprawdzanie poczty elektr</w:t>
      </w:r>
      <w:r w:rsidR="007E050F">
        <w:t xml:space="preserve">onicznej kierowanej na </w:t>
      </w:r>
      <w:r w:rsidR="007E050F" w:rsidRPr="00DD2832">
        <w:t>oficjalne skrzynki</w:t>
      </w:r>
      <w:r w:rsidRPr="00DD2832">
        <w:t xml:space="preserve"> </w:t>
      </w:r>
      <w:r w:rsidR="007E050F" w:rsidRPr="00DD2832">
        <w:t>elektroniczne</w:t>
      </w:r>
      <w:r w:rsidR="007E050F">
        <w:t xml:space="preserve"> </w:t>
      </w:r>
      <w:r w:rsidRPr="007B0B41">
        <w:t xml:space="preserve">Urzędu </w:t>
      </w:r>
      <w:r w:rsidR="004448C7" w:rsidRPr="007B0B41">
        <w:t xml:space="preserve">oraz </w:t>
      </w:r>
      <w:r w:rsidRPr="007B0B41">
        <w:t>przekazywan</w:t>
      </w:r>
      <w:r w:rsidR="00AE5201">
        <w:t>ie jej do właściwych adresatów;</w:t>
      </w:r>
    </w:p>
    <w:p w:rsidR="00A7088A" w:rsidRPr="007B0B41" w:rsidRDefault="00A2205C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 xml:space="preserve">przyjmowanie, </w:t>
      </w:r>
      <w:r w:rsidR="00DF279B" w:rsidRPr="007B0B41">
        <w:t>drukowanie</w:t>
      </w:r>
      <w:r w:rsidRPr="007B0B41">
        <w:t xml:space="preserve"> oraz </w:t>
      </w:r>
      <w:r w:rsidR="005807FC" w:rsidRPr="007B0B41">
        <w:t>rejestrowanie</w:t>
      </w:r>
      <w:r w:rsidRPr="007B0B41">
        <w:t xml:space="preserve"> pism wpływających na platformę OGNIVO;</w:t>
      </w:r>
    </w:p>
    <w:p w:rsidR="00A7088A" w:rsidRPr="007B0B41" w:rsidRDefault="00104932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 xml:space="preserve">udzielanie informacji </w:t>
      </w:r>
      <w:r w:rsidR="0090565A" w:rsidRPr="007B0B41">
        <w:t>klientom Urzędu</w:t>
      </w:r>
      <w:r w:rsidRPr="007B0B41">
        <w:t>;</w:t>
      </w:r>
    </w:p>
    <w:p w:rsidR="00A7088A" w:rsidRPr="007B0B41" w:rsidRDefault="00104932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 xml:space="preserve">umieszczanie wskazanych ogłoszeń na stronie </w:t>
      </w:r>
      <w:r w:rsidR="00A2205C" w:rsidRPr="007B0B41">
        <w:t>Biuletynu Informacji Publicznej;</w:t>
      </w:r>
    </w:p>
    <w:p w:rsidR="00A7088A" w:rsidRPr="007B0B41" w:rsidRDefault="00A2205C" w:rsidP="009F76E7">
      <w:pPr>
        <w:pStyle w:val="Akapitzlist"/>
        <w:numPr>
          <w:ilvl w:val="0"/>
          <w:numId w:val="19"/>
        </w:numPr>
        <w:ind w:left="567" w:hanging="283"/>
      </w:pPr>
      <w:r w:rsidRPr="007B0B41">
        <w:t xml:space="preserve">wykonywanie czynności kancelaryjnych w systemie tradycyjnym oraz w systemie Elektronicznego Zarządzania Dokumentacją (EZD) w zakresie wyjątków zdefiniowanych </w:t>
      </w:r>
      <w:r w:rsidR="00FB649D">
        <w:t>z</w:t>
      </w:r>
      <w:r w:rsidRPr="007B0B41">
        <w:t>arządzeniem Prezydenta;</w:t>
      </w:r>
    </w:p>
    <w:p w:rsidR="00A7088A" w:rsidRPr="007E050F" w:rsidRDefault="00E47190" w:rsidP="009F76E7">
      <w:pPr>
        <w:pStyle w:val="Akapitzlist"/>
        <w:numPr>
          <w:ilvl w:val="0"/>
          <w:numId w:val="19"/>
        </w:numPr>
        <w:ind w:left="567" w:hanging="283"/>
      </w:pPr>
      <w:r>
        <w:t xml:space="preserve">przekazywanie pism według kompetencji do </w:t>
      </w:r>
      <w:r w:rsidR="0076109C">
        <w:t>m</w:t>
      </w:r>
      <w:r>
        <w:t xml:space="preserve">iejskich </w:t>
      </w:r>
      <w:r w:rsidR="0076109C">
        <w:t>j</w:t>
      </w:r>
      <w:r>
        <w:t xml:space="preserve">ednostek </w:t>
      </w:r>
      <w:r w:rsidR="005D1856">
        <w:t>organizacyjnych;</w:t>
      </w:r>
    </w:p>
    <w:p w:rsidR="00DE4170" w:rsidRPr="00F430B5" w:rsidRDefault="002E2ACC" w:rsidP="009F76E7">
      <w:pPr>
        <w:pStyle w:val="Akapitzlist"/>
        <w:numPr>
          <w:ilvl w:val="0"/>
          <w:numId w:val="19"/>
        </w:numPr>
        <w:ind w:left="567" w:hanging="283"/>
      </w:pPr>
      <w:r w:rsidRPr="00F430B5">
        <w:t>realizowanie zadań wynikających z zawartych porozumień</w:t>
      </w:r>
      <w:r w:rsidR="00F05458">
        <w:t xml:space="preserve"> w zakresie</w:t>
      </w:r>
      <w:r w:rsidRPr="00F430B5">
        <w:t xml:space="preserve"> kolportaż</w:t>
      </w:r>
      <w:r w:rsidR="00F05458">
        <w:t>u</w:t>
      </w:r>
      <w:r w:rsidRPr="00F430B5">
        <w:t xml:space="preserve"> materiałów informacyjnych</w:t>
      </w:r>
      <w:r w:rsidR="00DE4170" w:rsidRPr="00F430B5">
        <w:t>;</w:t>
      </w:r>
    </w:p>
    <w:p w:rsidR="001E694D" w:rsidRPr="001E694D" w:rsidRDefault="001E694D" w:rsidP="009F76E7">
      <w:pPr>
        <w:pStyle w:val="Akapitzlist"/>
        <w:numPr>
          <w:ilvl w:val="0"/>
          <w:numId w:val="19"/>
        </w:numPr>
        <w:ind w:left="567" w:hanging="283"/>
      </w:pPr>
      <w:r w:rsidRPr="001E694D">
        <w:t>obsługa akcji wysyłkowych w zakresie wykonywania wydruków seryjnych kore</w:t>
      </w:r>
      <w:r w:rsidR="00D71DE1">
        <w:t>spondencji wraz z kopertowaniem oraz naklejaniem</w:t>
      </w:r>
      <w:r w:rsidR="00D71DE1" w:rsidRPr="00E47190">
        <w:t xml:space="preserve"> zwrotnych potwierdzeń odbioru</w:t>
      </w:r>
      <w:r w:rsidR="00994048">
        <w:t>;</w:t>
      </w:r>
    </w:p>
    <w:p w:rsidR="001E694D" w:rsidRDefault="00BA59B2" w:rsidP="009F76E7">
      <w:pPr>
        <w:pStyle w:val="Akapitzlist"/>
        <w:numPr>
          <w:ilvl w:val="0"/>
          <w:numId w:val="19"/>
        </w:numPr>
        <w:ind w:left="709" w:hanging="425"/>
      </w:pPr>
      <w:r>
        <w:t xml:space="preserve"> </w:t>
      </w:r>
      <w:r w:rsidR="001E694D" w:rsidRPr="001E694D">
        <w:t>obsługa zleceń w zakresie usług poligraficznych i introligatorskich biur/wydziałów Urzędu;</w:t>
      </w:r>
    </w:p>
    <w:p w:rsidR="00BE32C2" w:rsidRDefault="00BA59B2" w:rsidP="009F76E7">
      <w:pPr>
        <w:pStyle w:val="Akapitzlist"/>
        <w:numPr>
          <w:ilvl w:val="0"/>
          <w:numId w:val="19"/>
        </w:numPr>
        <w:ind w:left="567" w:hanging="283"/>
      </w:pPr>
      <w:r>
        <w:lastRenderedPageBreak/>
        <w:t xml:space="preserve"> </w:t>
      </w:r>
      <w:r w:rsidR="00152E38" w:rsidRPr="001E694D">
        <w:t>obsługa eksplo</w:t>
      </w:r>
      <w:r w:rsidR="00152E38">
        <w:t xml:space="preserve">atacyjno-rozliczeniowa urządzeń </w:t>
      </w:r>
      <w:r w:rsidR="00152E38" w:rsidRPr="001C10BE">
        <w:t>użytkowanych w oddziale</w:t>
      </w:r>
      <w:r w:rsidR="00152E38">
        <w:t>.</w:t>
      </w:r>
    </w:p>
    <w:p w:rsidR="00C9519E" w:rsidRDefault="00BA59B2" w:rsidP="009F76E7">
      <w:pPr>
        <w:pStyle w:val="Akapitzlist"/>
        <w:numPr>
          <w:ilvl w:val="0"/>
          <w:numId w:val="34"/>
        </w:numPr>
        <w:ind w:left="284" w:hanging="284"/>
      </w:pPr>
      <w:r>
        <w:t xml:space="preserve">Do zadań Oddziału Systemów </w:t>
      </w:r>
      <w:r w:rsidR="00A2366C" w:rsidRPr="00441862">
        <w:t>Technicznych należą:</w:t>
      </w:r>
    </w:p>
    <w:p w:rsidR="00C9519E" w:rsidRPr="00C9519E" w:rsidRDefault="00B87261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>
        <w:rPr>
          <w:rFonts w:eastAsia="Calibri"/>
        </w:rPr>
        <w:t xml:space="preserve">obsługa, </w:t>
      </w:r>
      <w:r w:rsidR="00472789">
        <w:rPr>
          <w:rFonts w:eastAsia="Calibri"/>
        </w:rPr>
        <w:t>nadzorowanie</w:t>
      </w:r>
      <w:r w:rsidR="00C9519E" w:rsidRPr="00C9519E">
        <w:rPr>
          <w:rFonts w:eastAsia="Calibri"/>
        </w:rPr>
        <w:t xml:space="preserve"> i utrzym</w:t>
      </w:r>
      <w:r w:rsidR="00207322">
        <w:rPr>
          <w:rFonts w:eastAsia="Calibri"/>
        </w:rPr>
        <w:t>yw</w:t>
      </w:r>
      <w:r w:rsidR="00C9519E" w:rsidRPr="00C9519E">
        <w:rPr>
          <w:rFonts w:eastAsia="Calibri"/>
        </w:rPr>
        <w:t>anie w sprawności: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systemu automatycznej identyfikacji klucza (SAIK)</w:t>
      </w:r>
      <w:r w:rsidR="00863F8B">
        <w:t>,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systemu kontroli dostępu wraz z elektronicznym systemem rejestracji obecności oraz systemu sygnalizacji włamania i napadu (SKD, ESRO i SSWiN)</w:t>
      </w:r>
      <w:r w:rsidR="00863F8B">
        <w:t>,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systemu telewizji dozorowej (CCTV)</w:t>
      </w:r>
      <w:r w:rsidR="00863F8B">
        <w:t>,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systemów łączności w tym: system centrali telefonicznej, system contact center, rejestratory rozmów, system taryfikacji oraz faks to mail</w:t>
      </w:r>
      <w:r w:rsidR="00863F8B">
        <w:t>,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systemu wsparcia technicznego obrad Rady Miasta Poznania oraz posiedzeń komisji</w:t>
      </w:r>
      <w:r w:rsidR="00863F8B">
        <w:t>,</w:t>
      </w:r>
    </w:p>
    <w:p w:rsidR="00C9519E" w:rsidRPr="00C9519E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C9519E">
        <w:t>sprzętu wykorzystywanego podczas spotkań, konferencji i uroczystości</w:t>
      </w:r>
      <w:r w:rsidR="00863F8B">
        <w:t>,</w:t>
      </w:r>
    </w:p>
    <w:p w:rsidR="00C9519E" w:rsidRPr="00863F8B" w:rsidRDefault="00C9519E" w:rsidP="009F76E7">
      <w:pPr>
        <w:pStyle w:val="Akapitzlist"/>
        <w:numPr>
          <w:ilvl w:val="0"/>
          <w:numId w:val="44"/>
        </w:numPr>
        <w:ind w:left="851" w:hanging="284"/>
      </w:pPr>
      <w:r w:rsidRPr="00863F8B">
        <w:t>elektronicznej tablicy ogłoszeń</w:t>
      </w:r>
      <w:r w:rsidR="00863F8B">
        <w:t>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rozbudowa oraz modernizacja nadzorowanych urządzeń i systemów zainstalowanych w obiektach;</w:t>
      </w:r>
    </w:p>
    <w:p w:rsidR="00C9519E" w:rsidRPr="00C9519E" w:rsidRDefault="00396D20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>
        <w:rPr>
          <w:rFonts w:eastAsia="Calibri"/>
        </w:rPr>
        <w:t xml:space="preserve">wykonywanie i </w:t>
      </w:r>
      <w:r w:rsidR="00C9519E" w:rsidRPr="00C9519E">
        <w:rPr>
          <w:rFonts w:eastAsia="Calibri"/>
        </w:rPr>
        <w:t>zlecanie przeglądów i konserwacji nadzorowanych urządzeń i</w:t>
      </w:r>
      <w:r w:rsidR="00326F7E">
        <w:rPr>
          <w:rFonts w:eastAsia="Calibri"/>
        </w:rPr>
        <w:t> </w:t>
      </w:r>
      <w:r w:rsidR="00C9519E" w:rsidRPr="00C9519E">
        <w:rPr>
          <w:rFonts w:eastAsia="Calibri"/>
        </w:rPr>
        <w:t>systemów zainstalowanych w obiektach w terminach i w sposób określony przepisami prawa, zawartymi umowami, wymogami gwarancyjnymi i wewnętrznymi standardami;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prowadzenie spraw dotyczących likwidacji szkód związanych z zarządzaną infrastrukturą;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współtworzenie i nadzór techniczny nad wewnętrznymi narzędziami informatycznymi wspomagającymi pracę wydziału;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prowadzenie spraw związanych z bezpieczeństwem informacji oraz danych osobowych w ramach zadań wydziału;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prowadzenie spraw związanych z Elektronicznymi Nośnikami Informacji wydziału w</w:t>
      </w:r>
      <w:r w:rsidR="00326F7E">
        <w:rPr>
          <w:rFonts w:eastAsia="Calibri"/>
        </w:rPr>
        <w:t> </w:t>
      </w:r>
      <w:r w:rsidRPr="00C9519E">
        <w:rPr>
          <w:rFonts w:eastAsia="Calibri"/>
        </w:rPr>
        <w:t>ramach systemu zarządzania bezpieczeństwem informacji;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obsługa techniczna spotkań odbywających się w Urzędzie i poza obiektami Urzędu Miasta;</w:t>
      </w:r>
    </w:p>
    <w:p w:rsidR="00C9519E" w:rsidRPr="00C9519E" w:rsidRDefault="00C9519E" w:rsidP="009F76E7">
      <w:pPr>
        <w:numPr>
          <w:ilvl w:val="0"/>
          <w:numId w:val="39"/>
        </w:numPr>
        <w:spacing w:after="0"/>
        <w:ind w:left="567" w:hanging="283"/>
        <w:contextualSpacing/>
        <w:rPr>
          <w:rFonts w:eastAsia="Calibri"/>
        </w:rPr>
      </w:pPr>
      <w:r w:rsidRPr="00C9519E">
        <w:rPr>
          <w:rFonts w:eastAsia="Calibri"/>
        </w:rPr>
        <w:t>realizacja zasad parkowania na parkingach Urzędu we współpracy z Oddziałem Zarządzania Obiektami;</w:t>
      </w:r>
    </w:p>
    <w:p w:rsidR="00C9519E" w:rsidRPr="00C9519E" w:rsidRDefault="0038211B" w:rsidP="009F76E7">
      <w:pPr>
        <w:numPr>
          <w:ilvl w:val="0"/>
          <w:numId w:val="39"/>
        </w:numPr>
        <w:spacing w:after="0"/>
        <w:ind w:left="709" w:hanging="425"/>
        <w:contextualSpacing/>
        <w:rPr>
          <w:rFonts w:eastAsia="Calibri"/>
        </w:rPr>
      </w:pPr>
      <w:r>
        <w:rPr>
          <w:rFonts w:eastAsia="Calibri"/>
        </w:rPr>
        <w:t xml:space="preserve"> </w:t>
      </w:r>
      <w:r w:rsidR="00C9519E" w:rsidRPr="00C9519E">
        <w:rPr>
          <w:rFonts w:eastAsia="Calibri"/>
        </w:rPr>
        <w:t>obsługa telekomunikacyjna w zakresie telefonii komórkowej</w:t>
      </w:r>
      <w:r>
        <w:rPr>
          <w:rFonts w:eastAsia="Calibri"/>
        </w:rPr>
        <w:t>;</w:t>
      </w:r>
    </w:p>
    <w:p w:rsidR="00C9519E" w:rsidRPr="00C9519E" w:rsidRDefault="0038211B" w:rsidP="009F76E7">
      <w:pPr>
        <w:numPr>
          <w:ilvl w:val="0"/>
          <w:numId w:val="39"/>
        </w:numPr>
        <w:spacing w:after="0"/>
        <w:ind w:left="709" w:hanging="425"/>
        <w:contextualSpacing/>
        <w:rPr>
          <w:rFonts w:eastAsia="Calibri"/>
        </w:rPr>
      </w:pPr>
      <w:r>
        <w:rPr>
          <w:rFonts w:eastAsia="Calibri"/>
        </w:rPr>
        <w:t xml:space="preserve"> zapewnienie</w:t>
      </w:r>
      <w:r w:rsidR="00C9519E" w:rsidRPr="00C9519E">
        <w:rPr>
          <w:rFonts w:eastAsia="Calibri"/>
        </w:rPr>
        <w:t xml:space="preserve"> usługi hurtowej wysyłki krótkich wiadomości tekstowych – SMS</w:t>
      </w:r>
      <w:r>
        <w:rPr>
          <w:rFonts w:eastAsia="Calibri"/>
        </w:rPr>
        <w:t>;</w:t>
      </w:r>
    </w:p>
    <w:p w:rsidR="00C9519E" w:rsidRPr="00C9519E" w:rsidRDefault="0038211B" w:rsidP="009F76E7">
      <w:pPr>
        <w:numPr>
          <w:ilvl w:val="0"/>
          <w:numId w:val="39"/>
        </w:numPr>
        <w:spacing w:after="0"/>
        <w:ind w:left="709" w:hanging="425"/>
        <w:contextualSpacing/>
        <w:rPr>
          <w:rFonts w:eastAsia="Calibri"/>
        </w:rPr>
      </w:pPr>
      <w:r>
        <w:rPr>
          <w:rFonts w:eastAsia="Calibri"/>
        </w:rPr>
        <w:t xml:space="preserve"> administrowanie</w:t>
      </w:r>
      <w:r w:rsidR="00C9519E" w:rsidRPr="00C9519E">
        <w:rPr>
          <w:rFonts w:eastAsia="Calibri"/>
        </w:rPr>
        <w:t xml:space="preserve"> systemu zarządzania i ochrony urządzeń mobilnych MDM</w:t>
      </w:r>
      <w:r>
        <w:rPr>
          <w:rFonts w:eastAsia="Calibri"/>
        </w:rPr>
        <w:t>;</w:t>
      </w:r>
    </w:p>
    <w:p w:rsidR="00EB6A02" w:rsidRDefault="0038211B" w:rsidP="009F76E7">
      <w:pPr>
        <w:numPr>
          <w:ilvl w:val="0"/>
          <w:numId w:val="39"/>
        </w:numPr>
        <w:spacing w:after="0"/>
        <w:ind w:left="709" w:hanging="425"/>
        <w:contextualSpacing/>
        <w:rPr>
          <w:rFonts w:eastAsia="Calibri"/>
        </w:rPr>
      </w:pPr>
      <w:r>
        <w:rPr>
          <w:rFonts w:eastAsia="Calibri"/>
        </w:rPr>
        <w:t xml:space="preserve"> integrowanie</w:t>
      </w:r>
      <w:r w:rsidR="00C9519E" w:rsidRPr="00C9519E">
        <w:rPr>
          <w:rFonts w:eastAsia="Calibri"/>
        </w:rPr>
        <w:t xml:space="preserve"> systemów telekomunikacyjnych Urzędu z systemami innych miejskich jednostek organizacyjnych</w:t>
      </w:r>
      <w:r w:rsidR="00EB6A02">
        <w:rPr>
          <w:rFonts w:eastAsia="Calibri"/>
        </w:rPr>
        <w:t>;</w:t>
      </w:r>
    </w:p>
    <w:p w:rsidR="00E85CA6" w:rsidRPr="0038211B" w:rsidRDefault="00EF0B62" w:rsidP="009F76E7">
      <w:pPr>
        <w:numPr>
          <w:ilvl w:val="0"/>
          <w:numId w:val="39"/>
        </w:numPr>
        <w:spacing w:after="0"/>
        <w:ind w:left="709" w:hanging="425"/>
        <w:contextualSpacing/>
        <w:rPr>
          <w:rFonts w:eastAsia="Calibri"/>
        </w:rPr>
      </w:pPr>
      <w:r>
        <w:rPr>
          <w:rFonts w:eastAsia="Calibri"/>
        </w:rPr>
        <w:lastRenderedPageBreak/>
        <w:t>n</w:t>
      </w:r>
      <w:r w:rsidR="00EB6A02">
        <w:rPr>
          <w:rFonts w:eastAsia="Calibri"/>
        </w:rPr>
        <w:t>adawanie uprawnień dla pracowników biur/wydziałów</w:t>
      </w:r>
      <w:r w:rsidR="008E20DB">
        <w:rPr>
          <w:rFonts w:eastAsia="Calibri"/>
        </w:rPr>
        <w:t xml:space="preserve"> i</w:t>
      </w:r>
      <w:r w:rsidR="00EB6A02">
        <w:rPr>
          <w:rFonts w:eastAsia="Calibri"/>
        </w:rPr>
        <w:t xml:space="preserve"> </w:t>
      </w:r>
      <w:r>
        <w:rPr>
          <w:rFonts w:eastAsia="Calibri"/>
        </w:rPr>
        <w:t xml:space="preserve">miejskich jednostek organizacyjnych </w:t>
      </w:r>
      <w:r w:rsidR="00EB6A02">
        <w:rPr>
          <w:rFonts w:eastAsia="Calibri"/>
        </w:rPr>
        <w:t>oraz firm zewnętrznych, zgodnie z zasadami dostępu do obiektów i</w:t>
      </w:r>
      <w:r w:rsidR="00326F7E">
        <w:rPr>
          <w:rFonts w:eastAsia="Calibri"/>
        </w:rPr>
        <w:t> </w:t>
      </w:r>
      <w:r w:rsidR="00EB6A02">
        <w:rPr>
          <w:rFonts w:eastAsia="Calibri"/>
        </w:rPr>
        <w:t>pomieszczeń.</w:t>
      </w:r>
    </w:p>
    <w:p w:rsidR="00104932" w:rsidRPr="005E6D5B" w:rsidRDefault="00104932" w:rsidP="005E6D5B">
      <w:pPr>
        <w:pStyle w:val="Nagwek3"/>
      </w:pPr>
      <w:r w:rsidRPr="005E6D5B">
        <w:t>§ 8</w:t>
      </w:r>
    </w:p>
    <w:p w:rsidR="00104932" w:rsidRPr="007B0B41" w:rsidRDefault="00FD3E1D" w:rsidP="00104932">
      <w:r w:rsidRPr="007B0B41">
        <w:t xml:space="preserve">Liczba etatów w </w:t>
      </w:r>
      <w:r w:rsidR="006E230F">
        <w:t>w</w:t>
      </w:r>
      <w:r w:rsidRPr="007B0B41">
        <w:t xml:space="preserve">ydziale określona jest w załączniku nr 2 do </w:t>
      </w:r>
      <w:r w:rsidR="008B3DB9">
        <w:t>r</w:t>
      </w:r>
      <w:r w:rsidRPr="007B0B41">
        <w:t>egulaminu.</w:t>
      </w:r>
    </w:p>
    <w:p w:rsidR="00FA5602" w:rsidRPr="007B0B41" w:rsidRDefault="00FA5602" w:rsidP="003256BC">
      <w:pPr>
        <w:pStyle w:val="Nagwek2"/>
      </w:pPr>
      <w:r w:rsidRPr="007B0B41">
        <w:t>Rozdział IV Zasady podpisywania pism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104932" w:rsidRPr="007B0B41">
        <w:t>9</w:t>
      </w:r>
    </w:p>
    <w:p w:rsidR="00FD3E1D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 xml:space="preserve">Dyrektor uprawniony jest do aprobaty i podpisywania pism, zgodnie z zasadami określonymi w Regulaminie </w:t>
      </w:r>
      <w:r w:rsidR="00863F8B">
        <w:t>o</w:t>
      </w:r>
      <w:r w:rsidRPr="007B0B41">
        <w:t>rganizacyjnym Urzędu Miasta</w:t>
      </w:r>
      <w:r w:rsidR="0090565A" w:rsidRPr="007B0B41">
        <w:t xml:space="preserve"> Poznania</w:t>
      </w:r>
      <w:r w:rsidRPr="007B0B41">
        <w:t>.</w:t>
      </w:r>
    </w:p>
    <w:p w:rsidR="00DA4845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 xml:space="preserve">Zastępcy </w:t>
      </w:r>
      <w:r w:rsidR="006E230F">
        <w:t>d</w:t>
      </w:r>
      <w:r w:rsidRPr="007B0B41">
        <w:t xml:space="preserve">yrektora są upoważnieni do aprobaty </w:t>
      </w:r>
      <w:r w:rsidR="0052358C" w:rsidRPr="007B0B41">
        <w:t xml:space="preserve">i podpisywania </w:t>
      </w:r>
      <w:r w:rsidRPr="007B0B41">
        <w:t>pism należących do</w:t>
      </w:r>
      <w:r w:rsidR="00326F7E">
        <w:t> </w:t>
      </w:r>
      <w:r w:rsidRPr="007B0B41">
        <w:t>zakresu zadań nadzorowanych oddziałów i stanowisk, w szczególności pism do</w:t>
      </w:r>
      <w:r w:rsidR="00326F7E">
        <w:t> </w:t>
      </w:r>
      <w:r w:rsidRPr="007B0B41">
        <w:t>wykonawców,</w:t>
      </w:r>
      <w:r w:rsidR="009B2CB1">
        <w:t xml:space="preserve"> biur/</w:t>
      </w:r>
      <w:r w:rsidRPr="007B0B41">
        <w:t>wydziałów Urzędu i miejskich jednostek organizacyjnych, w</w:t>
      </w:r>
      <w:r w:rsidR="00326F7E">
        <w:t> </w:t>
      </w:r>
      <w:r w:rsidRPr="007B0B41">
        <w:t>sprawach należących do zakresu działania powierzonego pionu, z wyłączeniem pism kierowanych do Prezydenta, Zastępców Prezydenta</w:t>
      </w:r>
      <w:r w:rsidR="00FA1922" w:rsidRPr="007B0B41">
        <w:t>,</w:t>
      </w:r>
      <w:r w:rsidR="006C62FF" w:rsidRPr="007B0B41">
        <w:t xml:space="preserve"> Sekretarza i Skarbnika Miasta oraz</w:t>
      </w:r>
      <w:r w:rsidR="00326F7E">
        <w:t> </w:t>
      </w:r>
      <w:r w:rsidRPr="007B0B41">
        <w:t>Wydziału Organizacyjnego</w:t>
      </w:r>
      <w:r w:rsidR="006103F8" w:rsidRPr="007B0B41">
        <w:t>.</w:t>
      </w:r>
    </w:p>
    <w:p w:rsidR="00FD3E1D" w:rsidRPr="007B0B41" w:rsidRDefault="0090565A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 xml:space="preserve">Zastępcy </w:t>
      </w:r>
      <w:r w:rsidR="006E230F">
        <w:t>d</w:t>
      </w:r>
      <w:r w:rsidR="00FD3E1D" w:rsidRPr="007B0B41">
        <w:t>yrektora i kierownicy oddziałó</w:t>
      </w:r>
      <w:r w:rsidRPr="007B0B41">
        <w:t xml:space="preserve">w parafują przed przedłożeniem </w:t>
      </w:r>
      <w:r w:rsidR="006E230F">
        <w:t>d</w:t>
      </w:r>
      <w:r w:rsidR="009B2CB1">
        <w:t>yrektorowi dokumenty</w:t>
      </w:r>
      <w:r w:rsidR="00FD3E1D" w:rsidRPr="007B0B41">
        <w:t xml:space="preserve"> podległych sobie pracowników.</w:t>
      </w:r>
    </w:p>
    <w:p w:rsidR="00FD3E1D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>Kierownik Oddziału Ekonomicznego jest upoważniony do: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t>podpisywania faktur VAT, faktur VAT korekty oraz not korygujących w zakresie dot.</w:t>
      </w:r>
      <w:r w:rsidR="00326F7E">
        <w:t> </w:t>
      </w:r>
      <w:r w:rsidRPr="007B0B41">
        <w:t>z</w:t>
      </w:r>
      <w:r w:rsidR="006103F8" w:rsidRPr="007B0B41">
        <w:t xml:space="preserve">adań </w:t>
      </w:r>
      <w:r w:rsidR="0076109C">
        <w:t>w</w:t>
      </w:r>
      <w:r w:rsidR="006103F8" w:rsidRPr="007B0B41">
        <w:t>ydziału</w:t>
      </w:r>
      <w:r w:rsidRPr="007B0B41">
        <w:t>;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t>dokonywania kontrasygnaty na podstawie pełnomocnictwa udzielonego przez Skarbnika Miasta w zakresie dot</w:t>
      </w:r>
      <w:r w:rsidR="00944CA0" w:rsidRPr="007B0B41">
        <w:t>yczącym</w:t>
      </w:r>
      <w:r w:rsidRPr="007B0B41">
        <w:t xml:space="preserve"> zadań</w:t>
      </w:r>
      <w:r w:rsidR="006103F8" w:rsidRPr="007B0B41">
        <w:t xml:space="preserve"> </w:t>
      </w:r>
      <w:r w:rsidR="0076109C">
        <w:t>w</w:t>
      </w:r>
      <w:r w:rsidR="006103F8" w:rsidRPr="007B0B41">
        <w:t>ydziału</w:t>
      </w:r>
      <w:r w:rsidRPr="007B0B41">
        <w:t>.</w:t>
      </w:r>
    </w:p>
    <w:p w:rsidR="00FD3E1D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>Pracownicy zatrudnieni na stanowiskach ds. rozliczeń upoważnieni są do podpisywania faktur VAT, faktur VAT korekty oraz not korygujących w zakresie dot</w:t>
      </w:r>
      <w:r w:rsidR="003256BC" w:rsidRPr="007B0B41">
        <w:t>yczącym</w:t>
      </w:r>
      <w:r w:rsidRPr="007B0B41">
        <w:t xml:space="preserve"> zadań </w:t>
      </w:r>
      <w:r w:rsidR="0076109C">
        <w:t>w</w:t>
      </w:r>
      <w:r w:rsidR="00AE5201">
        <w:t>ydziału.</w:t>
      </w:r>
    </w:p>
    <w:p w:rsidR="00FD3E1D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>Kierownik Kancelarii jest upoważniony do podpisywania pism związanych z publikacją ogłoszeń, zawiadomień i innych materiałów</w:t>
      </w:r>
      <w:r w:rsidR="006C62FF" w:rsidRPr="007B0B41">
        <w:t xml:space="preserve"> </w:t>
      </w:r>
      <w:r w:rsidR="0085296F" w:rsidRPr="007B0B41">
        <w:t>zamieszczanych</w:t>
      </w:r>
      <w:r w:rsidRPr="007B0B41">
        <w:t xml:space="preserve"> na tablicach ogłoszeniowych Urzędu.</w:t>
      </w:r>
    </w:p>
    <w:p w:rsidR="00FD3E1D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 xml:space="preserve">Pracownicy zatrudnieni </w:t>
      </w:r>
      <w:r w:rsidR="009B2CB1">
        <w:t>w Oddziale Inwestycji i Remontów</w:t>
      </w:r>
      <w:r w:rsidRPr="007B0B41">
        <w:t xml:space="preserve"> uprawnieni są do dokonywania uzgodnień z wykonawcami prac budowlanych dotyczących sposobu realizacji robót budowlanych.</w:t>
      </w:r>
    </w:p>
    <w:p w:rsidR="00FD3E1D" w:rsidRPr="007B0B41" w:rsidRDefault="00FD3E1D" w:rsidP="009F76E7">
      <w:pPr>
        <w:pStyle w:val="Akapitzlist"/>
        <w:numPr>
          <w:ilvl w:val="0"/>
          <w:numId w:val="9"/>
        </w:numPr>
        <w:ind w:left="284" w:hanging="284"/>
      </w:pPr>
      <w:r w:rsidRPr="007B0B41">
        <w:t xml:space="preserve">Kierownicy oddziałów są uprawnieni do: 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t>podpisywania kierowanych do wykonawców zapytań ofertowych;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t>potwierdzania zgodności kopii dokumentu związanego z prowadzoną w oddziale sprawą z jego oryginałem;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lastRenderedPageBreak/>
        <w:t>potwierdzania pod względem merytorycznym faktur/rachunków dotyczących wydatków związanych z zadaniami oddziału;</w:t>
      </w:r>
    </w:p>
    <w:p w:rsidR="00FD3E1D" w:rsidRPr="007B0B41" w:rsidRDefault="00FD3E1D" w:rsidP="009F76E7">
      <w:pPr>
        <w:pStyle w:val="Akapitzlist"/>
        <w:numPr>
          <w:ilvl w:val="1"/>
          <w:numId w:val="9"/>
        </w:numPr>
        <w:ind w:left="567" w:hanging="283"/>
      </w:pPr>
      <w:r w:rsidRPr="007B0B41">
        <w:t>parafowania każdej strony umowy, zamówienia, porozumienia oraz załączników do</w:t>
      </w:r>
      <w:r w:rsidR="00326F7E">
        <w:t> </w:t>
      </w:r>
      <w:r w:rsidRPr="007B0B41">
        <w:t>tych dokumentów sporządzonych w oddziale.</w:t>
      </w:r>
    </w:p>
    <w:p w:rsidR="00FA5602" w:rsidRPr="007B0B41" w:rsidRDefault="00FA5602" w:rsidP="003256BC">
      <w:pPr>
        <w:pStyle w:val="Nagwek2"/>
      </w:pPr>
      <w:r w:rsidRPr="007B0B41">
        <w:t>Rozdział V Przepisy końcowe</w:t>
      </w:r>
    </w:p>
    <w:p w:rsidR="00FA5602" w:rsidRPr="007B0B41" w:rsidRDefault="00FA5602" w:rsidP="005E6D5B">
      <w:pPr>
        <w:pStyle w:val="Nagwek3"/>
      </w:pPr>
      <w:r w:rsidRPr="007B0B41">
        <w:t xml:space="preserve">§ </w:t>
      </w:r>
      <w:r w:rsidR="00104932" w:rsidRPr="007B0B41">
        <w:t>10</w:t>
      </w:r>
    </w:p>
    <w:p w:rsidR="00B74E97" w:rsidRDefault="00A51886" w:rsidP="00F32D28">
      <w:pPr>
        <w:pStyle w:val="Akapitzlist"/>
        <w:numPr>
          <w:ilvl w:val="0"/>
          <w:numId w:val="29"/>
        </w:numPr>
        <w:ind w:left="284" w:hanging="284"/>
      </w:pPr>
      <w:r w:rsidRPr="007B0B41">
        <w:t xml:space="preserve">Dla zapewnienia jednolitego oznakowania akt </w:t>
      </w:r>
      <w:r w:rsidR="00AF5245" w:rsidRPr="007B0B41">
        <w:t xml:space="preserve">w </w:t>
      </w:r>
      <w:r w:rsidR="0076109C">
        <w:t>w</w:t>
      </w:r>
      <w:r w:rsidR="00AF5245" w:rsidRPr="007B0B41">
        <w:t>ydziale stosuje się symbol „</w:t>
      </w:r>
      <w:r w:rsidRPr="007B0B41">
        <w:t>OU</w:t>
      </w:r>
      <w:r w:rsidR="0085296F" w:rsidRPr="007B0B41">
        <w:t>r</w:t>
      </w:r>
      <w:r w:rsidRPr="007B0B41">
        <w:t>”.</w:t>
      </w:r>
    </w:p>
    <w:p w:rsidR="008B3DB9" w:rsidRDefault="00A51886" w:rsidP="00F32D28">
      <w:pPr>
        <w:pStyle w:val="Akapitzlist"/>
        <w:numPr>
          <w:ilvl w:val="0"/>
          <w:numId w:val="29"/>
        </w:numPr>
        <w:ind w:left="284" w:hanging="284"/>
      </w:pPr>
      <w:r w:rsidRPr="007B0B41">
        <w:t xml:space="preserve">Dla rozróżnienia pism przygotowywanych przez poszczególne oddziały i stanowiska pracy w </w:t>
      </w:r>
      <w:r w:rsidR="0076109C">
        <w:t>w</w:t>
      </w:r>
      <w:r w:rsidRPr="007B0B41">
        <w:t>ydziale przyjęto następujące symbole:</w:t>
      </w:r>
    </w:p>
    <w:p w:rsidR="00EC1B17" w:rsidRDefault="00EC1B17" w:rsidP="00F32D28">
      <w:pPr>
        <w:pStyle w:val="Akapitzlist"/>
        <w:numPr>
          <w:ilvl w:val="0"/>
          <w:numId w:val="30"/>
        </w:numPr>
        <w:ind w:left="567" w:hanging="283"/>
      </w:pPr>
      <w:r w:rsidRPr="00EC1B17">
        <w:t>OUr-I - Oddział Ekonomiczny;</w:t>
      </w:r>
    </w:p>
    <w:p w:rsidR="00EC1B17" w:rsidRDefault="00EC1B17" w:rsidP="00F32D28">
      <w:pPr>
        <w:pStyle w:val="Akapitzlist"/>
        <w:numPr>
          <w:ilvl w:val="0"/>
          <w:numId w:val="30"/>
        </w:numPr>
        <w:ind w:left="567" w:hanging="283"/>
      </w:pPr>
      <w:r w:rsidRPr="00EC1B17">
        <w:t>OUr-II - Oddział Organizacyjno-Administracyjny;</w:t>
      </w:r>
    </w:p>
    <w:p w:rsidR="00EC1B17" w:rsidRDefault="00EC1B17" w:rsidP="00F32D28">
      <w:pPr>
        <w:pStyle w:val="Akapitzlist"/>
        <w:numPr>
          <w:ilvl w:val="0"/>
          <w:numId w:val="30"/>
        </w:numPr>
        <w:ind w:left="567" w:hanging="283"/>
      </w:pPr>
      <w:r w:rsidRPr="00EC1B17">
        <w:t>OUr-III - Oddział Zaopatrzenia;</w:t>
      </w:r>
    </w:p>
    <w:p w:rsidR="00EC1B17" w:rsidRDefault="00EC1B17" w:rsidP="00F32D28">
      <w:pPr>
        <w:pStyle w:val="Akapitzlist"/>
        <w:numPr>
          <w:ilvl w:val="0"/>
          <w:numId w:val="30"/>
        </w:numPr>
        <w:ind w:left="567" w:hanging="283"/>
      </w:pPr>
      <w:r w:rsidRPr="00EC1B17">
        <w:t>OUr-IV - Oddział Zarządzania Obiektami;</w:t>
      </w:r>
    </w:p>
    <w:p w:rsidR="00EC1B17" w:rsidRDefault="00EC1B17" w:rsidP="00F32D28">
      <w:pPr>
        <w:pStyle w:val="Akapitzlist"/>
        <w:numPr>
          <w:ilvl w:val="0"/>
          <w:numId w:val="30"/>
        </w:numPr>
        <w:ind w:left="567" w:hanging="283"/>
      </w:pPr>
      <w:r w:rsidRPr="00EC1B17">
        <w:t>OUr-V - Oddział Inwestycji i Remontów;</w:t>
      </w:r>
    </w:p>
    <w:p w:rsidR="00EC1B17" w:rsidRDefault="00A13B2F" w:rsidP="00F32D28">
      <w:pPr>
        <w:pStyle w:val="Akapitzlist"/>
        <w:numPr>
          <w:ilvl w:val="0"/>
          <w:numId w:val="30"/>
        </w:numPr>
        <w:spacing w:before="240"/>
        <w:ind w:left="567" w:hanging="283"/>
      </w:pPr>
      <w:r>
        <w:t>OUr-VII -</w:t>
      </w:r>
      <w:r w:rsidR="00EC1B17" w:rsidRPr="00EC1B17">
        <w:t xml:space="preserve"> Kancelaria;</w:t>
      </w:r>
    </w:p>
    <w:p w:rsidR="00F562F3" w:rsidRDefault="00EC1B17" w:rsidP="00F32D28">
      <w:pPr>
        <w:pStyle w:val="Akapitzlist"/>
        <w:numPr>
          <w:ilvl w:val="0"/>
          <w:numId w:val="30"/>
        </w:numPr>
        <w:spacing w:before="240"/>
        <w:ind w:left="567" w:hanging="283"/>
      </w:pPr>
      <w:r w:rsidRPr="00EC1B17">
        <w:t>OUr-IX - Oddział Transportu</w:t>
      </w:r>
      <w:r w:rsidR="00F562F3">
        <w:t>;</w:t>
      </w:r>
    </w:p>
    <w:p w:rsidR="00F32D28" w:rsidRDefault="00F562F3" w:rsidP="00F32D28">
      <w:pPr>
        <w:pStyle w:val="Akapitzlist"/>
        <w:numPr>
          <w:ilvl w:val="0"/>
          <w:numId w:val="30"/>
        </w:numPr>
        <w:spacing w:before="240"/>
        <w:ind w:left="567" w:hanging="283"/>
      </w:pPr>
      <w:r>
        <w:t>O</w:t>
      </w:r>
      <w:r w:rsidR="004C5241">
        <w:t xml:space="preserve">Ur-X - </w:t>
      </w:r>
      <w:r w:rsidRPr="00DA6CF4">
        <w:t>Oddział Systemów Technicznych</w:t>
      </w:r>
      <w:r w:rsidR="00F32D28">
        <w:t>;</w:t>
      </w:r>
    </w:p>
    <w:p w:rsidR="00EC1B17" w:rsidRDefault="00F32D28" w:rsidP="00F32D28">
      <w:pPr>
        <w:pStyle w:val="Akapitzlist"/>
        <w:numPr>
          <w:ilvl w:val="0"/>
          <w:numId w:val="30"/>
        </w:numPr>
        <w:spacing w:before="240"/>
        <w:ind w:left="567" w:hanging="283"/>
      </w:pPr>
      <w:r w:rsidRPr="00F32D28">
        <w:t>OUr-XI - Oddział Eksploatacji</w:t>
      </w:r>
      <w:r w:rsidR="00F562F3" w:rsidRPr="00DA6CF4">
        <w:t>.</w:t>
      </w:r>
    </w:p>
    <w:p w:rsidR="001A4B88" w:rsidRDefault="003D678A" w:rsidP="00F32D28">
      <w:pPr>
        <w:pStyle w:val="Akapitzlist"/>
        <w:numPr>
          <w:ilvl w:val="0"/>
          <w:numId w:val="29"/>
        </w:numPr>
        <w:ind w:left="284" w:hanging="284"/>
      </w:pPr>
      <w:r w:rsidRPr="007B0B41">
        <w:t xml:space="preserve">Na końcu znaku sprawy, po symbolu roku, w którym założono sprawę, pracownicy </w:t>
      </w:r>
      <w:r w:rsidR="0076109C">
        <w:t>w</w:t>
      </w:r>
      <w:r w:rsidRPr="007B0B41">
        <w:t>ydziału mogą stosować swoje symbole literowe zgodne z oznaczeniami ustalonymi odrębnym zarządzeniem dyrektora.</w:t>
      </w:r>
    </w:p>
    <w:p w:rsidR="001A4B88" w:rsidRDefault="003D678A" w:rsidP="00F32D28">
      <w:pPr>
        <w:pStyle w:val="Akapitzlist"/>
        <w:numPr>
          <w:ilvl w:val="0"/>
          <w:numId w:val="29"/>
        </w:numPr>
        <w:ind w:left="284" w:hanging="284"/>
      </w:pPr>
      <w:r w:rsidRPr="007B0B41">
        <w:t xml:space="preserve">Adres poczty elektronicznej </w:t>
      </w:r>
      <w:r w:rsidR="0076109C">
        <w:t>w</w:t>
      </w:r>
      <w:r w:rsidRPr="007B0B41">
        <w:t xml:space="preserve">ydziału: </w:t>
      </w:r>
      <w:hyperlink r:id="rId8" w:history="1">
        <w:r w:rsidR="00B74E97" w:rsidRPr="007A44BD">
          <w:rPr>
            <w:rStyle w:val="Hipercze"/>
            <w:color w:val="000000" w:themeColor="text1"/>
            <w:u w:val="none"/>
          </w:rPr>
          <w:t>our@um.poznan.pl</w:t>
        </w:r>
      </w:hyperlink>
    </w:p>
    <w:p w:rsidR="003B45ED" w:rsidRPr="007B0B41" w:rsidRDefault="003B45ED" w:rsidP="00F32D28">
      <w:pPr>
        <w:pStyle w:val="Akapitzlist"/>
        <w:numPr>
          <w:ilvl w:val="0"/>
          <w:numId w:val="29"/>
        </w:numPr>
        <w:ind w:left="284" w:hanging="284"/>
      </w:pPr>
      <w:r w:rsidRPr="007B0B41">
        <w:t>Adres poczty elektronicznej dedykowanej do wskazanych zadań:</w:t>
      </w:r>
    </w:p>
    <w:p w:rsidR="001A4B88" w:rsidRPr="007B0B41" w:rsidRDefault="003B45ED" w:rsidP="00F32D28">
      <w:pPr>
        <w:pStyle w:val="Akapitzlist"/>
        <w:numPr>
          <w:ilvl w:val="0"/>
          <w:numId w:val="28"/>
        </w:numPr>
        <w:ind w:left="567" w:hanging="283"/>
        <w:rPr>
          <w:rStyle w:val="Hipercze"/>
          <w:color w:val="000000"/>
          <w:u w:val="none"/>
        </w:rPr>
      </w:pPr>
      <w:r w:rsidRPr="007B0B41">
        <w:t xml:space="preserve">Biuro Rzeczy Znalezionych – </w:t>
      </w:r>
      <w:hyperlink r:id="rId9" w:history="1">
        <w:r w:rsidRPr="007B0B41">
          <w:rPr>
            <w:rStyle w:val="Hipercze"/>
            <w:color w:val="000000"/>
            <w:u w:val="none"/>
          </w:rPr>
          <w:t>brz@um.poznan.pl</w:t>
        </w:r>
      </w:hyperlink>
    </w:p>
    <w:p w:rsidR="003B45ED" w:rsidRDefault="006E230F" w:rsidP="00F32D28">
      <w:pPr>
        <w:pStyle w:val="Akapitzlist"/>
        <w:numPr>
          <w:ilvl w:val="0"/>
          <w:numId w:val="28"/>
        </w:numPr>
        <w:ind w:left="567" w:hanging="283"/>
        <w:rPr>
          <w:color w:val="000000"/>
        </w:rPr>
      </w:pPr>
      <w:r>
        <w:rPr>
          <w:color w:val="000000"/>
        </w:rPr>
        <w:t>z</w:t>
      </w:r>
      <w:r w:rsidR="003B45ED" w:rsidRPr="007B0B41">
        <w:rPr>
          <w:color w:val="000000"/>
        </w:rPr>
        <w:t xml:space="preserve">aopatrzenie – </w:t>
      </w:r>
      <w:hyperlink r:id="rId10" w:history="1">
        <w:r w:rsidR="003B45ED" w:rsidRPr="007B0B41">
          <w:rPr>
            <w:rStyle w:val="Hipercze"/>
            <w:color w:val="000000"/>
            <w:u w:val="none"/>
          </w:rPr>
          <w:t>zaopatrzenie@um.poznan.pl</w:t>
        </w:r>
      </w:hyperlink>
      <w:r w:rsidR="003B45ED" w:rsidRPr="007B0B41">
        <w:rPr>
          <w:color w:val="000000"/>
        </w:rPr>
        <w:t xml:space="preserve"> </w:t>
      </w:r>
    </w:p>
    <w:p w:rsidR="00906421" w:rsidRPr="00CC6A57" w:rsidRDefault="00906421" w:rsidP="00906421">
      <w:pPr>
        <w:pStyle w:val="Akapitzlist"/>
        <w:numPr>
          <w:ilvl w:val="0"/>
          <w:numId w:val="28"/>
        </w:numPr>
        <w:ind w:left="567" w:hanging="283"/>
      </w:pPr>
      <w:r>
        <w:t>powielarnia – powielarnia@um.poznan.pl</w:t>
      </w:r>
    </w:p>
    <w:sectPr w:rsidR="00906421" w:rsidRPr="00CC6A57" w:rsidSect="00BB324C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7AA1" w:rsidRDefault="00377AA1" w:rsidP="0063270F">
      <w:pPr>
        <w:spacing w:after="0" w:line="240" w:lineRule="auto"/>
      </w:pPr>
      <w:r>
        <w:separator/>
      </w:r>
    </w:p>
  </w:endnote>
  <w:endnote w:type="continuationSeparator" w:id="0">
    <w:p w:rsidR="00377AA1" w:rsidRDefault="00377AA1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4B8C" w:rsidRDefault="00824B8C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846066">
      <w:rPr>
        <w:noProof/>
      </w:rPr>
      <w:t>1</w:t>
    </w:r>
    <w:r>
      <w:fldChar w:fldCharType="end"/>
    </w:r>
  </w:p>
  <w:p w:rsidR="00824B8C" w:rsidRDefault="00824B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7AA1" w:rsidRDefault="00377AA1" w:rsidP="0063270F">
      <w:pPr>
        <w:spacing w:after="0" w:line="240" w:lineRule="auto"/>
      </w:pPr>
      <w:r>
        <w:separator/>
      </w:r>
    </w:p>
  </w:footnote>
  <w:footnote w:type="continuationSeparator" w:id="0">
    <w:p w:rsidR="00377AA1" w:rsidRDefault="00377AA1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730BFF"/>
    <w:multiLevelType w:val="hybridMultilevel"/>
    <w:tmpl w:val="C034382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E41379"/>
    <w:multiLevelType w:val="multilevel"/>
    <w:tmpl w:val="91F6019E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0A1046C6"/>
    <w:multiLevelType w:val="hybridMultilevel"/>
    <w:tmpl w:val="AA1471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0321"/>
    <w:multiLevelType w:val="hybridMultilevel"/>
    <w:tmpl w:val="3E220B48"/>
    <w:lvl w:ilvl="0" w:tplc="5358B3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05B366D"/>
    <w:multiLevelType w:val="hybridMultilevel"/>
    <w:tmpl w:val="615219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A33B97"/>
    <w:multiLevelType w:val="multilevel"/>
    <w:tmpl w:val="928C69C4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148A1903"/>
    <w:multiLevelType w:val="hybridMultilevel"/>
    <w:tmpl w:val="6EF65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783EAC"/>
    <w:multiLevelType w:val="hybridMultilevel"/>
    <w:tmpl w:val="D24AFD9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1F7D4246"/>
    <w:multiLevelType w:val="hybridMultilevel"/>
    <w:tmpl w:val="503696AC"/>
    <w:lvl w:ilvl="0" w:tplc="DBFA8BCA">
      <w:start w:val="1"/>
      <w:numFmt w:val="decimal"/>
      <w:lvlText w:val="%1)"/>
      <w:lvlJc w:val="left"/>
      <w:pPr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173761"/>
    <w:multiLevelType w:val="hybridMultilevel"/>
    <w:tmpl w:val="6BF4EF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8F97FEE"/>
    <w:multiLevelType w:val="multilevel"/>
    <w:tmpl w:val="EA9267F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</w:lvl>
    <w:lvl w:ilvl="5">
      <w:start w:val="1"/>
      <w:numFmt w:val="none"/>
      <w:lvlText w:val=""/>
      <w:lvlJc w:val="left"/>
      <w:pPr>
        <w:ind w:left="2160" w:hanging="360"/>
      </w:pPr>
    </w:lvl>
    <w:lvl w:ilvl="6">
      <w:start w:val="1"/>
      <w:numFmt w:val="none"/>
      <w:lvlText w:val="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29A612C2"/>
    <w:multiLevelType w:val="hybridMultilevel"/>
    <w:tmpl w:val="A378C22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2A3B4514"/>
    <w:multiLevelType w:val="hybridMultilevel"/>
    <w:tmpl w:val="9FB097A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300439B8"/>
    <w:multiLevelType w:val="hybridMultilevel"/>
    <w:tmpl w:val="E8801BF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428C2CAF"/>
    <w:multiLevelType w:val="multilevel"/>
    <w:tmpl w:val="E534B0C6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43043870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434A3DAA"/>
    <w:multiLevelType w:val="hybridMultilevel"/>
    <w:tmpl w:val="BDAACF18"/>
    <w:lvl w:ilvl="0" w:tplc="04150011">
      <w:start w:val="1"/>
      <w:numFmt w:val="decimal"/>
      <w:lvlText w:val="%1)"/>
      <w:lvlJc w:val="left"/>
      <w:pPr>
        <w:ind w:left="2912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3512B77"/>
    <w:multiLevelType w:val="hybridMultilevel"/>
    <w:tmpl w:val="70DABB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031115"/>
    <w:multiLevelType w:val="hybridMultilevel"/>
    <w:tmpl w:val="2936899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A596C90"/>
    <w:multiLevelType w:val="hybridMultilevel"/>
    <w:tmpl w:val="1E282D0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BC055F1"/>
    <w:multiLevelType w:val="hybridMultilevel"/>
    <w:tmpl w:val="9516E510"/>
    <w:lvl w:ilvl="0" w:tplc="3552E426">
      <w:start w:val="1"/>
      <w:numFmt w:val="decimal"/>
      <w:lvlText w:val="%1)"/>
      <w:lvlJc w:val="left"/>
      <w:pPr>
        <w:ind w:left="5322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4A3D44"/>
    <w:multiLevelType w:val="hybridMultilevel"/>
    <w:tmpl w:val="54FCB1E4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51CA67A2"/>
    <w:multiLevelType w:val="hybridMultilevel"/>
    <w:tmpl w:val="DD7C67BE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1DE687B"/>
    <w:multiLevelType w:val="multilevel"/>
    <w:tmpl w:val="0AFCB8B4"/>
    <w:lvl w:ilvl="0">
      <w:start w:val="1"/>
      <w:numFmt w:val="decimal"/>
      <w:pStyle w:val="Akapitzlis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30" w15:restartNumberingAfterBreak="0">
    <w:nsid w:val="5C6B474D"/>
    <w:multiLevelType w:val="hybridMultilevel"/>
    <w:tmpl w:val="33768CA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AC76BE"/>
    <w:multiLevelType w:val="hybridMultilevel"/>
    <w:tmpl w:val="2F08916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5F70284E"/>
    <w:multiLevelType w:val="hybridMultilevel"/>
    <w:tmpl w:val="F41A22A8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617800B9"/>
    <w:multiLevelType w:val="multilevel"/>
    <w:tmpl w:val="E37EF29C"/>
    <w:lvl w:ilvl="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61AF4779"/>
    <w:multiLevelType w:val="hybridMultilevel"/>
    <w:tmpl w:val="0FAA3FA6"/>
    <w:lvl w:ilvl="0" w:tplc="2DC2C944">
      <w:start w:val="1"/>
      <w:numFmt w:val="lowerLetter"/>
      <w:lvlText w:val="%1)"/>
      <w:lvlJc w:val="left"/>
      <w:pPr>
        <w:ind w:left="106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6" w15:restartNumberingAfterBreak="0">
    <w:nsid w:val="656B7D80"/>
    <w:multiLevelType w:val="hybridMultilevel"/>
    <w:tmpl w:val="FCC0E2E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67E04D97"/>
    <w:multiLevelType w:val="hybridMultilevel"/>
    <w:tmpl w:val="CF28CB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9C7E9C"/>
    <w:multiLevelType w:val="hybridMultilevel"/>
    <w:tmpl w:val="DF6831D2"/>
    <w:lvl w:ilvl="0" w:tplc="04150011">
      <w:start w:val="1"/>
      <w:numFmt w:val="decimal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9" w15:restartNumberingAfterBreak="0">
    <w:nsid w:val="689D267B"/>
    <w:multiLevelType w:val="hybridMultilevel"/>
    <w:tmpl w:val="12906922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C57C42"/>
    <w:multiLevelType w:val="multilevel"/>
    <w:tmpl w:val="6B005A54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 w15:restartNumberingAfterBreak="0">
    <w:nsid w:val="7D0A4AC8"/>
    <w:multiLevelType w:val="hybridMultilevel"/>
    <w:tmpl w:val="A8FEA2B2"/>
    <w:lvl w:ilvl="0" w:tplc="2D32574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597EA5"/>
    <w:multiLevelType w:val="hybridMultilevel"/>
    <w:tmpl w:val="CA2805A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5"/>
  </w:num>
  <w:num w:numId="2">
    <w:abstractNumId w:val="28"/>
  </w:num>
  <w:num w:numId="3">
    <w:abstractNumId w:val="35"/>
  </w:num>
  <w:num w:numId="4">
    <w:abstractNumId w:val="29"/>
  </w:num>
  <w:num w:numId="5">
    <w:abstractNumId w:val="40"/>
  </w:num>
  <w:num w:numId="6">
    <w:abstractNumId w:val="16"/>
  </w:num>
  <w:num w:numId="7">
    <w:abstractNumId w:val="0"/>
  </w:num>
  <w:num w:numId="8">
    <w:abstractNumId w:val="27"/>
  </w:num>
  <w:num w:numId="9">
    <w:abstractNumId w:val="17"/>
  </w:num>
  <w:num w:numId="10">
    <w:abstractNumId w:val="19"/>
  </w:num>
  <w:num w:numId="11">
    <w:abstractNumId w:val="1"/>
  </w:num>
  <w:num w:numId="12">
    <w:abstractNumId w:val="9"/>
  </w:num>
  <w:num w:numId="13">
    <w:abstractNumId w:val="36"/>
  </w:num>
  <w:num w:numId="14">
    <w:abstractNumId w:val="14"/>
  </w:num>
  <w:num w:numId="15">
    <w:abstractNumId w:val="20"/>
  </w:num>
  <w:num w:numId="16">
    <w:abstractNumId w:val="24"/>
  </w:num>
  <w:num w:numId="17">
    <w:abstractNumId w:val="32"/>
  </w:num>
  <w:num w:numId="18">
    <w:abstractNumId w:val="8"/>
  </w:num>
  <w:num w:numId="19">
    <w:abstractNumId w:val="10"/>
  </w:num>
  <w:num w:numId="20">
    <w:abstractNumId w:val="22"/>
  </w:num>
  <w:num w:numId="21">
    <w:abstractNumId w:val="39"/>
  </w:num>
  <w:num w:numId="22">
    <w:abstractNumId w:val="26"/>
  </w:num>
  <w:num w:numId="23">
    <w:abstractNumId w:val="31"/>
  </w:num>
  <w:num w:numId="24">
    <w:abstractNumId w:val="15"/>
  </w:num>
  <w:num w:numId="25">
    <w:abstractNumId w:val="34"/>
  </w:num>
  <w:num w:numId="26">
    <w:abstractNumId w:val="25"/>
  </w:num>
  <w:num w:numId="27">
    <w:abstractNumId w:val="13"/>
  </w:num>
  <w:num w:numId="28">
    <w:abstractNumId w:val="38"/>
  </w:num>
  <w:num w:numId="29">
    <w:abstractNumId w:val="11"/>
  </w:num>
  <w:num w:numId="30">
    <w:abstractNumId w:val="6"/>
  </w:num>
  <w:num w:numId="31">
    <w:abstractNumId w:val="30"/>
  </w:num>
  <w:num w:numId="32">
    <w:abstractNumId w:val="37"/>
  </w:num>
  <w:num w:numId="33">
    <w:abstractNumId w:val="33"/>
  </w:num>
  <w:num w:numId="34">
    <w:abstractNumId w:val="42"/>
  </w:num>
  <w:num w:numId="35">
    <w:abstractNumId w:val="4"/>
  </w:num>
  <w:num w:numId="36">
    <w:abstractNumId w:val="3"/>
  </w:num>
  <w:num w:numId="37">
    <w:abstractNumId w:val="23"/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1"/>
  </w:num>
  <w:num w:numId="40">
    <w:abstractNumId w:val="2"/>
  </w:num>
  <w:num w:numId="41">
    <w:abstractNumId w:val="18"/>
  </w:num>
  <w:num w:numId="42">
    <w:abstractNumId w:val="7"/>
  </w:num>
  <w:num w:numId="43">
    <w:abstractNumId w:val="41"/>
  </w:num>
  <w:num w:numId="44">
    <w:abstractNumId w:val="43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8C"/>
    <w:rsid w:val="000101BF"/>
    <w:rsid w:val="00012DB8"/>
    <w:rsid w:val="000212E6"/>
    <w:rsid w:val="00021377"/>
    <w:rsid w:val="00022566"/>
    <w:rsid w:val="00022691"/>
    <w:rsid w:val="000244D6"/>
    <w:rsid w:val="000314B1"/>
    <w:rsid w:val="0005078A"/>
    <w:rsid w:val="00053085"/>
    <w:rsid w:val="00054952"/>
    <w:rsid w:val="00054A39"/>
    <w:rsid w:val="00055D79"/>
    <w:rsid w:val="00056186"/>
    <w:rsid w:val="00061A63"/>
    <w:rsid w:val="000629E6"/>
    <w:rsid w:val="0006451F"/>
    <w:rsid w:val="00066BD4"/>
    <w:rsid w:val="00067001"/>
    <w:rsid w:val="00067965"/>
    <w:rsid w:val="00072A33"/>
    <w:rsid w:val="00073F8C"/>
    <w:rsid w:val="00076025"/>
    <w:rsid w:val="00076B5A"/>
    <w:rsid w:val="0008553C"/>
    <w:rsid w:val="00087036"/>
    <w:rsid w:val="00094D71"/>
    <w:rsid w:val="00094DFB"/>
    <w:rsid w:val="0009669E"/>
    <w:rsid w:val="000A0371"/>
    <w:rsid w:val="000A3816"/>
    <w:rsid w:val="000A42F8"/>
    <w:rsid w:val="000A5951"/>
    <w:rsid w:val="000A6747"/>
    <w:rsid w:val="000A6F9C"/>
    <w:rsid w:val="000B32A2"/>
    <w:rsid w:val="000B7CD9"/>
    <w:rsid w:val="000B7FF5"/>
    <w:rsid w:val="000C33E5"/>
    <w:rsid w:val="000D16A2"/>
    <w:rsid w:val="000D4192"/>
    <w:rsid w:val="000D5CBF"/>
    <w:rsid w:val="000D64A5"/>
    <w:rsid w:val="000E02A3"/>
    <w:rsid w:val="000E03A9"/>
    <w:rsid w:val="000F3186"/>
    <w:rsid w:val="000F4D3C"/>
    <w:rsid w:val="000F7DDD"/>
    <w:rsid w:val="0010129E"/>
    <w:rsid w:val="00104932"/>
    <w:rsid w:val="00110BAB"/>
    <w:rsid w:val="0011102E"/>
    <w:rsid w:val="00113A94"/>
    <w:rsid w:val="001240B2"/>
    <w:rsid w:val="0012562B"/>
    <w:rsid w:val="00126EF5"/>
    <w:rsid w:val="00134E41"/>
    <w:rsid w:val="00135463"/>
    <w:rsid w:val="00135563"/>
    <w:rsid w:val="00136CAF"/>
    <w:rsid w:val="00147146"/>
    <w:rsid w:val="00151CE5"/>
    <w:rsid w:val="00152E38"/>
    <w:rsid w:val="001531BF"/>
    <w:rsid w:val="0016074F"/>
    <w:rsid w:val="001609C1"/>
    <w:rsid w:val="001649B6"/>
    <w:rsid w:val="00171D5E"/>
    <w:rsid w:val="00173FE8"/>
    <w:rsid w:val="001852E5"/>
    <w:rsid w:val="001918F5"/>
    <w:rsid w:val="00193630"/>
    <w:rsid w:val="0019389A"/>
    <w:rsid w:val="001970D9"/>
    <w:rsid w:val="00197EA1"/>
    <w:rsid w:val="001A0C9A"/>
    <w:rsid w:val="001A2E1B"/>
    <w:rsid w:val="001A4B88"/>
    <w:rsid w:val="001B118B"/>
    <w:rsid w:val="001B17D2"/>
    <w:rsid w:val="001B1864"/>
    <w:rsid w:val="001B4246"/>
    <w:rsid w:val="001B451D"/>
    <w:rsid w:val="001B6E21"/>
    <w:rsid w:val="001B7068"/>
    <w:rsid w:val="001C10BE"/>
    <w:rsid w:val="001C208B"/>
    <w:rsid w:val="001C48DA"/>
    <w:rsid w:val="001D1642"/>
    <w:rsid w:val="001D2785"/>
    <w:rsid w:val="001D3023"/>
    <w:rsid w:val="001D4ADF"/>
    <w:rsid w:val="001D772F"/>
    <w:rsid w:val="001E63DA"/>
    <w:rsid w:val="001E694D"/>
    <w:rsid w:val="001F2593"/>
    <w:rsid w:val="001F3FE9"/>
    <w:rsid w:val="001F5874"/>
    <w:rsid w:val="0020433E"/>
    <w:rsid w:val="00207322"/>
    <w:rsid w:val="00224DA3"/>
    <w:rsid w:val="00233768"/>
    <w:rsid w:val="00233976"/>
    <w:rsid w:val="002363D2"/>
    <w:rsid w:val="00242B31"/>
    <w:rsid w:val="0025024F"/>
    <w:rsid w:val="00250609"/>
    <w:rsid w:val="0025214C"/>
    <w:rsid w:val="0025399E"/>
    <w:rsid w:val="00255A5E"/>
    <w:rsid w:val="002601A9"/>
    <w:rsid w:val="00265436"/>
    <w:rsid w:val="00267BC9"/>
    <w:rsid w:val="00275215"/>
    <w:rsid w:val="00277994"/>
    <w:rsid w:val="00283458"/>
    <w:rsid w:val="00287A71"/>
    <w:rsid w:val="00292249"/>
    <w:rsid w:val="00292A68"/>
    <w:rsid w:val="00296C2B"/>
    <w:rsid w:val="002A0571"/>
    <w:rsid w:val="002A3654"/>
    <w:rsid w:val="002A521D"/>
    <w:rsid w:val="002B0F44"/>
    <w:rsid w:val="002B1AE1"/>
    <w:rsid w:val="002C436A"/>
    <w:rsid w:val="002C4747"/>
    <w:rsid w:val="002D70CF"/>
    <w:rsid w:val="002E1BCF"/>
    <w:rsid w:val="002E2ACC"/>
    <w:rsid w:val="002E3B9B"/>
    <w:rsid w:val="002E7745"/>
    <w:rsid w:val="002E7955"/>
    <w:rsid w:val="002E7A98"/>
    <w:rsid w:val="002F22B2"/>
    <w:rsid w:val="002F3040"/>
    <w:rsid w:val="002F48B0"/>
    <w:rsid w:val="00303164"/>
    <w:rsid w:val="00303388"/>
    <w:rsid w:val="003040AB"/>
    <w:rsid w:val="00304267"/>
    <w:rsid w:val="00313EC0"/>
    <w:rsid w:val="00320027"/>
    <w:rsid w:val="003256BC"/>
    <w:rsid w:val="00326F7E"/>
    <w:rsid w:val="00334271"/>
    <w:rsid w:val="0034003A"/>
    <w:rsid w:val="00340A9F"/>
    <w:rsid w:val="00342AAF"/>
    <w:rsid w:val="0034415D"/>
    <w:rsid w:val="0034607F"/>
    <w:rsid w:val="00346FE2"/>
    <w:rsid w:val="00352B44"/>
    <w:rsid w:val="00354558"/>
    <w:rsid w:val="00376180"/>
    <w:rsid w:val="00377AA1"/>
    <w:rsid w:val="00381CB9"/>
    <w:rsid w:val="0038211B"/>
    <w:rsid w:val="00384EE6"/>
    <w:rsid w:val="0038758F"/>
    <w:rsid w:val="00390C88"/>
    <w:rsid w:val="00391669"/>
    <w:rsid w:val="003928F2"/>
    <w:rsid w:val="00393756"/>
    <w:rsid w:val="00396D20"/>
    <w:rsid w:val="003974CF"/>
    <w:rsid w:val="003A6DE7"/>
    <w:rsid w:val="003B0A63"/>
    <w:rsid w:val="003B17EB"/>
    <w:rsid w:val="003B45ED"/>
    <w:rsid w:val="003B49D7"/>
    <w:rsid w:val="003B553E"/>
    <w:rsid w:val="003B57D4"/>
    <w:rsid w:val="003C16D8"/>
    <w:rsid w:val="003C3130"/>
    <w:rsid w:val="003C45D2"/>
    <w:rsid w:val="003C74CA"/>
    <w:rsid w:val="003D1959"/>
    <w:rsid w:val="003D678A"/>
    <w:rsid w:val="003D686E"/>
    <w:rsid w:val="003D7069"/>
    <w:rsid w:val="003E0295"/>
    <w:rsid w:val="003E6541"/>
    <w:rsid w:val="003E7021"/>
    <w:rsid w:val="003E7233"/>
    <w:rsid w:val="003F26AF"/>
    <w:rsid w:val="003F4A84"/>
    <w:rsid w:val="00403479"/>
    <w:rsid w:val="0041411A"/>
    <w:rsid w:val="00414F64"/>
    <w:rsid w:val="00415118"/>
    <w:rsid w:val="00415C2B"/>
    <w:rsid w:val="00427C37"/>
    <w:rsid w:val="0043065C"/>
    <w:rsid w:val="00433691"/>
    <w:rsid w:val="0043514D"/>
    <w:rsid w:val="00436A5A"/>
    <w:rsid w:val="00441862"/>
    <w:rsid w:val="004448C7"/>
    <w:rsid w:val="0044722A"/>
    <w:rsid w:val="00450791"/>
    <w:rsid w:val="00451278"/>
    <w:rsid w:val="00455212"/>
    <w:rsid w:val="004632F4"/>
    <w:rsid w:val="004670E0"/>
    <w:rsid w:val="00472789"/>
    <w:rsid w:val="0047421D"/>
    <w:rsid w:val="00474E55"/>
    <w:rsid w:val="00476818"/>
    <w:rsid w:val="004860A2"/>
    <w:rsid w:val="00486F9B"/>
    <w:rsid w:val="00493B0F"/>
    <w:rsid w:val="004942F4"/>
    <w:rsid w:val="00495984"/>
    <w:rsid w:val="004A3C7E"/>
    <w:rsid w:val="004B05E9"/>
    <w:rsid w:val="004B64DD"/>
    <w:rsid w:val="004B77EF"/>
    <w:rsid w:val="004C4C34"/>
    <w:rsid w:val="004C5241"/>
    <w:rsid w:val="004C63B0"/>
    <w:rsid w:val="004C6748"/>
    <w:rsid w:val="004D10BA"/>
    <w:rsid w:val="004D2F0C"/>
    <w:rsid w:val="004D5B59"/>
    <w:rsid w:val="004D76CC"/>
    <w:rsid w:val="004E0304"/>
    <w:rsid w:val="004E34EE"/>
    <w:rsid w:val="004E723E"/>
    <w:rsid w:val="004E7C1B"/>
    <w:rsid w:val="004F1D5E"/>
    <w:rsid w:val="004F5A2A"/>
    <w:rsid w:val="00502A2D"/>
    <w:rsid w:val="00504720"/>
    <w:rsid w:val="00505283"/>
    <w:rsid w:val="005062CE"/>
    <w:rsid w:val="005076E8"/>
    <w:rsid w:val="00514858"/>
    <w:rsid w:val="00520105"/>
    <w:rsid w:val="00521168"/>
    <w:rsid w:val="00522473"/>
    <w:rsid w:val="0052358C"/>
    <w:rsid w:val="00537EAD"/>
    <w:rsid w:val="0054155C"/>
    <w:rsid w:val="00543B9B"/>
    <w:rsid w:val="00551419"/>
    <w:rsid w:val="005537E4"/>
    <w:rsid w:val="005559F1"/>
    <w:rsid w:val="00555E77"/>
    <w:rsid w:val="00560027"/>
    <w:rsid w:val="0056152E"/>
    <w:rsid w:val="00567201"/>
    <w:rsid w:val="0057060F"/>
    <w:rsid w:val="00572E3A"/>
    <w:rsid w:val="005742B2"/>
    <w:rsid w:val="005807FC"/>
    <w:rsid w:val="005818BD"/>
    <w:rsid w:val="00585670"/>
    <w:rsid w:val="00585FC3"/>
    <w:rsid w:val="00592BA5"/>
    <w:rsid w:val="005A104B"/>
    <w:rsid w:val="005A15AD"/>
    <w:rsid w:val="005A5927"/>
    <w:rsid w:val="005B05F6"/>
    <w:rsid w:val="005B3C9F"/>
    <w:rsid w:val="005B5E15"/>
    <w:rsid w:val="005B6DCC"/>
    <w:rsid w:val="005C200F"/>
    <w:rsid w:val="005C3828"/>
    <w:rsid w:val="005C5671"/>
    <w:rsid w:val="005D0553"/>
    <w:rsid w:val="005D1856"/>
    <w:rsid w:val="005D35EF"/>
    <w:rsid w:val="005D4256"/>
    <w:rsid w:val="005D4AB9"/>
    <w:rsid w:val="005D706C"/>
    <w:rsid w:val="005E3B1C"/>
    <w:rsid w:val="005E64F0"/>
    <w:rsid w:val="005E6D5B"/>
    <w:rsid w:val="005E7A30"/>
    <w:rsid w:val="005F0B0D"/>
    <w:rsid w:val="006041C9"/>
    <w:rsid w:val="006050D8"/>
    <w:rsid w:val="006054AE"/>
    <w:rsid w:val="006103F8"/>
    <w:rsid w:val="00613430"/>
    <w:rsid w:val="00620573"/>
    <w:rsid w:val="0062094C"/>
    <w:rsid w:val="00627DC9"/>
    <w:rsid w:val="0063270F"/>
    <w:rsid w:val="006343FC"/>
    <w:rsid w:val="0063723B"/>
    <w:rsid w:val="006431A2"/>
    <w:rsid w:val="0064665C"/>
    <w:rsid w:val="006518FE"/>
    <w:rsid w:val="00665C93"/>
    <w:rsid w:val="00666467"/>
    <w:rsid w:val="00667F93"/>
    <w:rsid w:val="0067353C"/>
    <w:rsid w:val="0067458B"/>
    <w:rsid w:val="0067489D"/>
    <w:rsid w:val="00676509"/>
    <w:rsid w:val="00682D0B"/>
    <w:rsid w:val="00683FD7"/>
    <w:rsid w:val="00685659"/>
    <w:rsid w:val="00686731"/>
    <w:rsid w:val="006950DE"/>
    <w:rsid w:val="00696A62"/>
    <w:rsid w:val="006971E6"/>
    <w:rsid w:val="006A579F"/>
    <w:rsid w:val="006A7F6B"/>
    <w:rsid w:val="006B3E2A"/>
    <w:rsid w:val="006B43A7"/>
    <w:rsid w:val="006B4A02"/>
    <w:rsid w:val="006C0642"/>
    <w:rsid w:val="006C1602"/>
    <w:rsid w:val="006C2985"/>
    <w:rsid w:val="006C3E1E"/>
    <w:rsid w:val="006C5F13"/>
    <w:rsid w:val="006C62FF"/>
    <w:rsid w:val="006C7403"/>
    <w:rsid w:val="006D3CED"/>
    <w:rsid w:val="006E230F"/>
    <w:rsid w:val="006E291B"/>
    <w:rsid w:val="006E58E8"/>
    <w:rsid w:val="006F253C"/>
    <w:rsid w:val="007025F1"/>
    <w:rsid w:val="00703988"/>
    <w:rsid w:val="0071059D"/>
    <w:rsid w:val="00711FD3"/>
    <w:rsid w:val="00713370"/>
    <w:rsid w:val="00716ED7"/>
    <w:rsid w:val="00725A0C"/>
    <w:rsid w:val="00727240"/>
    <w:rsid w:val="00733B26"/>
    <w:rsid w:val="00734468"/>
    <w:rsid w:val="00735706"/>
    <w:rsid w:val="007359FC"/>
    <w:rsid w:val="00736BE5"/>
    <w:rsid w:val="00740DA8"/>
    <w:rsid w:val="00755042"/>
    <w:rsid w:val="0076109C"/>
    <w:rsid w:val="0076176A"/>
    <w:rsid w:val="007631AE"/>
    <w:rsid w:val="0077236F"/>
    <w:rsid w:val="007743D8"/>
    <w:rsid w:val="00775082"/>
    <w:rsid w:val="007757FF"/>
    <w:rsid w:val="00780971"/>
    <w:rsid w:val="00780A36"/>
    <w:rsid w:val="00781107"/>
    <w:rsid w:val="007820E3"/>
    <w:rsid w:val="00785C0B"/>
    <w:rsid w:val="00790617"/>
    <w:rsid w:val="007945F1"/>
    <w:rsid w:val="007A2F2B"/>
    <w:rsid w:val="007A44BD"/>
    <w:rsid w:val="007B0B41"/>
    <w:rsid w:val="007B1AAF"/>
    <w:rsid w:val="007B39D9"/>
    <w:rsid w:val="007C023F"/>
    <w:rsid w:val="007C0906"/>
    <w:rsid w:val="007C123E"/>
    <w:rsid w:val="007C4A78"/>
    <w:rsid w:val="007C5149"/>
    <w:rsid w:val="007C544E"/>
    <w:rsid w:val="007D2177"/>
    <w:rsid w:val="007E050F"/>
    <w:rsid w:val="007F1597"/>
    <w:rsid w:val="007F59EA"/>
    <w:rsid w:val="007F7734"/>
    <w:rsid w:val="00801AC0"/>
    <w:rsid w:val="00803990"/>
    <w:rsid w:val="00811B90"/>
    <w:rsid w:val="00814B6D"/>
    <w:rsid w:val="00824B8C"/>
    <w:rsid w:val="008250CA"/>
    <w:rsid w:val="00825387"/>
    <w:rsid w:val="008309FD"/>
    <w:rsid w:val="008347F9"/>
    <w:rsid w:val="00836DAF"/>
    <w:rsid w:val="00844F2A"/>
    <w:rsid w:val="00846066"/>
    <w:rsid w:val="0085296F"/>
    <w:rsid w:val="00863F8B"/>
    <w:rsid w:val="008643E4"/>
    <w:rsid w:val="00871B08"/>
    <w:rsid w:val="008737E2"/>
    <w:rsid w:val="0087682E"/>
    <w:rsid w:val="00876CA9"/>
    <w:rsid w:val="00877866"/>
    <w:rsid w:val="008836C4"/>
    <w:rsid w:val="008853C5"/>
    <w:rsid w:val="008907E2"/>
    <w:rsid w:val="008955F7"/>
    <w:rsid w:val="008A0BB6"/>
    <w:rsid w:val="008A1CAA"/>
    <w:rsid w:val="008A4085"/>
    <w:rsid w:val="008B30E1"/>
    <w:rsid w:val="008B3DB9"/>
    <w:rsid w:val="008C16C4"/>
    <w:rsid w:val="008C477A"/>
    <w:rsid w:val="008D5327"/>
    <w:rsid w:val="008D5919"/>
    <w:rsid w:val="008E1880"/>
    <w:rsid w:val="008E20DB"/>
    <w:rsid w:val="008E382A"/>
    <w:rsid w:val="008F4FE1"/>
    <w:rsid w:val="0090081B"/>
    <w:rsid w:val="00903A9F"/>
    <w:rsid w:val="0090565A"/>
    <w:rsid w:val="00906421"/>
    <w:rsid w:val="00910AD9"/>
    <w:rsid w:val="00911D71"/>
    <w:rsid w:val="00911F42"/>
    <w:rsid w:val="009123B1"/>
    <w:rsid w:val="00917A07"/>
    <w:rsid w:val="00920CB6"/>
    <w:rsid w:val="009261BA"/>
    <w:rsid w:val="009265A4"/>
    <w:rsid w:val="009311EA"/>
    <w:rsid w:val="0093297C"/>
    <w:rsid w:val="0094083A"/>
    <w:rsid w:val="00944CA0"/>
    <w:rsid w:val="00945B8F"/>
    <w:rsid w:val="00960B15"/>
    <w:rsid w:val="009728BA"/>
    <w:rsid w:val="009744C6"/>
    <w:rsid w:val="00986852"/>
    <w:rsid w:val="00987AE4"/>
    <w:rsid w:val="00994048"/>
    <w:rsid w:val="009A0BD0"/>
    <w:rsid w:val="009A12A9"/>
    <w:rsid w:val="009A147F"/>
    <w:rsid w:val="009A16FC"/>
    <w:rsid w:val="009A21B7"/>
    <w:rsid w:val="009A4856"/>
    <w:rsid w:val="009A5104"/>
    <w:rsid w:val="009A60E6"/>
    <w:rsid w:val="009B2CB1"/>
    <w:rsid w:val="009B3720"/>
    <w:rsid w:val="009B6731"/>
    <w:rsid w:val="009B68DD"/>
    <w:rsid w:val="009D0F77"/>
    <w:rsid w:val="009D6B60"/>
    <w:rsid w:val="009E3B6B"/>
    <w:rsid w:val="009E60FB"/>
    <w:rsid w:val="009F3735"/>
    <w:rsid w:val="009F4321"/>
    <w:rsid w:val="009F44B9"/>
    <w:rsid w:val="009F4ABD"/>
    <w:rsid w:val="009F5466"/>
    <w:rsid w:val="009F76E7"/>
    <w:rsid w:val="00A10A1A"/>
    <w:rsid w:val="00A1343D"/>
    <w:rsid w:val="00A13B2F"/>
    <w:rsid w:val="00A16950"/>
    <w:rsid w:val="00A17D4A"/>
    <w:rsid w:val="00A21643"/>
    <w:rsid w:val="00A2205C"/>
    <w:rsid w:val="00A22E43"/>
    <w:rsid w:val="00A2366C"/>
    <w:rsid w:val="00A2412B"/>
    <w:rsid w:val="00A27F07"/>
    <w:rsid w:val="00A341B0"/>
    <w:rsid w:val="00A34367"/>
    <w:rsid w:val="00A47CEC"/>
    <w:rsid w:val="00A47EC1"/>
    <w:rsid w:val="00A51886"/>
    <w:rsid w:val="00A54DEA"/>
    <w:rsid w:val="00A55FA6"/>
    <w:rsid w:val="00A563EF"/>
    <w:rsid w:val="00A569C1"/>
    <w:rsid w:val="00A60FEE"/>
    <w:rsid w:val="00A6143F"/>
    <w:rsid w:val="00A651CA"/>
    <w:rsid w:val="00A7088A"/>
    <w:rsid w:val="00A76375"/>
    <w:rsid w:val="00A76C9D"/>
    <w:rsid w:val="00A76EF1"/>
    <w:rsid w:val="00A77581"/>
    <w:rsid w:val="00A8358B"/>
    <w:rsid w:val="00A85E00"/>
    <w:rsid w:val="00A97172"/>
    <w:rsid w:val="00A974B9"/>
    <w:rsid w:val="00AA1849"/>
    <w:rsid w:val="00AA764A"/>
    <w:rsid w:val="00AB11FF"/>
    <w:rsid w:val="00AB7D2F"/>
    <w:rsid w:val="00AC0253"/>
    <w:rsid w:val="00AC064E"/>
    <w:rsid w:val="00AC1D6D"/>
    <w:rsid w:val="00AC45FA"/>
    <w:rsid w:val="00AC4C7B"/>
    <w:rsid w:val="00AD3206"/>
    <w:rsid w:val="00AD45B7"/>
    <w:rsid w:val="00AD4C4E"/>
    <w:rsid w:val="00AD5D04"/>
    <w:rsid w:val="00AD7407"/>
    <w:rsid w:val="00AE0219"/>
    <w:rsid w:val="00AE5201"/>
    <w:rsid w:val="00AF1BAC"/>
    <w:rsid w:val="00AF5245"/>
    <w:rsid w:val="00AF757D"/>
    <w:rsid w:val="00AF7F35"/>
    <w:rsid w:val="00B04FB2"/>
    <w:rsid w:val="00B05758"/>
    <w:rsid w:val="00B06FDF"/>
    <w:rsid w:val="00B118E8"/>
    <w:rsid w:val="00B11FA1"/>
    <w:rsid w:val="00B15752"/>
    <w:rsid w:val="00B23350"/>
    <w:rsid w:val="00B3101B"/>
    <w:rsid w:val="00B31DA2"/>
    <w:rsid w:val="00B50DE3"/>
    <w:rsid w:val="00B52FD9"/>
    <w:rsid w:val="00B54343"/>
    <w:rsid w:val="00B55F03"/>
    <w:rsid w:val="00B70BF1"/>
    <w:rsid w:val="00B74E97"/>
    <w:rsid w:val="00B75266"/>
    <w:rsid w:val="00B86331"/>
    <w:rsid w:val="00B87261"/>
    <w:rsid w:val="00B87CB1"/>
    <w:rsid w:val="00B9172D"/>
    <w:rsid w:val="00B91DF1"/>
    <w:rsid w:val="00B953A9"/>
    <w:rsid w:val="00BA59B2"/>
    <w:rsid w:val="00BB132D"/>
    <w:rsid w:val="00BB324C"/>
    <w:rsid w:val="00BB7C6D"/>
    <w:rsid w:val="00BC0078"/>
    <w:rsid w:val="00BC1643"/>
    <w:rsid w:val="00BC3B03"/>
    <w:rsid w:val="00BC555E"/>
    <w:rsid w:val="00BC7E53"/>
    <w:rsid w:val="00BD15AA"/>
    <w:rsid w:val="00BD2E5D"/>
    <w:rsid w:val="00BE00E4"/>
    <w:rsid w:val="00BE262D"/>
    <w:rsid w:val="00BE32C2"/>
    <w:rsid w:val="00BF20D7"/>
    <w:rsid w:val="00BF5BC0"/>
    <w:rsid w:val="00BF7043"/>
    <w:rsid w:val="00BF7283"/>
    <w:rsid w:val="00C041D6"/>
    <w:rsid w:val="00C05156"/>
    <w:rsid w:val="00C227DE"/>
    <w:rsid w:val="00C27D27"/>
    <w:rsid w:val="00C3193A"/>
    <w:rsid w:val="00C31D1F"/>
    <w:rsid w:val="00C40A13"/>
    <w:rsid w:val="00C428BD"/>
    <w:rsid w:val="00C5170E"/>
    <w:rsid w:val="00C54F91"/>
    <w:rsid w:val="00C57FBC"/>
    <w:rsid w:val="00C6715C"/>
    <w:rsid w:val="00C67DAD"/>
    <w:rsid w:val="00C74CD4"/>
    <w:rsid w:val="00C80731"/>
    <w:rsid w:val="00C81267"/>
    <w:rsid w:val="00C82251"/>
    <w:rsid w:val="00C828ED"/>
    <w:rsid w:val="00C842E9"/>
    <w:rsid w:val="00C94AFA"/>
    <w:rsid w:val="00C9519E"/>
    <w:rsid w:val="00C96048"/>
    <w:rsid w:val="00C97ED6"/>
    <w:rsid w:val="00CA28E0"/>
    <w:rsid w:val="00CA4DF0"/>
    <w:rsid w:val="00CB5320"/>
    <w:rsid w:val="00CC6A57"/>
    <w:rsid w:val="00CD2D2C"/>
    <w:rsid w:val="00CE5334"/>
    <w:rsid w:val="00CF2C28"/>
    <w:rsid w:val="00CF480D"/>
    <w:rsid w:val="00CF6F17"/>
    <w:rsid w:val="00D00530"/>
    <w:rsid w:val="00D0395E"/>
    <w:rsid w:val="00D0411F"/>
    <w:rsid w:val="00D07D52"/>
    <w:rsid w:val="00D16651"/>
    <w:rsid w:val="00D1716E"/>
    <w:rsid w:val="00D21043"/>
    <w:rsid w:val="00D22170"/>
    <w:rsid w:val="00D263F6"/>
    <w:rsid w:val="00D26E98"/>
    <w:rsid w:val="00D365BB"/>
    <w:rsid w:val="00D36A69"/>
    <w:rsid w:val="00D459EC"/>
    <w:rsid w:val="00D56D6E"/>
    <w:rsid w:val="00D61916"/>
    <w:rsid w:val="00D62915"/>
    <w:rsid w:val="00D62A5E"/>
    <w:rsid w:val="00D62EE3"/>
    <w:rsid w:val="00D64420"/>
    <w:rsid w:val="00D67C73"/>
    <w:rsid w:val="00D67EFE"/>
    <w:rsid w:val="00D71DE1"/>
    <w:rsid w:val="00D76BA0"/>
    <w:rsid w:val="00D77F9C"/>
    <w:rsid w:val="00D8038C"/>
    <w:rsid w:val="00D832CC"/>
    <w:rsid w:val="00D838C7"/>
    <w:rsid w:val="00D84C72"/>
    <w:rsid w:val="00D87309"/>
    <w:rsid w:val="00D87589"/>
    <w:rsid w:val="00D8776F"/>
    <w:rsid w:val="00D907C0"/>
    <w:rsid w:val="00D921DC"/>
    <w:rsid w:val="00DA145B"/>
    <w:rsid w:val="00DA183A"/>
    <w:rsid w:val="00DA4845"/>
    <w:rsid w:val="00DA6CF4"/>
    <w:rsid w:val="00DB36D5"/>
    <w:rsid w:val="00DB40AB"/>
    <w:rsid w:val="00DB5302"/>
    <w:rsid w:val="00DB5E72"/>
    <w:rsid w:val="00DD2832"/>
    <w:rsid w:val="00DD3E9C"/>
    <w:rsid w:val="00DD663D"/>
    <w:rsid w:val="00DD745A"/>
    <w:rsid w:val="00DE4170"/>
    <w:rsid w:val="00DE4EC1"/>
    <w:rsid w:val="00DE5590"/>
    <w:rsid w:val="00DE7522"/>
    <w:rsid w:val="00DF279B"/>
    <w:rsid w:val="00DF4D2F"/>
    <w:rsid w:val="00E04053"/>
    <w:rsid w:val="00E05CA4"/>
    <w:rsid w:val="00E1140C"/>
    <w:rsid w:val="00E13A7C"/>
    <w:rsid w:val="00E14ED6"/>
    <w:rsid w:val="00E15636"/>
    <w:rsid w:val="00E204FF"/>
    <w:rsid w:val="00E21553"/>
    <w:rsid w:val="00E24FCC"/>
    <w:rsid w:val="00E3077A"/>
    <w:rsid w:val="00E32F11"/>
    <w:rsid w:val="00E36EEB"/>
    <w:rsid w:val="00E378D3"/>
    <w:rsid w:val="00E42AC8"/>
    <w:rsid w:val="00E4502C"/>
    <w:rsid w:val="00E47099"/>
    <w:rsid w:val="00E47190"/>
    <w:rsid w:val="00E51181"/>
    <w:rsid w:val="00E6476E"/>
    <w:rsid w:val="00E67B47"/>
    <w:rsid w:val="00E7256C"/>
    <w:rsid w:val="00E731F7"/>
    <w:rsid w:val="00E810C2"/>
    <w:rsid w:val="00E8279E"/>
    <w:rsid w:val="00E85CA6"/>
    <w:rsid w:val="00E925B7"/>
    <w:rsid w:val="00E93AC2"/>
    <w:rsid w:val="00E943C4"/>
    <w:rsid w:val="00E956C0"/>
    <w:rsid w:val="00E9590B"/>
    <w:rsid w:val="00EA35A3"/>
    <w:rsid w:val="00EA5CAE"/>
    <w:rsid w:val="00EA6D5B"/>
    <w:rsid w:val="00EB1FB2"/>
    <w:rsid w:val="00EB6A02"/>
    <w:rsid w:val="00EB6D65"/>
    <w:rsid w:val="00EC1B17"/>
    <w:rsid w:val="00EC3E7D"/>
    <w:rsid w:val="00EC53DD"/>
    <w:rsid w:val="00EC59D6"/>
    <w:rsid w:val="00EC5CAA"/>
    <w:rsid w:val="00EC61E8"/>
    <w:rsid w:val="00ED0384"/>
    <w:rsid w:val="00ED7E95"/>
    <w:rsid w:val="00EE183F"/>
    <w:rsid w:val="00EE4A66"/>
    <w:rsid w:val="00EE562E"/>
    <w:rsid w:val="00EF0B62"/>
    <w:rsid w:val="00EF1E47"/>
    <w:rsid w:val="00EF2363"/>
    <w:rsid w:val="00EF33BD"/>
    <w:rsid w:val="00F05458"/>
    <w:rsid w:val="00F06599"/>
    <w:rsid w:val="00F1356B"/>
    <w:rsid w:val="00F13991"/>
    <w:rsid w:val="00F16652"/>
    <w:rsid w:val="00F2032C"/>
    <w:rsid w:val="00F21961"/>
    <w:rsid w:val="00F256BA"/>
    <w:rsid w:val="00F25D5D"/>
    <w:rsid w:val="00F32D28"/>
    <w:rsid w:val="00F419A9"/>
    <w:rsid w:val="00F430B5"/>
    <w:rsid w:val="00F51BFA"/>
    <w:rsid w:val="00F5208C"/>
    <w:rsid w:val="00F562F3"/>
    <w:rsid w:val="00F6002A"/>
    <w:rsid w:val="00F629E0"/>
    <w:rsid w:val="00F7025C"/>
    <w:rsid w:val="00F7397A"/>
    <w:rsid w:val="00F75235"/>
    <w:rsid w:val="00F822FF"/>
    <w:rsid w:val="00F86C0B"/>
    <w:rsid w:val="00F917DB"/>
    <w:rsid w:val="00FA1922"/>
    <w:rsid w:val="00FA2276"/>
    <w:rsid w:val="00FA33E9"/>
    <w:rsid w:val="00FA3589"/>
    <w:rsid w:val="00FA5602"/>
    <w:rsid w:val="00FA6173"/>
    <w:rsid w:val="00FB1683"/>
    <w:rsid w:val="00FB2AF0"/>
    <w:rsid w:val="00FB649D"/>
    <w:rsid w:val="00FC71DB"/>
    <w:rsid w:val="00FD325B"/>
    <w:rsid w:val="00FD3CCF"/>
    <w:rsid w:val="00FD3E1D"/>
    <w:rsid w:val="00FD485F"/>
    <w:rsid w:val="00FD7A36"/>
    <w:rsid w:val="00FE32A5"/>
    <w:rsid w:val="00FE4227"/>
    <w:rsid w:val="00FE75FA"/>
    <w:rsid w:val="00FF37AF"/>
    <w:rsid w:val="00FF6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1EC8F"/>
  <w15:docId w15:val="{E7CAFA03-1A63-4AAE-A854-F08E6F670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3256BC"/>
    <w:pPr>
      <w:keepNext/>
      <w:keepLines/>
      <w:spacing w:before="40" w:after="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5E6D5B"/>
    <w:pPr>
      <w:keepNext/>
      <w:keepLines/>
      <w:spacing w:after="24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5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hAnsi="Arial"/>
      <w:spacing w:val="-10"/>
      <w:kern w:val="2"/>
      <w:sz w:val="2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493B0F"/>
    <w:pPr>
      <w:numPr>
        <w:numId w:val="8"/>
      </w:numPr>
      <w:spacing w:after="0"/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2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4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3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  <w:lang w:eastAsia="pl-PL"/>
    </w:rPr>
  </w:style>
  <w:style w:type="character" w:customStyle="1" w:styleId="Nagwek2Znak">
    <w:name w:val="Nagłówek 2 Znak"/>
    <w:link w:val="Nagwek2"/>
    <w:uiPriority w:val="99"/>
    <w:qFormat/>
    <w:rsid w:val="003256BC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6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hAnsi="Arial" w:cs="Arial"/>
      <w:b/>
      <w:sz w:val="24"/>
      <w:szCs w:val="22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5E6D5B"/>
    <w:rPr>
      <w:rFonts w:ascii="Arial" w:hAnsi="Arial"/>
      <w:b/>
      <w:color w:val="000000"/>
      <w:sz w:val="22"/>
      <w:szCs w:val="24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7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  <w:b/>
      <w:sz w:val="24"/>
      <w:lang w:eastAsia="pl-P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493B0F"/>
    <w:rPr>
      <w:rFonts w:ascii="Arial" w:eastAsia="Calibri" w:hAnsi="Arial"/>
      <w:sz w:val="22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uiPriority w:val="99"/>
    <w:unhideWhenUsed/>
    <w:rsid w:val="003D678A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unhideWhenUsed/>
    <w:rsid w:val="003D678A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5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DB5E72"/>
    <w:rPr>
      <w:rFonts w:ascii="Segoe UI" w:hAnsi="Segoe UI" w:cs="Segoe UI"/>
      <w:sz w:val="18"/>
      <w:szCs w:val="18"/>
      <w:lang w:eastAsia="pl-PL"/>
    </w:rPr>
  </w:style>
  <w:style w:type="character" w:styleId="Odwoaniedokomentarza">
    <w:name w:val="annotation reference"/>
    <w:uiPriority w:val="99"/>
    <w:semiHidden/>
    <w:unhideWhenUsed/>
    <w:rsid w:val="00D210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21043"/>
    <w:pPr>
      <w:spacing w:line="240" w:lineRule="auto"/>
    </w:pPr>
    <w:rPr>
      <w:sz w:val="20"/>
    </w:rPr>
  </w:style>
  <w:style w:type="character" w:customStyle="1" w:styleId="TekstkomentarzaZnak">
    <w:name w:val="Tekst komentarza Znak"/>
    <w:link w:val="Tekstkomentarza"/>
    <w:uiPriority w:val="99"/>
    <w:rsid w:val="00D21043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21043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21043"/>
    <w:rPr>
      <w:rFonts w:ascii="Arial" w:hAnsi="Arial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D5CBF"/>
    <w:pPr>
      <w:spacing w:after="0" w:line="240" w:lineRule="auto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D5CBF"/>
    <w:rPr>
      <w:rFonts w:ascii="Arial" w:hAnsi="Aria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D5CBF"/>
    <w:rPr>
      <w:vertAlign w:val="superscript"/>
    </w:rPr>
  </w:style>
  <w:style w:type="paragraph" w:styleId="Poprawka">
    <w:name w:val="Revision"/>
    <w:hidden/>
    <w:uiPriority w:val="99"/>
    <w:semiHidden/>
    <w:rsid w:val="0043065C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9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r@um.poznan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aopatrzenie@um.poznan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brz@um.poznan.p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sak\AppData\Local\Temp\MicrosoftEdgeDownloads\0ec79659-cd4a-4bef-a272-4b4f58a3b215\OUr_Ro_16_09_2025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4037E1-3BD4-4757-9EE4-204FAA3C5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OUr_Ro_16_09_2025</Template>
  <TotalTime>0</TotalTime>
  <Pages>14</Pages>
  <Words>3800</Words>
  <Characters>22805</Characters>
  <Application>Microsoft Office Word</Application>
  <DocSecurity>0</DocSecurity>
  <Lines>190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Wydział Zamówień i Obsługi Urzędu</vt:lpstr>
    </vt:vector>
  </TitlesOfParts>
  <Company>ump</Company>
  <LinksUpToDate>false</LinksUpToDate>
  <CharactersWithSpaces>26552</CharactersWithSpaces>
  <SharedDoc>false</SharedDoc>
  <HLinks>
    <vt:vector size="12" baseType="variant">
      <vt:variant>
        <vt:i4>7077914</vt:i4>
      </vt:variant>
      <vt:variant>
        <vt:i4>3</vt:i4>
      </vt:variant>
      <vt:variant>
        <vt:i4>0</vt:i4>
      </vt:variant>
      <vt:variant>
        <vt:i4>5</vt:i4>
      </vt:variant>
      <vt:variant>
        <vt:lpwstr>mailto:zaopatrzenie@um.poznan.pl</vt:lpwstr>
      </vt:variant>
      <vt:variant>
        <vt:lpwstr/>
      </vt:variant>
      <vt:variant>
        <vt:i4>4063312</vt:i4>
      </vt:variant>
      <vt:variant>
        <vt:i4>0</vt:i4>
      </vt:variant>
      <vt:variant>
        <vt:i4>0</vt:i4>
      </vt:variant>
      <vt:variant>
        <vt:i4>5</vt:i4>
      </vt:variant>
      <vt:variant>
        <vt:lpwstr>mailto:brz@um.poznan.pl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Wydział Zamówień i Obsługi Urzędu</dc:title>
  <dc:creator>Agnieszka Sakowicz</dc:creator>
  <cp:keywords>Urząd Miasta Poznania, Wydział Zamówień i Obsługi Urzędu, zadania wydziału, zadania biura, regulamin wydziału, regulamin biura, zarządzenie o regulaminie</cp:keywords>
  <cp:lastModifiedBy>Agnieszka Sakowicz</cp:lastModifiedBy>
  <cp:revision>1</cp:revision>
  <cp:lastPrinted>2025-08-20T12:38:00Z</cp:lastPrinted>
  <dcterms:created xsi:type="dcterms:W3CDTF">2025-09-19T06:21:00Z</dcterms:created>
  <dcterms:modified xsi:type="dcterms:W3CDTF">2025-09-19T06:21:00Z</dcterms:modified>
</cp:coreProperties>
</file>