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785" w:rsidRDefault="00627785" w:rsidP="00627785">
      <w:pPr>
        <w:pStyle w:val="Nagwek1"/>
      </w:pPr>
      <w:bookmarkStart w:id="0" w:name="_GoBack"/>
      <w:bookmarkEnd w:id="0"/>
      <w:r w:rsidRPr="00627785">
        <w:t xml:space="preserve">Zarządzenie nr </w:t>
      </w:r>
      <w:r w:rsidR="000464B5">
        <w:t>3</w:t>
      </w:r>
      <w:r w:rsidR="006B4FD7">
        <w:t>/202</w:t>
      </w:r>
      <w:r w:rsidR="000464B5">
        <w:t>5</w:t>
      </w:r>
      <w:r w:rsidR="003F4BD2">
        <w:br/>
      </w:r>
      <w:r w:rsidRPr="00627785">
        <w:t>Dyrektora Wydziału</w:t>
      </w:r>
      <w:r w:rsidR="006B4FD7">
        <w:t xml:space="preserve"> Prawnego</w:t>
      </w:r>
      <w:r w:rsidR="003F4BD2">
        <w:br/>
      </w:r>
      <w:r w:rsidRPr="00627785">
        <w:t xml:space="preserve">z </w:t>
      </w:r>
      <w:r w:rsidR="000464B5">
        <w:t>26 sierpnia</w:t>
      </w:r>
      <w:r w:rsidRPr="00627785">
        <w:t xml:space="preserve"> </w:t>
      </w:r>
      <w:r w:rsidR="006B4FD7">
        <w:t>202</w:t>
      </w:r>
      <w:r w:rsidR="00B50C80">
        <w:t>5</w:t>
      </w:r>
      <w:r w:rsidRPr="00627785">
        <w:t xml:space="preserve"> r</w:t>
      </w:r>
      <w:r w:rsidR="000464B5">
        <w:t>oku</w:t>
      </w:r>
    </w:p>
    <w:p w:rsidR="00627785" w:rsidRDefault="00627785" w:rsidP="00627785">
      <w:pPr>
        <w:pStyle w:val="Nagwek2"/>
      </w:pPr>
      <w:r>
        <w:t xml:space="preserve">w sprawie Regulaminu </w:t>
      </w:r>
      <w:r w:rsidR="004F1855">
        <w:t>o</w:t>
      </w:r>
      <w:r>
        <w:t>rganizacyjnego Wydziału</w:t>
      </w:r>
      <w:r w:rsidR="006B4FD7">
        <w:t xml:space="preserve"> Prawnego</w:t>
      </w:r>
      <w:r w:rsidR="00EE33FF">
        <w:t xml:space="preserve"> </w:t>
      </w:r>
      <w:r>
        <w:t xml:space="preserve">Urzędu Miasta Poznania. </w:t>
      </w:r>
    </w:p>
    <w:p w:rsidR="00627785" w:rsidRDefault="006B4FD7" w:rsidP="00627785">
      <w:r>
        <w:t xml:space="preserve">Na podstawie § 27 ust. 1 Regulaminu </w:t>
      </w:r>
      <w:r w:rsidR="004F1855">
        <w:t>o</w:t>
      </w:r>
      <w:r>
        <w:t xml:space="preserve">rganizacyjnego Urzędu Miasta Poznania, stanowiącego załącznik do </w:t>
      </w:r>
      <w:r w:rsidR="004F1855">
        <w:t>z</w:t>
      </w:r>
      <w:r>
        <w:t xml:space="preserve">arządzenia </w:t>
      </w:r>
      <w:r w:rsidR="00C923A7">
        <w:t>n</w:t>
      </w:r>
      <w:r w:rsidR="00AA6301">
        <w:t xml:space="preserve">r </w:t>
      </w:r>
      <w:r w:rsidR="00B50C80">
        <w:t>25</w:t>
      </w:r>
      <w:r w:rsidR="0091500E">
        <w:t>/202</w:t>
      </w:r>
      <w:r w:rsidR="00B50C80">
        <w:t>5</w:t>
      </w:r>
      <w:r w:rsidR="00AA6301">
        <w:t>/K</w:t>
      </w:r>
      <w:r w:rsidR="00627F59">
        <w:t xml:space="preserve"> </w:t>
      </w:r>
      <w:r>
        <w:t xml:space="preserve">Prezydenta Miasta Poznania z </w:t>
      </w:r>
      <w:r w:rsidR="00B50C80">
        <w:t>1 lipca 2025 roku</w:t>
      </w:r>
      <w:r>
        <w:t xml:space="preserve"> w sprawie Regulaminu </w:t>
      </w:r>
      <w:r w:rsidR="00B50C80">
        <w:t>o</w:t>
      </w:r>
      <w:r>
        <w:t>rganizacyjnego Urzędu Miasta Poznania</w:t>
      </w:r>
      <w:r w:rsidR="009A1709">
        <w:t xml:space="preserve"> ze zmianą</w:t>
      </w:r>
      <w:r w:rsidR="00627F59">
        <w:t xml:space="preserve">, </w:t>
      </w:r>
      <w:r>
        <w:t>zarządza się, co następuje</w:t>
      </w:r>
      <w:r w:rsidR="00627785">
        <w:t>:</w:t>
      </w:r>
    </w:p>
    <w:p w:rsidR="006B4FD7" w:rsidRDefault="006B4FD7" w:rsidP="006B4FD7">
      <w:pPr>
        <w:pStyle w:val="Nagwek3"/>
      </w:pPr>
      <w:r>
        <w:t>§</w:t>
      </w:r>
      <w:r w:rsidR="00DD7289">
        <w:t xml:space="preserve"> </w:t>
      </w:r>
      <w:r>
        <w:t>1</w:t>
      </w:r>
    </w:p>
    <w:p w:rsidR="006B4FD7" w:rsidRDefault="006B4FD7" w:rsidP="006B4FD7">
      <w:r>
        <w:t xml:space="preserve">Nadaje się, stanowiący załącznik do zarządzenia, Regulamin </w:t>
      </w:r>
      <w:r w:rsidR="004F1855">
        <w:t>o</w:t>
      </w:r>
      <w:r>
        <w:t>rganizacyjny Wydziału Prawnego.</w:t>
      </w:r>
    </w:p>
    <w:p w:rsidR="006B4FD7" w:rsidRDefault="006B4FD7" w:rsidP="006B4FD7">
      <w:pPr>
        <w:pStyle w:val="Nagwek3"/>
      </w:pPr>
      <w:r>
        <w:t>§</w:t>
      </w:r>
      <w:r w:rsidR="00DD7289">
        <w:t xml:space="preserve"> </w:t>
      </w:r>
      <w:r>
        <w:t>2</w:t>
      </w:r>
    </w:p>
    <w:p w:rsidR="006B4FD7" w:rsidRPr="00C91F84" w:rsidRDefault="006B4FD7" w:rsidP="006B4FD7">
      <w:r>
        <w:t>Wykonanie zarządzenia powierza się pracownikom Wydziału Prawnego.</w:t>
      </w:r>
    </w:p>
    <w:p w:rsidR="006B4FD7" w:rsidRDefault="006B4FD7" w:rsidP="006B4FD7">
      <w:pPr>
        <w:pStyle w:val="Nagwek3"/>
      </w:pPr>
      <w:r>
        <w:t>§</w:t>
      </w:r>
      <w:r w:rsidR="00DD7289">
        <w:t xml:space="preserve"> </w:t>
      </w:r>
      <w:r>
        <w:t>3</w:t>
      </w:r>
    </w:p>
    <w:p w:rsidR="006B4FD7" w:rsidRDefault="0017749B" w:rsidP="006B4FD7">
      <w:r>
        <w:t xml:space="preserve">Traci moc </w:t>
      </w:r>
      <w:r w:rsidR="004F1855">
        <w:t>z</w:t>
      </w:r>
      <w:r>
        <w:t xml:space="preserve">arządzenie nr </w:t>
      </w:r>
      <w:r w:rsidR="000464B5">
        <w:t>4</w:t>
      </w:r>
      <w:r>
        <w:t>/202</w:t>
      </w:r>
      <w:r w:rsidR="000464B5">
        <w:t>3</w:t>
      </w:r>
      <w:r w:rsidR="006B4FD7">
        <w:t xml:space="preserve"> Dyrektora Wydziału Prawnego z </w:t>
      </w:r>
      <w:r w:rsidR="000464B5">
        <w:t>20 października</w:t>
      </w:r>
      <w:r>
        <w:t xml:space="preserve"> 202</w:t>
      </w:r>
      <w:r w:rsidR="000464B5">
        <w:t>3 roku</w:t>
      </w:r>
      <w:r w:rsidR="006B4FD7">
        <w:t xml:space="preserve"> w sprawie Regulaminu Organizacyjnego Wydziału Prawnego</w:t>
      </w:r>
      <w:r w:rsidR="00BC6C9A">
        <w:t xml:space="preserve"> Urzędu Miasta Poznania</w:t>
      </w:r>
      <w:r w:rsidR="00C923A7">
        <w:t>.</w:t>
      </w:r>
    </w:p>
    <w:p w:rsidR="006B4FD7" w:rsidRDefault="006B4FD7" w:rsidP="006B4FD7">
      <w:pPr>
        <w:pStyle w:val="Nagwek3"/>
      </w:pPr>
      <w:r>
        <w:t>§</w:t>
      </w:r>
      <w:r w:rsidR="00DD7289">
        <w:t xml:space="preserve"> </w:t>
      </w:r>
      <w:r>
        <w:t>4</w:t>
      </w:r>
    </w:p>
    <w:p w:rsidR="006B4FD7" w:rsidRDefault="006B4FD7" w:rsidP="006B4FD7">
      <w:r>
        <w:t xml:space="preserve">Zarządzenie wchodzi w życie z dniem </w:t>
      </w:r>
      <w:r w:rsidR="000464B5">
        <w:t>1 września 2025 roku</w:t>
      </w:r>
      <w:r>
        <w:t xml:space="preserve">, po zatwierdzeniu przez Sekretarza Miasta Poznania. </w:t>
      </w:r>
    </w:p>
    <w:p w:rsidR="006B4FD7" w:rsidRDefault="006B4FD7" w:rsidP="006B4FD7"/>
    <w:p w:rsidR="006B4FD7" w:rsidRDefault="006B4FD7" w:rsidP="006B4FD7"/>
    <w:p w:rsidR="006B4FD7" w:rsidRDefault="006B4FD7" w:rsidP="006B4FD7">
      <w:pPr>
        <w:ind w:left="5954"/>
      </w:pPr>
      <w:r>
        <w:t>Henryk Kuligowski</w:t>
      </w:r>
    </w:p>
    <w:p w:rsidR="006B4FD7" w:rsidRDefault="006B4FD7" w:rsidP="0005323C">
      <w:pPr>
        <w:ind w:left="5954"/>
      </w:pPr>
      <w:r>
        <w:t>Dyrektor Wydziału Prawnego</w:t>
      </w:r>
    </w:p>
    <w:p w:rsidR="00E4502C" w:rsidRDefault="00E4502C" w:rsidP="006B4FD7">
      <w:pPr>
        <w:pStyle w:val="Nagwek3"/>
      </w:pP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44A"/>
    <w:rsid w:val="000464B5"/>
    <w:rsid w:val="0005323C"/>
    <w:rsid w:val="00085ECD"/>
    <w:rsid w:val="001240B2"/>
    <w:rsid w:val="0012562B"/>
    <w:rsid w:val="0017749B"/>
    <w:rsid w:val="001A2E1B"/>
    <w:rsid w:val="00201CDD"/>
    <w:rsid w:val="0021670F"/>
    <w:rsid w:val="00267BC9"/>
    <w:rsid w:val="003F4BD2"/>
    <w:rsid w:val="0041344A"/>
    <w:rsid w:val="004B77EF"/>
    <w:rsid w:val="004C6FB4"/>
    <w:rsid w:val="004F1855"/>
    <w:rsid w:val="005D4256"/>
    <w:rsid w:val="006054AE"/>
    <w:rsid w:val="00627785"/>
    <w:rsid w:val="00627F59"/>
    <w:rsid w:val="006B4FD7"/>
    <w:rsid w:val="00703988"/>
    <w:rsid w:val="00764B3E"/>
    <w:rsid w:val="00781107"/>
    <w:rsid w:val="008059BB"/>
    <w:rsid w:val="0091500E"/>
    <w:rsid w:val="009A1709"/>
    <w:rsid w:val="00A82357"/>
    <w:rsid w:val="00AA6301"/>
    <w:rsid w:val="00AD4C4E"/>
    <w:rsid w:val="00B04FB2"/>
    <w:rsid w:val="00B432A5"/>
    <w:rsid w:val="00B46D0D"/>
    <w:rsid w:val="00B50C80"/>
    <w:rsid w:val="00B52FD9"/>
    <w:rsid w:val="00BC6C9A"/>
    <w:rsid w:val="00C91F84"/>
    <w:rsid w:val="00C923A7"/>
    <w:rsid w:val="00D75E37"/>
    <w:rsid w:val="00D9464D"/>
    <w:rsid w:val="00DD663D"/>
    <w:rsid w:val="00DD7289"/>
    <w:rsid w:val="00E4502C"/>
    <w:rsid w:val="00E463D3"/>
    <w:rsid w:val="00E616A6"/>
    <w:rsid w:val="00EE33FF"/>
    <w:rsid w:val="00F25482"/>
    <w:rsid w:val="00F84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5CAFB5-C791-45CE-8080-AC7AB7051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KAT_WYDZ\PW\OOF\Zbi&#243;r%20akt&#243;w%20normatywnych%20Wydzia&#322;u%20Prawnego\2025\3.%20zarz&#261;dzenie%20dyrektora%20Wydzia&#322;u%20Prawnego%20z%2026%20sierpnia%202025%20roku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3. zarządzenie dyrektora Wydziału Prawnego z 26 sierpnia 2025 roku</Template>
  <TotalTime>1</TotalTime>
  <Pages>1</Pages>
  <Words>132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Janiszewska</dc:creator>
  <cp:keywords/>
  <dc:description/>
  <cp:lastModifiedBy>Karolina Janiszewska</cp:lastModifiedBy>
  <cp:revision>1</cp:revision>
  <cp:lastPrinted>2025-08-27T13:21:00Z</cp:lastPrinted>
  <dcterms:created xsi:type="dcterms:W3CDTF">2025-09-02T12:18:00Z</dcterms:created>
  <dcterms:modified xsi:type="dcterms:W3CDTF">2025-09-02T12:19:00Z</dcterms:modified>
</cp:coreProperties>
</file>