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785" w:rsidRPr="00627785" w:rsidRDefault="00627785" w:rsidP="00627785">
      <w:pPr>
        <w:pStyle w:val="Nagwek1"/>
      </w:pPr>
      <w:bookmarkStart w:id="0" w:name="_GoBack"/>
      <w:bookmarkEnd w:id="0"/>
      <w:r w:rsidRPr="00627785">
        <w:t xml:space="preserve">Zarządzenie nr </w:t>
      </w:r>
      <w:r w:rsidR="00DD59C9">
        <w:t>2</w:t>
      </w:r>
      <w:r w:rsidR="005303D6">
        <w:t>/20</w:t>
      </w:r>
      <w:r w:rsidR="00603538">
        <w:t>25</w:t>
      </w:r>
    </w:p>
    <w:p w:rsidR="00627785" w:rsidRPr="00627785" w:rsidRDefault="00627785" w:rsidP="00627785">
      <w:pPr>
        <w:pStyle w:val="Nagwek1"/>
      </w:pPr>
      <w:r w:rsidRPr="00627785">
        <w:t>Dyrektora</w:t>
      </w:r>
      <w:r w:rsidR="007C7981">
        <w:t xml:space="preserve"> </w:t>
      </w:r>
      <w:r w:rsidR="00EE33FF">
        <w:t>Biura</w:t>
      </w:r>
      <w:r w:rsidR="007C7981">
        <w:t xml:space="preserve"> Rady Miasta</w:t>
      </w:r>
    </w:p>
    <w:p w:rsidR="00627785" w:rsidRDefault="00603538" w:rsidP="00627785">
      <w:pPr>
        <w:pStyle w:val="Nagwek1"/>
      </w:pPr>
      <w:r>
        <w:t xml:space="preserve">z dnia </w:t>
      </w:r>
      <w:r w:rsidR="00A8475D">
        <w:t>22 września</w:t>
      </w:r>
      <w:r w:rsidR="007C7981">
        <w:t xml:space="preserve"> 20</w:t>
      </w:r>
      <w:r>
        <w:t>25</w:t>
      </w:r>
      <w:r w:rsidR="00627785" w:rsidRPr="00627785">
        <w:t xml:space="preserve"> r</w:t>
      </w:r>
      <w:r w:rsidR="00627785">
        <w:t>.</w:t>
      </w:r>
    </w:p>
    <w:p w:rsidR="00627785" w:rsidRDefault="00627785" w:rsidP="00627785">
      <w:pPr>
        <w:pStyle w:val="Nagwek2"/>
      </w:pPr>
      <w:r>
        <w:t xml:space="preserve">w sprawie Regulaminu </w:t>
      </w:r>
      <w:r w:rsidR="00DB7DD4">
        <w:t>o</w:t>
      </w:r>
      <w:r>
        <w:t xml:space="preserve">rganizacyjnego </w:t>
      </w:r>
      <w:r w:rsidR="00EE33FF">
        <w:t xml:space="preserve">Biura </w:t>
      </w:r>
      <w:r w:rsidR="007C7981">
        <w:t>Rady Miasta</w:t>
      </w:r>
      <w:r w:rsidR="00352E8F">
        <w:t xml:space="preserve"> Urzędu Miasta Poznania. </w:t>
      </w:r>
    </w:p>
    <w:p w:rsidR="00627785" w:rsidRDefault="00627785" w:rsidP="00627785">
      <w:r>
        <w:t xml:space="preserve">Na podstawie § 27 ust. 1 Regulaminu Organizacyjnego Urzędu Miasta Poznania, stanowiącego załącznik do zarządzenia </w:t>
      </w:r>
      <w:r w:rsidR="00167596" w:rsidRPr="00167596">
        <w:t xml:space="preserve">Nr </w:t>
      </w:r>
      <w:r w:rsidR="00DD59C9">
        <w:t>25</w:t>
      </w:r>
      <w:r w:rsidR="00603538">
        <w:t>/2025</w:t>
      </w:r>
      <w:r w:rsidR="00167596" w:rsidRPr="00167596">
        <w:t>/K Prez</w:t>
      </w:r>
      <w:r w:rsidR="00603538">
        <w:t xml:space="preserve">ydenta Miasta Poznania z dnia </w:t>
      </w:r>
      <w:r w:rsidR="00DD59C9">
        <w:t>1 lipca</w:t>
      </w:r>
      <w:r w:rsidR="00603538">
        <w:t xml:space="preserve"> 2025</w:t>
      </w:r>
      <w:r w:rsidR="00167596" w:rsidRPr="00167596">
        <w:t xml:space="preserve"> r. w sprawie Regulaminu Organizacyjnego Urzędu Miasta Poznania</w:t>
      </w:r>
      <w:r w:rsidR="00DB7DD4">
        <w:t xml:space="preserve"> ze zmianą</w:t>
      </w:r>
      <w:r w:rsidR="007C7981">
        <w:t xml:space="preserve">, </w:t>
      </w:r>
      <w:r>
        <w:t>zarządza się, co następuje:</w:t>
      </w:r>
    </w:p>
    <w:p w:rsidR="00627785" w:rsidRDefault="00627785" w:rsidP="00627785">
      <w:pPr>
        <w:pStyle w:val="Nagwek3"/>
      </w:pPr>
      <w:r>
        <w:t>§1</w:t>
      </w:r>
    </w:p>
    <w:p w:rsidR="00627785" w:rsidRDefault="00627785" w:rsidP="00627785">
      <w:r>
        <w:t xml:space="preserve">Nadaje się, stanowiący załącznik do zarządzenia, Regulamin </w:t>
      </w:r>
      <w:r w:rsidR="00DB7DD4">
        <w:t>o</w:t>
      </w:r>
      <w:r>
        <w:t xml:space="preserve">rganizacyjny </w:t>
      </w:r>
      <w:r w:rsidR="00EE33FF">
        <w:t>Biura</w:t>
      </w:r>
      <w:r w:rsidR="007C7981">
        <w:t xml:space="preserve"> Rady Miasta</w:t>
      </w:r>
      <w:r>
        <w:t>.</w:t>
      </w:r>
    </w:p>
    <w:p w:rsidR="00627785" w:rsidRDefault="00627785" w:rsidP="00627785">
      <w:pPr>
        <w:pStyle w:val="Nagwek3"/>
      </w:pPr>
      <w:r>
        <w:t>§2</w:t>
      </w:r>
    </w:p>
    <w:p w:rsidR="00BE6B6A" w:rsidRPr="00BE6B6A" w:rsidRDefault="00BE6B6A" w:rsidP="00BE6B6A">
      <w:r>
        <w:t>Wykonanie zarządzenia powierza się</w:t>
      </w:r>
      <w:r w:rsidR="00603538">
        <w:t xml:space="preserve"> pracownikom Biura Rady Miasta.</w:t>
      </w:r>
    </w:p>
    <w:p w:rsidR="00627785" w:rsidRDefault="00627785" w:rsidP="00627785">
      <w:pPr>
        <w:pStyle w:val="Nagwek3"/>
      </w:pPr>
      <w:r>
        <w:t>§3</w:t>
      </w:r>
    </w:p>
    <w:p w:rsidR="00BE6B6A" w:rsidRDefault="00167596" w:rsidP="00627785">
      <w:r>
        <w:t>Tr</w:t>
      </w:r>
      <w:r w:rsidR="00603538">
        <w:t>aci moc zarządzenie n</w:t>
      </w:r>
      <w:r>
        <w:t xml:space="preserve">r </w:t>
      </w:r>
      <w:r w:rsidR="00DD59C9">
        <w:t>1</w:t>
      </w:r>
      <w:r w:rsidR="00603538">
        <w:t>/202</w:t>
      </w:r>
      <w:r w:rsidR="00DD59C9">
        <w:t>5</w:t>
      </w:r>
      <w:r w:rsidR="00BE6B6A">
        <w:t xml:space="preserve"> Dyrektora Biura Rady Miast</w:t>
      </w:r>
      <w:r w:rsidR="00603538">
        <w:t xml:space="preserve">a z dnia </w:t>
      </w:r>
      <w:r w:rsidR="00DD59C9">
        <w:t xml:space="preserve">28 stycznia </w:t>
      </w:r>
      <w:r w:rsidR="00603538">
        <w:t>202</w:t>
      </w:r>
      <w:r w:rsidR="00DD59C9">
        <w:t>5</w:t>
      </w:r>
      <w:r w:rsidR="00603538">
        <w:t xml:space="preserve"> r. w </w:t>
      </w:r>
      <w:r w:rsidR="00BE6B6A">
        <w:t>sprawie Regulaminu Organizacyjnego Biura Rady Miasta</w:t>
      </w:r>
      <w:r>
        <w:t xml:space="preserve"> </w:t>
      </w:r>
      <w:r w:rsidR="00603538">
        <w:t>Urzędu Miasta Poznania.</w:t>
      </w:r>
    </w:p>
    <w:p w:rsidR="00627785" w:rsidRDefault="00627785" w:rsidP="00627785">
      <w:pPr>
        <w:pStyle w:val="Nagwek3"/>
      </w:pPr>
      <w:r>
        <w:t>§4</w:t>
      </w:r>
    </w:p>
    <w:p w:rsidR="00627785" w:rsidRDefault="00627785" w:rsidP="00627785">
      <w:r>
        <w:t xml:space="preserve">Zarządzenie wchodzi w życie z dniem </w:t>
      </w:r>
      <w:r w:rsidR="00DB7DD4">
        <w:t>1</w:t>
      </w:r>
      <w:r w:rsidR="005859FB">
        <w:t>6</w:t>
      </w:r>
      <w:r w:rsidR="00DB7DD4">
        <w:t xml:space="preserve"> października </w:t>
      </w:r>
      <w:r w:rsidR="00603538">
        <w:t>2025</w:t>
      </w:r>
      <w:r>
        <w:t xml:space="preserve"> r., po zatwierdzeniu przez </w:t>
      </w:r>
      <w:r w:rsidR="00EE33FF">
        <w:t>Sekretarza</w:t>
      </w:r>
      <w:r>
        <w:t xml:space="preserve"> Miasta Poznania. </w:t>
      </w:r>
    </w:p>
    <w:p w:rsidR="00BE6B6A" w:rsidRDefault="00603538" w:rsidP="008059BB">
      <w:pPr>
        <w:spacing w:before="600"/>
        <w:ind w:left="5954"/>
      </w:pPr>
      <w:r>
        <w:t>Katarzyna Parysek-Kasprzyk</w:t>
      </w:r>
    </w:p>
    <w:p w:rsidR="00E4502C" w:rsidRDefault="00A8475D" w:rsidP="008059BB">
      <w:pPr>
        <w:spacing w:before="600"/>
        <w:ind w:left="5954"/>
      </w:pPr>
      <w:r>
        <w:t xml:space="preserve">           </w:t>
      </w:r>
      <w:r w:rsidR="00167596">
        <w:t xml:space="preserve">Dyrektor Biura </w:t>
      </w: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attachedTemplate r:id="rId1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FCF"/>
    <w:rsid w:val="001240B2"/>
    <w:rsid w:val="0012562B"/>
    <w:rsid w:val="00167596"/>
    <w:rsid w:val="00167FCF"/>
    <w:rsid w:val="001A2E1B"/>
    <w:rsid w:val="00246025"/>
    <w:rsid w:val="00267BC9"/>
    <w:rsid w:val="00322424"/>
    <w:rsid w:val="00352E8F"/>
    <w:rsid w:val="003D5633"/>
    <w:rsid w:val="004B77EF"/>
    <w:rsid w:val="005303D6"/>
    <w:rsid w:val="005859FB"/>
    <w:rsid w:val="005D4256"/>
    <w:rsid w:val="00603538"/>
    <w:rsid w:val="006054AE"/>
    <w:rsid w:val="00627785"/>
    <w:rsid w:val="00703988"/>
    <w:rsid w:val="00781107"/>
    <w:rsid w:val="007C7981"/>
    <w:rsid w:val="008059BB"/>
    <w:rsid w:val="00833FFB"/>
    <w:rsid w:val="00937CD8"/>
    <w:rsid w:val="00A838A3"/>
    <w:rsid w:val="00A8475D"/>
    <w:rsid w:val="00AD4C4E"/>
    <w:rsid w:val="00AF6B10"/>
    <w:rsid w:val="00B04FB2"/>
    <w:rsid w:val="00B52FD9"/>
    <w:rsid w:val="00BE6B6A"/>
    <w:rsid w:val="00C039D1"/>
    <w:rsid w:val="00D9464D"/>
    <w:rsid w:val="00DB7DD4"/>
    <w:rsid w:val="00DD59C9"/>
    <w:rsid w:val="00DD663D"/>
    <w:rsid w:val="00E3605F"/>
    <w:rsid w:val="00E4502C"/>
    <w:rsid w:val="00E709AA"/>
    <w:rsid w:val="00EE3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B684A8-488A-4A46-A75A-FFEB00044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B7D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B7DD4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B7DD4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7DD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7DD4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7DD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7DD4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236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WJAS\Downloads\zarz&#261;dzenie%20Dyrekcji%20BRM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zarządzenie Dyrekcji BRM</Template>
  <TotalTime>0</TotalTime>
  <Pages>1</Pages>
  <Words>133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Biuro Rady Miasta</vt:lpstr>
    </vt:vector>
  </TitlesOfParts>
  <Company>ump</Company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Biuro Rady Miasta</dc:title>
  <dc:subject/>
  <dc:creator>Dawid Jasiewicz</dc:creator>
  <cp:keywords>Urząd Miasta Poznania, Biuro Rady Miasta, zadania wydziału, zadania biura, regulamin wydziału, regulamin biura, zarządzenie o regulaminie</cp:keywords>
  <dc:description/>
  <cp:lastModifiedBy>Dawid Jasiewicz</cp:lastModifiedBy>
  <cp:revision>1</cp:revision>
  <dcterms:created xsi:type="dcterms:W3CDTF">2025-10-20T10:52:00Z</dcterms:created>
  <dcterms:modified xsi:type="dcterms:W3CDTF">2025-10-20T10:52:00Z</dcterms:modified>
</cp:coreProperties>
</file>