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>Zarządzenie nr</w:t>
      </w:r>
      <w:r w:rsidR="000B7CED">
        <w:t xml:space="preserve"> </w:t>
      </w:r>
      <w:r w:rsidR="00744B6B">
        <w:t>1</w:t>
      </w:r>
      <w:r w:rsidR="00910F9A">
        <w:t>/</w:t>
      </w:r>
      <w:r w:rsidR="001F31E8">
        <w:t>202</w:t>
      </w:r>
      <w:r w:rsidR="00744B6B">
        <w:t>6</w:t>
      </w:r>
      <w:r w:rsidR="003F4BD2">
        <w:br/>
      </w:r>
      <w:r w:rsidRPr="00627785">
        <w:t>Dyrektora Wydziału</w:t>
      </w:r>
      <w:r w:rsidR="00FA28D1">
        <w:t xml:space="preserve"> Podatków i Opłat </w:t>
      </w:r>
      <w:r w:rsidR="003F4BD2">
        <w:br/>
      </w:r>
      <w:r w:rsidRPr="00627785">
        <w:t xml:space="preserve">z dnia </w:t>
      </w:r>
      <w:r w:rsidR="00744B6B">
        <w:t>2 stycznia 2026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A822CB">
        <w:t>o</w:t>
      </w:r>
      <w:r>
        <w:t>rganizacyjnego Wydziału</w:t>
      </w:r>
      <w:r w:rsidR="00FA28D1">
        <w:t xml:space="preserve"> Podatków i Opłat</w:t>
      </w:r>
      <w:r w:rsidR="00EE33FF">
        <w:t xml:space="preserve"> </w:t>
      </w:r>
      <w:r>
        <w:t xml:space="preserve">Urzędu Miasta Poznania. </w:t>
      </w:r>
    </w:p>
    <w:p w:rsidR="00A92F49" w:rsidRDefault="00A92F49" w:rsidP="00A92F49">
      <w:r>
        <w:t xml:space="preserve">Na podstawie § 27 ust. 1 Regulaminu </w:t>
      </w:r>
      <w:r w:rsidR="00E8609C">
        <w:t>o</w:t>
      </w:r>
      <w:r>
        <w:t>rganizacyjnego Urzędu Miasta Poznania, stanowi</w:t>
      </w:r>
      <w:r w:rsidR="001F31E8">
        <w:t>ącego załącznik do zarządzenia n</w:t>
      </w:r>
      <w:r>
        <w:t xml:space="preserve">r </w:t>
      </w:r>
      <w:r w:rsidR="00624344">
        <w:t>25</w:t>
      </w:r>
      <w:r w:rsidR="009A7566">
        <w:t>/2025</w:t>
      </w:r>
      <w:r w:rsidR="001F31E8" w:rsidRPr="001F31E8">
        <w:t>/K Prez</w:t>
      </w:r>
      <w:r w:rsidR="009A7566">
        <w:t>ydenta Miasta Poznania z</w:t>
      </w:r>
      <w:r w:rsidR="00BC14EE">
        <w:t> </w:t>
      </w:r>
      <w:r w:rsidR="009A7566">
        <w:t>dnia</w:t>
      </w:r>
      <w:r w:rsidR="00BC14EE">
        <w:t> </w:t>
      </w:r>
      <w:r w:rsidR="001B490F">
        <w:t>1 lipca</w:t>
      </w:r>
      <w:r w:rsidR="009A7566">
        <w:t xml:space="preserve"> 2025</w:t>
      </w:r>
      <w:r w:rsidR="001F31E8" w:rsidRPr="001F31E8">
        <w:t xml:space="preserve"> r. w sprawie </w:t>
      </w:r>
      <w:r>
        <w:t xml:space="preserve">Regulaminu </w:t>
      </w:r>
      <w:r w:rsidR="00E8609C">
        <w:t>o</w:t>
      </w:r>
      <w:r>
        <w:t>rganizacyjnego Urzędu Miasta Poznania</w:t>
      </w:r>
      <w:r w:rsidR="001B490F">
        <w:t xml:space="preserve"> </w:t>
      </w:r>
      <w:r w:rsidR="001B490F" w:rsidRPr="009C526F">
        <w:t>ze zmianą</w:t>
      </w:r>
      <w:r>
        <w:t>, zarządza</w:t>
      </w:r>
      <w:r w:rsidR="00870B72">
        <w:t xml:space="preserve"> się</w:t>
      </w:r>
      <w:r>
        <w:t>, co następuje:</w:t>
      </w:r>
    </w:p>
    <w:p w:rsidR="00627785" w:rsidRDefault="00627785" w:rsidP="00627785">
      <w:pPr>
        <w:pStyle w:val="Nagwek3"/>
      </w:pPr>
      <w:r>
        <w:t>§</w:t>
      </w:r>
      <w:r w:rsidR="00FE5952">
        <w:t xml:space="preserve"> </w:t>
      </w:r>
      <w:r>
        <w:t>1</w:t>
      </w:r>
    </w:p>
    <w:p w:rsidR="00627785" w:rsidRDefault="00627785" w:rsidP="00627785">
      <w:r>
        <w:t xml:space="preserve">Nadaje się, stanowiący załącznik do zarządzenia, Regulamin </w:t>
      </w:r>
      <w:r w:rsidR="001B490F">
        <w:t>o</w:t>
      </w:r>
      <w:r>
        <w:t>rganizacyjny Wydziału</w:t>
      </w:r>
      <w:r w:rsidR="00FA28D1">
        <w:t xml:space="preserve"> Podatków i Opłat</w:t>
      </w:r>
      <w:r>
        <w:t>.</w:t>
      </w:r>
    </w:p>
    <w:p w:rsidR="00627785" w:rsidRDefault="00627785" w:rsidP="00627785">
      <w:pPr>
        <w:pStyle w:val="Nagwek3"/>
      </w:pPr>
      <w:r>
        <w:t>§</w:t>
      </w:r>
      <w:r w:rsidR="00FE5952">
        <w:t xml:space="preserve"> </w:t>
      </w:r>
      <w:r>
        <w:t>2</w:t>
      </w:r>
    </w:p>
    <w:p w:rsidR="00C91F84" w:rsidRPr="00C91F84" w:rsidRDefault="00C91F84" w:rsidP="00C91F84">
      <w:r>
        <w:t>Wykonanie zarządzenia powierza się pracownikom Wydziału</w:t>
      </w:r>
      <w:r w:rsidR="00FA28D1">
        <w:t xml:space="preserve"> Podatków i Opłat</w:t>
      </w:r>
      <w:r>
        <w:t>.</w:t>
      </w:r>
    </w:p>
    <w:p w:rsidR="00627785" w:rsidRDefault="00FE5952" w:rsidP="00627785">
      <w:pPr>
        <w:pStyle w:val="Nagwek3"/>
      </w:pPr>
      <w:r>
        <w:t xml:space="preserve"> </w:t>
      </w:r>
      <w:r w:rsidR="00627785">
        <w:t>§</w:t>
      </w:r>
      <w:r>
        <w:t xml:space="preserve"> </w:t>
      </w:r>
      <w:r w:rsidR="00627785">
        <w:t>3</w:t>
      </w:r>
    </w:p>
    <w:p w:rsidR="00627785" w:rsidRPr="009C526F" w:rsidRDefault="00FA28D1" w:rsidP="00627785">
      <w:r w:rsidRPr="009C526F">
        <w:t xml:space="preserve">Traci moc zarządzenie </w:t>
      </w:r>
      <w:r w:rsidR="00354DDC" w:rsidRPr="009C526F">
        <w:t>n</w:t>
      </w:r>
      <w:r w:rsidRPr="009C526F">
        <w:t xml:space="preserve">r </w:t>
      </w:r>
      <w:r w:rsidR="00744B6B">
        <w:t>10</w:t>
      </w:r>
      <w:r w:rsidR="00354DDC" w:rsidRPr="009C526F">
        <w:t>/20</w:t>
      </w:r>
      <w:r w:rsidR="001B490F" w:rsidRPr="009C526F">
        <w:t>25</w:t>
      </w:r>
      <w:r w:rsidR="00C91F84" w:rsidRPr="009C526F">
        <w:t xml:space="preserve"> Dyrektora Wydziału </w:t>
      </w:r>
      <w:r w:rsidRPr="009C526F">
        <w:t xml:space="preserve">Podatków i Opłat </w:t>
      </w:r>
      <w:r w:rsidR="00C91F84" w:rsidRPr="009C526F">
        <w:t xml:space="preserve">z dnia </w:t>
      </w:r>
      <w:r w:rsidR="00744B6B">
        <w:t>25 sierpnia</w:t>
      </w:r>
      <w:r w:rsidR="00A92F49" w:rsidRPr="009C526F">
        <w:t xml:space="preserve"> 202</w:t>
      </w:r>
      <w:r w:rsidR="001B490F" w:rsidRPr="009C526F">
        <w:t xml:space="preserve">5 </w:t>
      </w:r>
      <w:r w:rsidR="00C91F84" w:rsidRPr="009C526F">
        <w:t>r. w sprawie Regu</w:t>
      </w:r>
      <w:r w:rsidR="00813E6A" w:rsidRPr="009C526F">
        <w:t xml:space="preserve">laminu </w:t>
      </w:r>
      <w:r w:rsidR="001B490F" w:rsidRPr="009C526F">
        <w:t>o</w:t>
      </w:r>
      <w:r w:rsidR="00813E6A" w:rsidRPr="009C526F">
        <w:t>rganizacyjnego Wydziału Podatków i</w:t>
      </w:r>
      <w:r w:rsidR="00BC14EE" w:rsidRPr="009C526F">
        <w:t> </w:t>
      </w:r>
      <w:r w:rsidR="00813E6A" w:rsidRPr="009C526F">
        <w:t>Opłat</w:t>
      </w:r>
      <w:r w:rsidR="00354DDC" w:rsidRPr="009C526F">
        <w:t xml:space="preserve"> Urzędu Miasta Poznania.</w:t>
      </w:r>
    </w:p>
    <w:p w:rsidR="00627785" w:rsidRDefault="00627785" w:rsidP="00627785">
      <w:pPr>
        <w:pStyle w:val="Nagwek3"/>
      </w:pPr>
      <w:r>
        <w:t>§</w:t>
      </w:r>
      <w:r w:rsidR="00FE5952">
        <w:t xml:space="preserve"> </w:t>
      </w:r>
      <w:r>
        <w:t>4</w:t>
      </w:r>
    </w:p>
    <w:p w:rsidR="00813E6A" w:rsidRDefault="00627785" w:rsidP="00354DDC">
      <w:r>
        <w:t xml:space="preserve">Zarządzenie wchodzi w życie z dniem </w:t>
      </w:r>
      <w:r w:rsidR="007E330E">
        <w:t xml:space="preserve">1 </w:t>
      </w:r>
      <w:r w:rsidR="00744B6B">
        <w:t>lutego</w:t>
      </w:r>
      <w:r w:rsidR="001B490F">
        <w:t xml:space="preserve"> </w:t>
      </w:r>
      <w:r w:rsidR="00A92F49">
        <w:t>202</w:t>
      </w:r>
      <w:r w:rsidR="00744B6B">
        <w:t>6</w:t>
      </w:r>
      <w:r w:rsidR="00813E6A">
        <w:t xml:space="preserve"> </w:t>
      </w:r>
      <w:r>
        <w:t xml:space="preserve">r., po zatwierdzeniu przez </w:t>
      </w:r>
      <w:r w:rsidR="00EE33FF">
        <w:t>Sekretarza</w:t>
      </w:r>
      <w:r>
        <w:t xml:space="preserve"> Miasta Poznania. </w:t>
      </w:r>
    </w:p>
    <w:p w:rsidR="000B7CED" w:rsidRDefault="007E330E" w:rsidP="000B7CED">
      <w:pPr>
        <w:spacing w:before="600"/>
        <w:ind w:left="5954"/>
      </w:pPr>
      <w:r>
        <w:t>Pola Insiak</w:t>
      </w:r>
    </w:p>
    <w:p w:rsidR="00E4502C" w:rsidRDefault="00813E6A" w:rsidP="000B7CED">
      <w:pPr>
        <w:spacing w:before="600"/>
        <w:ind w:left="5954"/>
      </w:pPr>
      <w:r>
        <w:t xml:space="preserve">Dyrektor </w:t>
      </w:r>
      <w:r w:rsidR="00627785">
        <w:t>Wydziału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DD8"/>
    <w:rsid w:val="000B7CED"/>
    <w:rsid w:val="000F4827"/>
    <w:rsid w:val="001240B2"/>
    <w:rsid w:val="0012562B"/>
    <w:rsid w:val="001A2E1B"/>
    <w:rsid w:val="001B490F"/>
    <w:rsid w:val="001F31E8"/>
    <w:rsid w:val="001F5AAD"/>
    <w:rsid w:val="002024A9"/>
    <w:rsid w:val="00267BC9"/>
    <w:rsid w:val="00280658"/>
    <w:rsid w:val="002C737B"/>
    <w:rsid w:val="003105CE"/>
    <w:rsid w:val="00354DDC"/>
    <w:rsid w:val="003D4A1B"/>
    <w:rsid w:val="003F4BD2"/>
    <w:rsid w:val="00405565"/>
    <w:rsid w:val="00455F16"/>
    <w:rsid w:val="00476F85"/>
    <w:rsid w:val="004B77EF"/>
    <w:rsid w:val="004C2A36"/>
    <w:rsid w:val="005D4256"/>
    <w:rsid w:val="005E5F35"/>
    <w:rsid w:val="006054AE"/>
    <w:rsid w:val="00624344"/>
    <w:rsid w:val="00627785"/>
    <w:rsid w:val="00693114"/>
    <w:rsid w:val="00703988"/>
    <w:rsid w:val="00744B6B"/>
    <w:rsid w:val="00746596"/>
    <w:rsid w:val="00781107"/>
    <w:rsid w:val="00782065"/>
    <w:rsid w:val="007914DB"/>
    <w:rsid w:val="007E330E"/>
    <w:rsid w:val="008059BB"/>
    <w:rsid w:val="00813E6A"/>
    <w:rsid w:val="00870B72"/>
    <w:rsid w:val="00892E8B"/>
    <w:rsid w:val="00903120"/>
    <w:rsid w:val="00910F9A"/>
    <w:rsid w:val="00965023"/>
    <w:rsid w:val="009A7566"/>
    <w:rsid w:val="009B5CB2"/>
    <w:rsid w:val="009C14B4"/>
    <w:rsid w:val="009C526F"/>
    <w:rsid w:val="009D4B28"/>
    <w:rsid w:val="00A822CB"/>
    <w:rsid w:val="00A92F49"/>
    <w:rsid w:val="00AA08A4"/>
    <w:rsid w:val="00AA3DD8"/>
    <w:rsid w:val="00AD4C4E"/>
    <w:rsid w:val="00B04FB2"/>
    <w:rsid w:val="00B52FD9"/>
    <w:rsid w:val="00BB3A99"/>
    <w:rsid w:val="00BC14EE"/>
    <w:rsid w:val="00BC48CE"/>
    <w:rsid w:val="00C437A2"/>
    <w:rsid w:val="00C6182A"/>
    <w:rsid w:val="00C91F84"/>
    <w:rsid w:val="00CB595E"/>
    <w:rsid w:val="00D564D6"/>
    <w:rsid w:val="00D9464D"/>
    <w:rsid w:val="00D97529"/>
    <w:rsid w:val="00DA57D5"/>
    <w:rsid w:val="00DD663D"/>
    <w:rsid w:val="00E36A3D"/>
    <w:rsid w:val="00E4502C"/>
    <w:rsid w:val="00E8609C"/>
    <w:rsid w:val="00EC2397"/>
    <w:rsid w:val="00EE33FF"/>
    <w:rsid w:val="00FA28D1"/>
    <w:rsid w:val="00FE30D8"/>
    <w:rsid w:val="00FE5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9B8650-AF91-4179-BCE2-1727D1F34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iczu\AppData\Local\Temp\MicrosoftEdgeDownloads\0dd7759b-e71a-45ab-af8e-4413be6eb7c3\Zarz&#261;dzenie%20nr%201_2026%20(1)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50B54-E97B-46CE-9B34-EBDB4ABF2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1_2026 (1)</Template>
  <TotalTime>0</TotalTime>
  <Pages>1</Pages>
  <Words>137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1</cp:revision>
  <dcterms:created xsi:type="dcterms:W3CDTF">2026-02-05T06:46:00Z</dcterms:created>
  <dcterms:modified xsi:type="dcterms:W3CDTF">2026-02-05T06:46:00Z</dcterms:modified>
</cp:coreProperties>
</file>