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462F" w:rsidRPr="005A39F0" w:rsidRDefault="003C21C6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9732568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C36D34">
        <w:t xml:space="preserve"> 2</w:t>
      </w:r>
      <w:r w:rsidR="003C21C6">
        <w:t>8</w:t>
      </w:r>
      <w:r w:rsidR="005A1CE6">
        <w:t>.0</w:t>
      </w:r>
      <w:r w:rsidR="003C21C6">
        <w:t>9</w:t>
      </w:r>
      <w:r w:rsidR="005A1CE6">
        <w:t>.2024 r.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C36D34" w:rsidRPr="001F462F" w:rsidTr="00C36D34">
        <w:trPr>
          <w:trHeight w:val="393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C36D34" w:rsidRPr="001F462F" w:rsidRDefault="003C21C6" w:rsidP="003C21C6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Urbanistyki i Architektury</w:t>
            </w:r>
          </w:p>
        </w:tc>
      </w:tr>
      <w:tr w:rsidR="00C36D34" w:rsidRPr="001F462F" w:rsidTr="00C36D34">
        <w:trPr>
          <w:trHeight w:val="412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C36D34" w:rsidRPr="001F462F" w:rsidRDefault="003C21C6" w:rsidP="003C21C6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UA/158/</w:t>
            </w:r>
            <w:r w:rsidR="00C36D34">
              <w:rPr>
                <w:rFonts w:eastAsia="Times New Roman" w:cs="Arial"/>
                <w:lang w:eastAsia="pl-PL"/>
              </w:rPr>
              <w:t>2024</w:t>
            </w:r>
          </w:p>
        </w:tc>
      </w:tr>
      <w:tr w:rsidR="00C36D34" w:rsidRPr="001F462F" w:rsidTr="00C36D34">
        <w:trPr>
          <w:trHeight w:val="418"/>
        </w:trPr>
        <w:tc>
          <w:tcPr>
            <w:tcW w:w="2197" w:type="dxa"/>
            <w:vAlign w:val="center"/>
          </w:tcPr>
          <w:p w:rsidR="00C36D34" w:rsidRPr="001F462F" w:rsidRDefault="00C36D34" w:rsidP="00C36D34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C36D34" w:rsidRPr="001F462F" w:rsidRDefault="00C36D34" w:rsidP="003C21C6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0" w:after="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3C21C6">
              <w:rPr>
                <w:rFonts w:eastAsia="Times New Roman" w:cs="Arial"/>
                <w:lang w:eastAsia="pl-PL"/>
              </w:rPr>
              <w:t>informacji przestrzennej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>W wyniku przeprowadzonej rekrutacji na ww. stanowisko wybrano do zatrudnienia Pan</w:t>
      </w:r>
      <w:r w:rsidR="00C36D34">
        <w:t>a</w:t>
      </w:r>
      <w:r w:rsidRPr="00371B9E">
        <w:t xml:space="preserve"> </w:t>
      </w:r>
      <w:r w:rsidR="003C21C6">
        <w:t>Łukasza Burligę</w:t>
      </w:r>
      <w:bookmarkStart w:id="0" w:name="_GoBack"/>
      <w:bookmarkEnd w:id="0"/>
      <w:r w:rsidR="005A1CE6">
        <w:t xml:space="preserve"> </w:t>
      </w:r>
      <w:r w:rsidRPr="00371B9E">
        <w:t>zamieszkał</w:t>
      </w:r>
      <w:r w:rsidR="00C36D34">
        <w:t>ego</w:t>
      </w:r>
      <w:r w:rsidR="008013E0">
        <w:t xml:space="preserve"> </w:t>
      </w:r>
      <w:r w:rsidRPr="00371B9E">
        <w:t xml:space="preserve">w </w:t>
      </w:r>
      <w:r w:rsidR="003C21C6">
        <w:t>Poznaniu</w:t>
      </w:r>
      <w:r w:rsidRPr="00371B9E">
        <w:t xml:space="preserve">. </w:t>
      </w:r>
      <w:r w:rsidR="008013E0">
        <w:br/>
      </w:r>
      <w:r w:rsidR="008013E0">
        <w:br/>
      </w:r>
      <w:r w:rsidR="008013E0" w:rsidRPr="00371B9E">
        <w:t>Kandydat</w:t>
      </w:r>
      <w:r w:rsidR="008013E0">
        <w:t xml:space="preserve"> </w:t>
      </w:r>
      <w:r w:rsidR="008E1BDD">
        <w:t>spełnił</w:t>
      </w:r>
      <w:r w:rsidR="00D85886">
        <w:t>a</w:t>
      </w:r>
      <w:r w:rsidR="008E1BDD">
        <w:t xml:space="preserve"> </w:t>
      </w:r>
      <w:r w:rsidRPr="00371B9E">
        <w:t xml:space="preserve">wymagania </w:t>
      </w:r>
      <w:r w:rsidR="008E1BDD">
        <w:t xml:space="preserve">określone dla tego </w:t>
      </w:r>
      <w:r w:rsidRPr="00371B9E">
        <w:t>stanowiska pracy</w:t>
      </w:r>
      <w:r w:rsidRPr="001F462F">
        <w:rPr>
          <w:rFonts w:eastAsia="Times New Roman" w:cs="Arial"/>
          <w:szCs w:val="20"/>
          <w:lang w:eastAsia="pl-PL"/>
        </w:rPr>
        <w:t>.</w:t>
      </w:r>
    </w:p>
    <w:p w:rsidR="00D22622" w:rsidRDefault="001D5C34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………</w:t>
      </w:r>
      <w:r w:rsidR="005A1CE6" w:rsidRPr="005A1CE6">
        <w:rPr>
          <w:i/>
          <w:lang w:eastAsia="pl-PL"/>
        </w:rPr>
        <w:t>Maria Kuśnierz</w:t>
      </w:r>
      <w:r>
        <w:rPr>
          <w:lang w:eastAsia="pl-PL"/>
        </w:rPr>
        <w:t>…………………………</w:t>
      </w:r>
      <w:r w:rsidR="0085710B">
        <w:rPr>
          <w:lang w:eastAsia="pl-PL"/>
        </w:rPr>
        <w:t>….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E7A"/>
    <w:rsid w:val="001D5C34"/>
    <w:rsid w:val="001F462F"/>
    <w:rsid w:val="00301C65"/>
    <w:rsid w:val="00367C1B"/>
    <w:rsid w:val="00371B9E"/>
    <w:rsid w:val="003C21C6"/>
    <w:rsid w:val="004350D9"/>
    <w:rsid w:val="005976E5"/>
    <w:rsid w:val="005A1CE6"/>
    <w:rsid w:val="005A39F0"/>
    <w:rsid w:val="00730036"/>
    <w:rsid w:val="00794403"/>
    <w:rsid w:val="007B5AAD"/>
    <w:rsid w:val="008013E0"/>
    <w:rsid w:val="0085710B"/>
    <w:rsid w:val="0086492F"/>
    <w:rsid w:val="008E1BDD"/>
    <w:rsid w:val="00923257"/>
    <w:rsid w:val="00C36D34"/>
    <w:rsid w:val="00C8505A"/>
    <w:rsid w:val="00D0125C"/>
    <w:rsid w:val="00D22622"/>
    <w:rsid w:val="00D85886"/>
    <w:rsid w:val="00E63D28"/>
    <w:rsid w:val="00F11E7A"/>
    <w:rsid w:val="00FD28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715CA88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0</TotalTime>
  <Pages>1</Pages>
  <Words>65</Words>
  <Characters>394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Maria Kuśnierz</cp:lastModifiedBy>
  <cp:revision>2</cp:revision>
  <dcterms:created xsi:type="dcterms:W3CDTF">2026-01-12T13:16:00Z</dcterms:created>
  <dcterms:modified xsi:type="dcterms:W3CDTF">2026-01-12T13:16:00Z</dcterms:modified>
</cp:coreProperties>
</file>