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574D77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17985600" r:id="rId5"/>
        </w:object>
      </w:r>
      <w:r w:rsidR="001D48CE">
        <w:rPr>
          <w:b/>
          <w:bCs/>
          <w:sz w:val="24"/>
          <w:szCs w:val="24"/>
          <w:lang w:eastAsia="pl-PL"/>
        </w:rPr>
        <w:t>uu</w: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EE3FCA">
        <w:t xml:space="preserve"> </w:t>
      </w:r>
      <w:r w:rsidR="006A3BDC">
        <w:t>2</w:t>
      </w:r>
      <w:r w:rsidR="004636B9">
        <w:t>5</w:t>
      </w:r>
      <w:r w:rsidR="00E43F7F">
        <w:t>.</w:t>
      </w:r>
      <w:r w:rsidR="007400C0">
        <w:t>0</w:t>
      </w:r>
      <w:r w:rsidR="004636B9">
        <w:t>8</w:t>
      </w:r>
      <w:r w:rsidR="00E43F7F">
        <w:t>.202</w:t>
      </w:r>
      <w:r w:rsidR="00FB3FE3">
        <w:t>5</w:t>
      </w:r>
      <w:r w:rsidR="00E43F7F">
        <w:t>.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265AA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Biuro Cyfryzacji i </w:t>
            </w:r>
            <w:proofErr w:type="spellStart"/>
            <w:r>
              <w:rPr>
                <w:rFonts w:eastAsia="Times New Roman" w:cs="Arial"/>
                <w:lang w:eastAsia="pl-PL"/>
              </w:rPr>
              <w:t>Cyberbezpieczeństwa</w:t>
            </w:r>
            <w:proofErr w:type="spellEnd"/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265AA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CC</w:t>
            </w:r>
            <w:r w:rsidR="00E43F7F">
              <w:rPr>
                <w:rFonts w:eastAsia="Times New Roman" w:cs="Arial"/>
                <w:lang w:eastAsia="pl-PL"/>
              </w:rPr>
              <w:t>/</w:t>
            </w:r>
            <w:r w:rsidR="006A3BDC">
              <w:rPr>
                <w:rFonts w:eastAsia="Times New Roman" w:cs="Arial"/>
                <w:lang w:eastAsia="pl-PL"/>
              </w:rPr>
              <w:t>1</w:t>
            </w:r>
            <w:r w:rsidR="00574D77">
              <w:rPr>
                <w:rFonts w:eastAsia="Times New Roman" w:cs="Arial"/>
                <w:lang w:eastAsia="pl-PL"/>
              </w:rPr>
              <w:t>27</w:t>
            </w:r>
            <w:r w:rsidR="00E43F7F">
              <w:rPr>
                <w:rFonts w:eastAsia="Times New Roman" w:cs="Arial"/>
                <w:lang w:eastAsia="pl-PL"/>
              </w:rPr>
              <w:t>/202</w:t>
            </w:r>
            <w:r w:rsidR="00575FD5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6A3BDC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Ds.</w:t>
            </w:r>
            <w:r w:rsidR="00574D77">
              <w:rPr>
                <w:rFonts w:eastAsia="Times New Roman" w:cs="Arial"/>
                <w:lang w:eastAsia="pl-PL"/>
              </w:rPr>
              <w:t xml:space="preserve"> ochrony danych</w:t>
            </w:r>
          </w:p>
        </w:tc>
      </w:tr>
    </w:tbl>
    <w:p w:rsidR="00E43F7F" w:rsidRDefault="00E43F7F" w:rsidP="00E43F7F">
      <w:pPr>
        <w:spacing w:before="0" w:after="0"/>
        <w:contextualSpacing w:val="0"/>
      </w:pPr>
    </w:p>
    <w:p w:rsidR="00D0125C" w:rsidRPr="00DC615B" w:rsidRDefault="001F462F" w:rsidP="00E43F7F">
      <w:pPr>
        <w:spacing w:before="0" w:after="0"/>
        <w:contextualSpacing w:val="0"/>
      </w:pPr>
      <w:r w:rsidRPr="00E43F7F">
        <w:t>W wyniku przeprowadzonej rekrutacji na ww. stanowisko wybrano do zatrudnienia</w:t>
      </w:r>
      <w:r w:rsidR="00DC615B">
        <w:t xml:space="preserve"> Panią </w:t>
      </w:r>
      <w:r w:rsidR="00574D77">
        <w:t>Olgę Pankallę</w:t>
      </w:r>
      <w:bookmarkStart w:id="0" w:name="_GoBack"/>
      <w:bookmarkEnd w:id="0"/>
      <w:r w:rsidR="00DC615B">
        <w:t>, zamieszkałą w Poznaniu.</w:t>
      </w:r>
      <w:r w:rsidR="008013E0" w:rsidRPr="00E43F7F">
        <w:br/>
      </w:r>
      <w:r w:rsidR="00E43F7F" w:rsidRPr="00E43F7F">
        <w:t>K</w:t>
      </w:r>
      <w:r w:rsidR="008013E0" w:rsidRPr="00E43F7F">
        <w:t>andydat</w:t>
      </w:r>
      <w:r w:rsidR="00FB3FE3">
        <w:t>k</w:t>
      </w:r>
      <w:r w:rsidR="004636B9">
        <w:t>a</w:t>
      </w:r>
      <w:r w:rsidRPr="00E43F7F">
        <w:t xml:space="preserve"> w </w:t>
      </w:r>
      <w:r w:rsidR="008E1BDD" w:rsidRPr="00E43F7F">
        <w:t>oczekiwanym</w:t>
      </w:r>
      <w:r w:rsidR="008013E0" w:rsidRPr="00E43F7F">
        <w:t xml:space="preserve"> stopniu spełnił</w:t>
      </w:r>
      <w:r w:rsidR="004636B9">
        <w:t>a</w:t>
      </w:r>
      <w:r w:rsidR="008013E0" w:rsidRPr="00E43F7F">
        <w:t xml:space="preserve"> wymagania określone dla tego stanowiska pracy</w:t>
      </w:r>
      <w:r w:rsidR="008013E0" w:rsidRPr="00E43F7F">
        <w:rPr>
          <w:rFonts w:eastAsia="Times New Roman" w:cs="Arial"/>
          <w:szCs w:val="20"/>
          <w:lang w:eastAsia="pl-PL"/>
        </w:rPr>
        <w:t>.</w:t>
      </w:r>
      <w:r w:rsidR="008013E0" w:rsidRPr="00E43F7F">
        <w:br/>
      </w:r>
    </w:p>
    <w:p w:rsidR="00D22622" w:rsidRPr="00E43F7F" w:rsidRDefault="001D5C34" w:rsidP="00D0125C">
      <w:pPr>
        <w:spacing w:before="840" w:after="120"/>
        <w:ind w:left="3402" w:firstLine="567"/>
        <w:contextualSpacing w:val="0"/>
      </w:pPr>
      <w:r w:rsidRPr="00E43F7F">
        <w:rPr>
          <w:lang w:eastAsia="pl-PL"/>
        </w:rPr>
        <w:t>………</w:t>
      </w:r>
      <w:r w:rsidR="00E43F7F" w:rsidRPr="00E43F7F">
        <w:rPr>
          <w:lang w:eastAsia="pl-PL"/>
        </w:rPr>
        <w:t>Anna Ajchsztet</w:t>
      </w:r>
      <w:r w:rsidRPr="00E43F7F">
        <w:rPr>
          <w:lang w:eastAsia="pl-PL"/>
        </w:rPr>
        <w:t>………………………………</w:t>
      </w:r>
      <w:r w:rsidR="0085710B" w:rsidRPr="00E43F7F">
        <w:rPr>
          <w:lang w:eastAsia="pl-PL"/>
        </w:rPr>
        <w:t>….</w:t>
      </w:r>
      <w:r w:rsidR="008E1BDD" w:rsidRPr="00E43F7F">
        <w:rPr>
          <w:lang w:eastAsia="pl-PL"/>
        </w:rPr>
        <w:br/>
      </w:r>
      <w:r w:rsidR="0085710B" w:rsidRPr="00E43F7F">
        <w:rPr>
          <w:lang w:eastAsia="pl-PL"/>
        </w:rPr>
        <w:t xml:space="preserve"> </w:t>
      </w:r>
      <w:r w:rsidR="001F462F" w:rsidRPr="00E43F7F">
        <w:rPr>
          <w:lang w:eastAsia="pl-PL"/>
        </w:rPr>
        <w:t>imię i nazwisko pracownika sporządzającego informację</w:t>
      </w:r>
    </w:p>
    <w:sectPr w:rsidR="00D22622" w:rsidRPr="00E43F7F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77F18"/>
    <w:rsid w:val="000A57BD"/>
    <w:rsid w:val="000D7C3D"/>
    <w:rsid w:val="001534B9"/>
    <w:rsid w:val="001D48CE"/>
    <w:rsid w:val="001D5C34"/>
    <w:rsid w:val="001F462F"/>
    <w:rsid w:val="00265AAF"/>
    <w:rsid w:val="00367C1B"/>
    <w:rsid w:val="00371B9E"/>
    <w:rsid w:val="004350D9"/>
    <w:rsid w:val="004475A4"/>
    <w:rsid w:val="004636B9"/>
    <w:rsid w:val="004D1746"/>
    <w:rsid w:val="004D2F41"/>
    <w:rsid w:val="00574D77"/>
    <w:rsid w:val="00575FD5"/>
    <w:rsid w:val="005A39F0"/>
    <w:rsid w:val="0069477F"/>
    <w:rsid w:val="006A3BDC"/>
    <w:rsid w:val="00730036"/>
    <w:rsid w:val="007400C0"/>
    <w:rsid w:val="00794403"/>
    <w:rsid w:val="007B5AAD"/>
    <w:rsid w:val="008013E0"/>
    <w:rsid w:val="0085710B"/>
    <w:rsid w:val="0086492F"/>
    <w:rsid w:val="008A5233"/>
    <w:rsid w:val="008E0DE9"/>
    <w:rsid w:val="008E1BDD"/>
    <w:rsid w:val="00923257"/>
    <w:rsid w:val="009E2395"/>
    <w:rsid w:val="009F0F35"/>
    <w:rsid w:val="00A83C9C"/>
    <w:rsid w:val="00BD4855"/>
    <w:rsid w:val="00C8505A"/>
    <w:rsid w:val="00D0125C"/>
    <w:rsid w:val="00D22622"/>
    <w:rsid w:val="00D770B0"/>
    <w:rsid w:val="00D85886"/>
    <w:rsid w:val="00DC615B"/>
    <w:rsid w:val="00E43F7F"/>
    <w:rsid w:val="00EE3FCA"/>
    <w:rsid w:val="00F11E7A"/>
    <w:rsid w:val="00F66FE5"/>
    <w:rsid w:val="00FB3FE3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3A292FE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1</TotalTime>
  <Pages>1</Pages>
  <Words>69</Words>
  <Characters>416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Anna Ajchsztet</cp:lastModifiedBy>
  <cp:revision>3</cp:revision>
  <cp:lastPrinted>2025-07-24T06:00:00Z</cp:lastPrinted>
  <dcterms:created xsi:type="dcterms:W3CDTF">2025-08-29T13:13:00Z</dcterms:created>
  <dcterms:modified xsi:type="dcterms:W3CDTF">2025-08-29T13:14:00Z</dcterms:modified>
</cp:coreProperties>
</file>