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D74E7B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19710398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EE3FCA">
        <w:t xml:space="preserve"> </w:t>
      </w:r>
      <w:r w:rsidR="00D74E7B">
        <w:t>16</w:t>
      </w:r>
      <w:r w:rsidR="00E43F7F">
        <w:t>.</w:t>
      </w:r>
      <w:r w:rsidR="007400C0">
        <w:t>0</w:t>
      </w:r>
      <w:r w:rsidR="00D74E7B">
        <w:t>9</w:t>
      </w:r>
      <w:r w:rsidR="00E43F7F">
        <w:t>.202</w:t>
      </w:r>
      <w:r w:rsidR="00FB3FE3">
        <w:t>5</w:t>
      </w:r>
      <w:r w:rsidR="00E43F7F">
        <w:t>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B82AE6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Wydział Klimatu i Środowiska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B82AE6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proofErr w:type="spellStart"/>
            <w:r>
              <w:rPr>
                <w:rFonts w:eastAsia="Times New Roman" w:cs="Arial"/>
                <w:lang w:eastAsia="pl-PL"/>
              </w:rPr>
              <w:t>KSr</w:t>
            </w:r>
            <w:proofErr w:type="spellEnd"/>
            <w:r w:rsidR="00E43F7F">
              <w:rPr>
                <w:rFonts w:eastAsia="Times New Roman" w:cs="Arial"/>
                <w:lang w:eastAsia="pl-PL"/>
              </w:rPr>
              <w:t>/</w:t>
            </w:r>
            <w:r w:rsidR="00D74E7B">
              <w:rPr>
                <w:rFonts w:eastAsia="Times New Roman" w:cs="Arial"/>
                <w:lang w:eastAsia="pl-PL"/>
              </w:rPr>
              <w:t>130</w:t>
            </w:r>
            <w:r w:rsidR="00E43F7F">
              <w:rPr>
                <w:rFonts w:eastAsia="Times New Roman" w:cs="Arial"/>
                <w:lang w:eastAsia="pl-PL"/>
              </w:rPr>
              <w:t>/202</w:t>
            </w:r>
            <w:r w:rsidR="00575FD5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B82AE6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 gospodarki wodnej</w:t>
            </w:r>
          </w:p>
        </w:tc>
      </w:tr>
    </w:tbl>
    <w:p w:rsidR="00E43F7F" w:rsidRDefault="00E43F7F" w:rsidP="00E43F7F">
      <w:pPr>
        <w:spacing w:before="0" w:after="0"/>
        <w:contextualSpacing w:val="0"/>
      </w:pPr>
    </w:p>
    <w:p w:rsidR="00D0125C" w:rsidRPr="00D74E7B" w:rsidRDefault="001F462F" w:rsidP="00E43F7F">
      <w:pPr>
        <w:spacing w:before="0" w:after="0"/>
        <w:contextualSpacing w:val="0"/>
      </w:pPr>
      <w:r w:rsidRPr="00E43F7F">
        <w:t>W wyniku przeprowadzonej rekrutacji na ww. stanowisko wybrano do zatrudnienia</w:t>
      </w:r>
      <w:r w:rsidR="00D74E7B">
        <w:t xml:space="preserve"> </w:t>
      </w:r>
      <w:r w:rsidR="00E43F7F" w:rsidRPr="00E43F7F">
        <w:t>Pan</w:t>
      </w:r>
      <w:r w:rsidR="00FB3FE3">
        <w:t xml:space="preserve">ią </w:t>
      </w:r>
      <w:r w:rsidR="00D74E7B">
        <w:t>Martę Jankowiak, zamieszkałą w Poznaniu, oraz Panią Natalię Jabłońską, zamieszkałą w Poznaniu.</w:t>
      </w:r>
      <w:r w:rsidR="008013E0" w:rsidRPr="00E43F7F">
        <w:br/>
      </w:r>
      <w:r w:rsidR="00E43F7F" w:rsidRPr="00E43F7F">
        <w:t>K</w:t>
      </w:r>
      <w:r w:rsidR="008013E0" w:rsidRPr="00E43F7F">
        <w:t>andydat</w:t>
      </w:r>
      <w:r w:rsidR="00FB3FE3">
        <w:t>k</w:t>
      </w:r>
      <w:r w:rsidR="00D74E7B">
        <w:t>i</w:t>
      </w:r>
      <w:r w:rsidRPr="00E43F7F">
        <w:t xml:space="preserve"> w </w:t>
      </w:r>
      <w:r w:rsidR="008E1BDD" w:rsidRPr="00E43F7F">
        <w:t>oczekiwanym</w:t>
      </w:r>
      <w:r w:rsidR="008013E0" w:rsidRPr="00E43F7F">
        <w:t xml:space="preserve"> stopniu spełnił</w:t>
      </w:r>
      <w:r w:rsidR="00D74E7B">
        <w:t>y</w:t>
      </w:r>
      <w:r w:rsidR="008013E0" w:rsidRPr="00E43F7F">
        <w:t xml:space="preserve"> wymagania określone dla tego stanowiska pracy</w:t>
      </w:r>
      <w:r w:rsidR="008013E0" w:rsidRPr="00E43F7F">
        <w:rPr>
          <w:rFonts w:eastAsia="Times New Roman" w:cs="Arial"/>
          <w:szCs w:val="20"/>
          <w:lang w:eastAsia="pl-PL"/>
        </w:rPr>
        <w:t>.</w:t>
      </w:r>
      <w:r w:rsidR="008013E0" w:rsidRPr="00E43F7F">
        <w:br/>
      </w:r>
    </w:p>
    <w:p w:rsidR="00D22622" w:rsidRPr="00E43F7F" w:rsidRDefault="001D5C34" w:rsidP="00D0125C">
      <w:pPr>
        <w:spacing w:before="840" w:after="120"/>
        <w:ind w:left="3402" w:firstLine="567"/>
        <w:contextualSpacing w:val="0"/>
      </w:pPr>
      <w:bookmarkStart w:id="0" w:name="_GoBack"/>
      <w:bookmarkEnd w:id="0"/>
      <w:r w:rsidRPr="00E43F7F">
        <w:rPr>
          <w:lang w:eastAsia="pl-PL"/>
        </w:rPr>
        <w:t>………</w:t>
      </w:r>
      <w:r w:rsidR="00E43F7F" w:rsidRPr="00E43F7F">
        <w:rPr>
          <w:lang w:eastAsia="pl-PL"/>
        </w:rPr>
        <w:t>Anna Ajchsztet</w:t>
      </w:r>
      <w:r w:rsidRPr="00E43F7F">
        <w:rPr>
          <w:lang w:eastAsia="pl-PL"/>
        </w:rPr>
        <w:t>………………………………</w:t>
      </w:r>
      <w:r w:rsidR="0085710B" w:rsidRPr="00E43F7F">
        <w:rPr>
          <w:lang w:eastAsia="pl-PL"/>
        </w:rPr>
        <w:t>….</w:t>
      </w:r>
      <w:r w:rsidR="008E1BDD" w:rsidRPr="00E43F7F">
        <w:rPr>
          <w:lang w:eastAsia="pl-PL"/>
        </w:rPr>
        <w:br/>
      </w:r>
      <w:r w:rsidR="0085710B" w:rsidRPr="00E43F7F">
        <w:rPr>
          <w:lang w:eastAsia="pl-PL"/>
        </w:rPr>
        <w:t xml:space="preserve"> </w:t>
      </w:r>
      <w:r w:rsidR="001F462F" w:rsidRPr="00E43F7F">
        <w:rPr>
          <w:lang w:eastAsia="pl-PL"/>
        </w:rPr>
        <w:t>imię i nazwisko pracownika sporządzającego informację</w:t>
      </w:r>
    </w:p>
    <w:sectPr w:rsidR="00D22622" w:rsidRPr="00E43F7F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77F18"/>
    <w:rsid w:val="000A57BD"/>
    <w:rsid w:val="00136EF3"/>
    <w:rsid w:val="001D5C34"/>
    <w:rsid w:val="001F462F"/>
    <w:rsid w:val="00265AAF"/>
    <w:rsid w:val="00367C1B"/>
    <w:rsid w:val="00371B9E"/>
    <w:rsid w:val="004350D9"/>
    <w:rsid w:val="004475A4"/>
    <w:rsid w:val="004D1746"/>
    <w:rsid w:val="004D2F41"/>
    <w:rsid w:val="00575FD5"/>
    <w:rsid w:val="005A39F0"/>
    <w:rsid w:val="0069477F"/>
    <w:rsid w:val="00730036"/>
    <w:rsid w:val="007400C0"/>
    <w:rsid w:val="00794403"/>
    <w:rsid w:val="007B5AAD"/>
    <w:rsid w:val="008013E0"/>
    <w:rsid w:val="0085710B"/>
    <w:rsid w:val="0086492F"/>
    <w:rsid w:val="008A5233"/>
    <w:rsid w:val="008E0DE9"/>
    <w:rsid w:val="008E1BDD"/>
    <w:rsid w:val="00923257"/>
    <w:rsid w:val="009F0F35"/>
    <w:rsid w:val="00B82AE6"/>
    <w:rsid w:val="00BA494E"/>
    <w:rsid w:val="00C8505A"/>
    <w:rsid w:val="00D0125C"/>
    <w:rsid w:val="00D22622"/>
    <w:rsid w:val="00D74E7B"/>
    <w:rsid w:val="00D85886"/>
    <w:rsid w:val="00E43F7F"/>
    <w:rsid w:val="00EE3FCA"/>
    <w:rsid w:val="00F11E7A"/>
    <w:rsid w:val="00F66FE5"/>
    <w:rsid w:val="00FB3FE3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928FD29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</TotalTime>
  <Pages>1</Pages>
  <Words>76</Words>
  <Characters>457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Ajchsztet</cp:lastModifiedBy>
  <cp:revision>3</cp:revision>
  <dcterms:created xsi:type="dcterms:W3CDTF">2025-09-18T12:19:00Z</dcterms:created>
  <dcterms:modified xsi:type="dcterms:W3CDTF">2025-09-18T12:20:00Z</dcterms:modified>
</cp:coreProperties>
</file>