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4636B9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7985461" r:id="rId5"/>
        </w:object>
      </w:r>
      <w:r w:rsidR="001D48CE">
        <w:rPr>
          <w:b/>
          <w:bCs/>
          <w:sz w:val="24"/>
          <w:szCs w:val="24"/>
          <w:lang w:eastAsia="pl-PL"/>
        </w:rPr>
        <w:t>uu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6A3BDC">
        <w:t>2</w:t>
      </w:r>
      <w:r w:rsidR="004636B9">
        <w:t>5</w:t>
      </w:r>
      <w:r w:rsidR="00E43F7F">
        <w:t>.</w:t>
      </w:r>
      <w:r w:rsidR="007400C0">
        <w:t>0</w:t>
      </w:r>
      <w:r w:rsidR="004636B9">
        <w:t>8</w:t>
      </w:r>
      <w:r w:rsidR="00E43F7F">
        <w:t>.202</w:t>
      </w:r>
      <w:r w:rsidR="00FB3FE3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Biuro Cyfryzacji i </w:t>
            </w:r>
            <w:proofErr w:type="spellStart"/>
            <w:r>
              <w:rPr>
                <w:rFonts w:eastAsia="Times New Roman" w:cs="Arial"/>
                <w:lang w:eastAsia="pl-PL"/>
              </w:rPr>
              <w:t>Cyberbezpieczeństwa</w:t>
            </w:r>
            <w:proofErr w:type="spellEnd"/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CC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6A3BDC">
              <w:rPr>
                <w:rFonts w:eastAsia="Times New Roman" w:cs="Arial"/>
                <w:lang w:eastAsia="pl-PL"/>
              </w:rPr>
              <w:t>1</w:t>
            </w:r>
            <w:r w:rsidR="004636B9">
              <w:rPr>
                <w:rFonts w:eastAsia="Times New Roman" w:cs="Arial"/>
                <w:lang w:eastAsia="pl-PL"/>
              </w:rPr>
              <w:t>38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575FD5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6A3BD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4636B9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ds. zarządzania i optymalizacji treści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D0125C" w:rsidRPr="00DC615B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DC615B">
        <w:t xml:space="preserve"> Panią </w:t>
      </w:r>
      <w:r w:rsidR="004636B9">
        <w:t>Magdalenę Różańską</w:t>
      </w:r>
      <w:r w:rsidR="00DC615B">
        <w:t>, zamieszkałą w Poznaniu.</w:t>
      </w:r>
      <w:r w:rsidR="008013E0" w:rsidRPr="00E43F7F">
        <w:br/>
      </w:r>
      <w:r w:rsidR="00E43F7F" w:rsidRPr="00E43F7F">
        <w:t>K</w:t>
      </w:r>
      <w:r w:rsidR="008013E0" w:rsidRPr="00E43F7F">
        <w:t>andydat</w:t>
      </w:r>
      <w:r w:rsidR="00FB3FE3">
        <w:t>k</w:t>
      </w:r>
      <w:r w:rsidR="004636B9">
        <w:t>a</w:t>
      </w:r>
      <w:r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</w:t>
      </w:r>
      <w:r w:rsidR="004636B9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bookmarkStart w:id="0" w:name="_GoBack"/>
      <w:bookmarkEnd w:id="0"/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7F18"/>
    <w:rsid w:val="000A57BD"/>
    <w:rsid w:val="000D7C3D"/>
    <w:rsid w:val="001534B9"/>
    <w:rsid w:val="001D48CE"/>
    <w:rsid w:val="001D5C34"/>
    <w:rsid w:val="001F462F"/>
    <w:rsid w:val="00265AAF"/>
    <w:rsid w:val="00367C1B"/>
    <w:rsid w:val="00371B9E"/>
    <w:rsid w:val="004350D9"/>
    <w:rsid w:val="004475A4"/>
    <w:rsid w:val="004636B9"/>
    <w:rsid w:val="004D1746"/>
    <w:rsid w:val="004D2F41"/>
    <w:rsid w:val="00575FD5"/>
    <w:rsid w:val="005A39F0"/>
    <w:rsid w:val="0069477F"/>
    <w:rsid w:val="006A3BDC"/>
    <w:rsid w:val="00730036"/>
    <w:rsid w:val="007400C0"/>
    <w:rsid w:val="00794403"/>
    <w:rsid w:val="007B5AAD"/>
    <w:rsid w:val="008013E0"/>
    <w:rsid w:val="0085710B"/>
    <w:rsid w:val="0086492F"/>
    <w:rsid w:val="008A5233"/>
    <w:rsid w:val="008E0DE9"/>
    <w:rsid w:val="008E1BDD"/>
    <w:rsid w:val="00923257"/>
    <w:rsid w:val="009E2395"/>
    <w:rsid w:val="009F0F35"/>
    <w:rsid w:val="00A83C9C"/>
    <w:rsid w:val="00BD4855"/>
    <w:rsid w:val="00C8505A"/>
    <w:rsid w:val="00D0125C"/>
    <w:rsid w:val="00D22622"/>
    <w:rsid w:val="00D85886"/>
    <w:rsid w:val="00DC615B"/>
    <w:rsid w:val="00E43F7F"/>
    <w:rsid w:val="00EE3FCA"/>
    <w:rsid w:val="00F11E7A"/>
    <w:rsid w:val="00F66FE5"/>
    <w:rsid w:val="00FB3FE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FC6D7F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73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2025-07-24T06:00:00Z</cp:lastPrinted>
  <dcterms:created xsi:type="dcterms:W3CDTF">2025-08-29T13:10:00Z</dcterms:created>
  <dcterms:modified xsi:type="dcterms:W3CDTF">2025-08-29T13:11:00Z</dcterms:modified>
</cp:coreProperties>
</file>