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5F1C7C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778977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116189">
        <w:t xml:space="preserve"> 2</w:t>
      </w:r>
      <w:r w:rsidR="00D02FA2">
        <w:t>9</w:t>
      </w:r>
      <w:r w:rsidR="008E61EF">
        <w:t>.</w:t>
      </w:r>
      <w:r w:rsidR="00116189">
        <w:t>0</w:t>
      </w:r>
      <w:r w:rsidR="00D02FA2">
        <w:t>8</w:t>
      </w:r>
      <w:r w:rsidR="008E61EF">
        <w:t>.202</w:t>
      </w:r>
      <w:r w:rsidR="00116189">
        <w:t>5</w:t>
      </w:r>
      <w:r w:rsidR="008E61E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C4B3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Wspierania Jednostek Pomocniczych Miasta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EC4B3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WJPM</w:t>
            </w:r>
            <w:r w:rsidR="008E61EF">
              <w:rPr>
                <w:rFonts w:eastAsia="Times New Roman" w:cs="Arial"/>
                <w:lang w:eastAsia="pl-PL"/>
              </w:rPr>
              <w:t>/</w:t>
            </w:r>
            <w:r w:rsidR="00D02FA2">
              <w:rPr>
                <w:rFonts w:eastAsia="Times New Roman" w:cs="Arial"/>
                <w:lang w:eastAsia="pl-PL"/>
              </w:rPr>
              <w:t>129</w:t>
            </w:r>
            <w:r w:rsidR="008E61EF">
              <w:rPr>
                <w:rFonts w:eastAsia="Times New Roman" w:cs="Arial"/>
                <w:lang w:eastAsia="pl-PL"/>
              </w:rPr>
              <w:t>/202</w:t>
            </w:r>
            <w:r w:rsidR="00116189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E61E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EC4B3F">
              <w:rPr>
                <w:rFonts w:eastAsia="Times New Roman" w:cs="Arial"/>
                <w:lang w:eastAsia="pl-PL"/>
              </w:rPr>
              <w:t>jednostek pomocniczych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Pr="00700021">
        <w:t>Pa</w:t>
      </w:r>
      <w:r w:rsidR="00116189">
        <w:t>n</w:t>
      </w:r>
      <w:r w:rsidR="00D02FA2">
        <w:t xml:space="preserve">ią </w:t>
      </w:r>
      <w:r w:rsidR="00116189" w:rsidRPr="00D02FA2">
        <w:rPr>
          <w:b/>
        </w:rPr>
        <w:t>J</w:t>
      </w:r>
      <w:r w:rsidR="00D02FA2" w:rsidRPr="00D02FA2">
        <w:rPr>
          <w:b/>
        </w:rPr>
        <w:t>ulię Zabłocką</w:t>
      </w:r>
      <w:r w:rsidR="00D02FA2">
        <w:t xml:space="preserve"> </w:t>
      </w:r>
      <w:r w:rsidR="007F2858">
        <w:t>zamieszkał</w:t>
      </w:r>
      <w:r w:rsidR="00D02FA2">
        <w:t xml:space="preserve">ą </w:t>
      </w:r>
      <w:r w:rsidR="007F2858">
        <w:t xml:space="preserve">w </w:t>
      </w:r>
      <w:r w:rsidR="00EC4B3F">
        <w:t>Poznaniu</w:t>
      </w:r>
      <w:r w:rsidR="00DB17A6">
        <w:t xml:space="preserve">. </w:t>
      </w:r>
      <w:r w:rsidRPr="00371B9E">
        <w:t>Kandyda</w:t>
      </w:r>
      <w:r w:rsidR="00DB17A6">
        <w:t>t</w:t>
      </w:r>
      <w:r w:rsidR="00D02FA2">
        <w:t>ka</w:t>
      </w:r>
      <w:r w:rsidR="00DB17A6">
        <w:t xml:space="preserve"> </w:t>
      </w:r>
      <w:r w:rsidRPr="00371B9E">
        <w:t xml:space="preserve">w </w:t>
      </w:r>
      <w:r w:rsidR="00D02FA2">
        <w:t xml:space="preserve">najwyższym stopniu, spośród pozostałych kandydatów, </w:t>
      </w:r>
      <w:r w:rsidR="00973E72">
        <w:t>s</w:t>
      </w:r>
      <w:r w:rsidR="005F1C7C">
        <w:t xml:space="preserve">pełniła </w:t>
      </w:r>
      <w:bookmarkStart w:id="0" w:name="_GoBack"/>
      <w:bookmarkEnd w:id="0"/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B41C81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 - 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E7A"/>
    <w:rsid w:val="00116189"/>
    <w:rsid w:val="001636FD"/>
    <w:rsid w:val="001D5C34"/>
    <w:rsid w:val="001F462F"/>
    <w:rsid w:val="00367C1B"/>
    <w:rsid w:val="00371B9E"/>
    <w:rsid w:val="00404FE1"/>
    <w:rsid w:val="004350D9"/>
    <w:rsid w:val="004A228A"/>
    <w:rsid w:val="0056473F"/>
    <w:rsid w:val="005A39F0"/>
    <w:rsid w:val="005F1C7C"/>
    <w:rsid w:val="00601A70"/>
    <w:rsid w:val="006F448E"/>
    <w:rsid w:val="00700021"/>
    <w:rsid w:val="007138D1"/>
    <w:rsid w:val="00730036"/>
    <w:rsid w:val="00785E01"/>
    <w:rsid w:val="00794403"/>
    <w:rsid w:val="007B5AAD"/>
    <w:rsid w:val="007F2858"/>
    <w:rsid w:val="008013E0"/>
    <w:rsid w:val="0085710B"/>
    <w:rsid w:val="0085752E"/>
    <w:rsid w:val="0086492F"/>
    <w:rsid w:val="008E1BDD"/>
    <w:rsid w:val="008E61EF"/>
    <w:rsid w:val="008F7D87"/>
    <w:rsid w:val="00923257"/>
    <w:rsid w:val="00973E72"/>
    <w:rsid w:val="00B41C81"/>
    <w:rsid w:val="00B4738D"/>
    <w:rsid w:val="00C8505A"/>
    <w:rsid w:val="00D0125C"/>
    <w:rsid w:val="00D02FA2"/>
    <w:rsid w:val="00D22622"/>
    <w:rsid w:val="00D85886"/>
    <w:rsid w:val="00DB17A6"/>
    <w:rsid w:val="00DC2A63"/>
    <w:rsid w:val="00EC4B3F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52E2C24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</TotalTime>
  <Pages>1</Pages>
  <Words>74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2024-12-05T06:40:00Z</cp:lastPrinted>
  <dcterms:created xsi:type="dcterms:W3CDTF">2025-08-27T06:46:00Z</dcterms:created>
  <dcterms:modified xsi:type="dcterms:W3CDTF">2025-08-27T06:50:00Z</dcterms:modified>
</cp:coreProperties>
</file>