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403BD3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17637518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8E0D3F">
        <w:t>27</w:t>
      </w:r>
      <w:r w:rsidR="00427C96">
        <w:t>.</w:t>
      </w:r>
      <w:r w:rsidR="00F734CB">
        <w:t>0</w:t>
      </w:r>
      <w:r w:rsidR="008E0D3F">
        <w:t>8</w:t>
      </w:r>
      <w:r w:rsidR="00427C96">
        <w:t>.202</w:t>
      </w:r>
      <w:r w:rsidR="00F734CB">
        <w:t>5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</w:t>
            </w:r>
          </w:p>
        </w:tc>
        <w:tc>
          <w:tcPr>
            <w:tcW w:w="6870" w:type="dxa"/>
            <w:vAlign w:val="center"/>
          </w:tcPr>
          <w:p w:rsidR="001F462F" w:rsidRPr="001F462F" w:rsidRDefault="00427C96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Finansowy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427C9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FN/</w:t>
            </w:r>
            <w:r w:rsidR="00C762FE">
              <w:rPr>
                <w:rFonts w:eastAsia="Times New Roman" w:cs="Arial"/>
                <w:lang w:eastAsia="pl-PL"/>
              </w:rPr>
              <w:t>1</w:t>
            </w:r>
            <w:r w:rsidR="008E0D3F">
              <w:rPr>
                <w:rFonts w:eastAsia="Times New Roman" w:cs="Arial"/>
                <w:lang w:eastAsia="pl-PL"/>
              </w:rPr>
              <w:t>5</w:t>
            </w:r>
            <w:r w:rsidR="00403BD3">
              <w:rPr>
                <w:rFonts w:eastAsia="Times New Roman" w:cs="Arial"/>
                <w:lang w:eastAsia="pl-PL"/>
              </w:rPr>
              <w:t>2</w:t>
            </w:r>
            <w:r>
              <w:rPr>
                <w:rFonts w:eastAsia="Times New Roman" w:cs="Arial"/>
                <w:lang w:eastAsia="pl-PL"/>
              </w:rPr>
              <w:t>/202</w:t>
            </w:r>
            <w:r w:rsidR="00F734CB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427C9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AB35A8">
              <w:rPr>
                <w:rFonts w:eastAsia="Times New Roman" w:cs="Arial"/>
                <w:lang w:eastAsia="pl-PL"/>
              </w:rPr>
              <w:t xml:space="preserve"> </w:t>
            </w:r>
            <w:r w:rsidR="00403BD3">
              <w:rPr>
                <w:rFonts w:eastAsia="Times New Roman" w:cs="Arial"/>
                <w:lang w:eastAsia="pl-PL"/>
              </w:rPr>
              <w:t>prawno-podatkowych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 wybrano do zatrudnienia Pan</w:t>
      </w:r>
      <w:r w:rsidR="00403BD3">
        <w:t xml:space="preserve">ią </w:t>
      </w:r>
      <w:r w:rsidR="00403BD3" w:rsidRPr="00403BD3">
        <w:rPr>
          <w:b/>
        </w:rPr>
        <w:t>Anetę Niemowną</w:t>
      </w:r>
      <w:r w:rsidR="00403BD3">
        <w:t xml:space="preserve"> </w:t>
      </w:r>
      <w:r w:rsidR="00D83938">
        <w:t>z</w:t>
      </w:r>
      <w:r w:rsidR="00427C96">
        <w:t>amieszkał</w:t>
      </w:r>
      <w:r w:rsidR="00403BD3">
        <w:t xml:space="preserve">ą </w:t>
      </w:r>
      <w:r w:rsidR="00427C96">
        <w:t xml:space="preserve">w </w:t>
      </w:r>
      <w:r w:rsidR="00403BD3">
        <w:t xml:space="preserve">Poznaniu. </w:t>
      </w:r>
      <w:r w:rsidR="008E0D3F">
        <w:t xml:space="preserve"> </w:t>
      </w:r>
      <w:r w:rsidR="00C762FE">
        <w:t xml:space="preserve"> </w:t>
      </w:r>
      <w:r w:rsidR="00D83938">
        <w:t xml:space="preserve"> </w:t>
      </w:r>
      <w:r w:rsidR="005D26FD">
        <w:t xml:space="preserve"> </w:t>
      </w:r>
      <w:r w:rsidR="00F734CB">
        <w:t xml:space="preserve"> </w:t>
      </w:r>
      <w:r w:rsidR="00593721">
        <w:t xml:space="preserve"> </w:t>
      </w:r>
      <w:r w:rsidR="00427C96">
        <w:t xml:space="preserve"> </w:t>
      </w:r>
      <w:r w:rsidRPr="00371B9E">
        <w:t xml:space="preserve"> </w:t>
      </w:r>
      <w:r w:rsidR="008013E0">
        <w:br/>
      </w:r>
      <w:r w:rsidRPr="00371B9E">
        <w:t>Kandydat</w:t>
      </w:r>
      <w:r w:rsidR="00403BD3">
        <w:t xml:space="preserve">ka w najwyższym stopniu </w:t>
      </w:r>
      <w:r w:rsidR="00C762FE">
        <w:t>s</w:t>
      </w:r>
      <w:r w:rsidR="008E1BDD">
        <w:t>pełni</w:t>
      </w:r>
      <w:r w:rsidR="008E0D3F">
        <w:t>ł</w:t>
      </w:r>
      <w:r w:rsidR="00403BD3">
        <w:t>a</w:t>
      </w:r>
      <w:r w:rsidR="008E1BDD">
        <w:t xml:space="preserve"> </w:t>
      </w:r>
      <w:r w:rsidRPr="00371B9E">
        <w:t xml:space="preserve">wymagania </w:t>
      </w:r>
      <w:r w:rsidR="008E1BDD">
        <w:t xml:space="preserve">określone dla </w:t>
      </w:r>
      <w:r w:rsidR="00403BD3">
        <w:t xml:space="preserve">proponowanego </w:t>
      </w:r>
      <w:bookmarkStart w:id="0" w:name="_GoBack"/>
      <w:bookmarkEnd w:id="0"/>
      <w:r w:rsidRPr="00371B9E">
        <w:t>stanowiska pracy</w:t>
      </w:r>
      <w:r w:rsidRPr="001F462F">
        <w:rPr>
          <w:rFonts w:eastAsia="Times New Roman" w:cs="Arial"/>
          <w:szCs w:val="20"/>
          <w:lang w:eastAsia="pl-PL"/>
        </w:rPr>
        <w:t>.</w:t>
      </w:r>
    </w:p>
    <w:p w:rsidR="00D22622" w:rsidRDefault="00427C96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Teresa Dmochowska 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C3E2D"/>
    <w:rsid w:val="001D5C34"/>
    <w:rsid w:val="001F462F"/>
    <w:rsid w:val="002F1A82"/>
    <w:rsid w:val="00350C54"/>
    <w:rsid w:val="0036465F"/>
    <w:rsid w:val="00367C1B"/>
    <w:rsid w:val="00371B9E"/>
    <w:rsid w:val="00403BD3"/>
    <w:rsid w:val="00427C96"/>
    <w:rsid w:val="004350D9"/>
    <w:rsid w:val="0044553E"/>
    <w:rsid w:val="004D3C3D"/>
    <w:rsid w:val="00593721"/>
    <w:rsid w:val="005A39F0"/>
    <w:rsid w:val="005D26FD"/>
    <w:rsid w:val="00730036"/>
    <w:rsid w:val="00794403"/>
    <w:rsid w:val="007B5AAD"/>
    <w:rsid w:val="008013E0"/>
    <w:rsid w:val="0085710B"/>
    <w:rsid w:val="0086492F"/>
    <w:rsid w:val="008E0D3F"/>
    <w:rsid w:val="008E1BDD"/>
    <w:rsid w:val="008E3787"/>
    <w:rsid w:val="00923257"/>
    <w:rsid w:val="00A37711"/>
    <w:rsid w:val="00A60338"/>
    <w:rsid w:val="00AB35A8"/>
    <w:rsid w:val="00AB4743"/>
    <w:rsid w:val="00B463AA"/>
    <w:rsid w:val="00C736E0"/>
    <w:rsid w:val="00C762FE"/>
    <w:rsid w:val="00C8505A"/>
    <w:rsid w:val="00C87E03"/>
    <w:rsid w:val="00D0125C"/>
    <w:rsid w:val="00D22622"/>
    <w:rsid w:val="00D27E6B"/>
    <w:rsid w:val="00D83938"/>
    <w:rsid w:val="00D85886"/>
    <w:rsid w:val="00F11E7A"/>
    <w:rsid w:val="00F734CB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E0B909D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65</Words>
  <Characters>393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2025-08-25T12:32:00Z</cp:lastPrinted>
  <dcterms:created xsi:type="dcterms:W3CDTF">2025-08-25T12:31:00Z</dcterms:created>
  <dcterms:modified xsi:type="dcterms:W3CDTF">2025-08-25T12:32:00Z</dcterms:modified>
</cp:coreProperties>
</file>