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DF48B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20045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DF48B6">
        <w:t>16</w:t>
      </w:r>
      <w:r w:rsidR="00E43F7F">
        <w:t>.</w:t>
      </w:r>
      <w:r w:rsidR="00DF48B6">
        <w:t>10</w:t>
      </w:r>
      <w:r w:rsidR="00E43F7F">
        <w:t>.202</w:t>
      </w:r>
      <w:r w:rsidR="00363A32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Obsługi Urzędu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OUR/</w:t>
            </w:r>
            <w:r w:rsidR="00EA00EF">
              <w:rPr>
                <w:rFonts w:eastAsia="Times New Roman" w:cs="Arial"/>
                <w:lang w:eastAsia="pl-PL"/>
              </w:rPr>
              <w:t>1</w:t>
            </w:r>
            <w:r w:rsidR="00DF48B6">
              <w:rPr>
                <w:rFonts w:eastAsia="Times New Roman" w:cs="Arial"/>
                <w:lang w:eastAsia="pl-PL"/>
              </w:rPr>
              <w:t>41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363A3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DF48B6">
              <w:rPr>
                <w:rFonts w:eastAsia="Times New Roman" w:cs="Arial"/>
                <w:lang w:eastAsia="pl-PL"/>
              </w:rPr>
              <w:t>zarządzania obiektami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DF48B6" w:rsidRDefault="001F462F" w:rsidP="00363A32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63A32">
        <w:t xml:space="preserve"> </w:t>
      </w:r>
    </w:p>
    <w:p w:rsidR="00363A32" w:rsidRPr="00E43F7F" w:rsidRDefault="00363A32" w:rsidP="00363A32">
      <w:pPr>
        <w:spacing w:before="0" w:after="0"/>
        <w:contextualSpacing w:val="0"/>
      </w:pPr>
      <w:bookmarkStart w:id="0" w:name="_GoBack"/>
      <w:bookmarkEnd w:id="0"/>
      <w:r>
        <w:t>Pan</w:t>
      </w:r>
      <w:r w:rsidR="00EA00EF">
        <w:t>ią</w:t>
      </w:r>
      <w:r w:rsidR="00DF48B6">
        <w:t xml:space="preserve"> Urszulę </w:t>
      </w:r>
      <w:proofErr w:type="spellStart"/>
      <w:r w:rsidR="00DF48B6">
        <w:t>Januszczak</w:t>
      </w:r>
      <w:proofErr w:type="spellEnd"/>
      <w:r>
        <w:t>, zamieszkał</w:t>
      </w:r>
      <w:r w:rsidR="00EA00EF">
        <w:t>ą</w:t>
      </w:r>
      <w:r>
        <w:t xml:space="preserve"> w </w:t>
      </w:r>
      <w:r w:rsidR="00EA00EF">
        <w:t>Poznaniu</w:t>
      </w:r>
      <w:r>
        <w:t>.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K</w:t>
      </w:r>
      <w:r w:rsidR="008013E0" w:rsidRPr="00E43F7F">
        <w:t>andyda</w:t>
      </w:r>
      <w:r w:rsidR="00363A32">
        <w:t>t</w:t>
      </w:r>
      <w:r w:rsidR="00EA00EF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</w:t>
      </w:r>
      <w:r w:rsidR="00363A32">
        <w:t>ł</w:t>
      </w:r>
      <w:r w:rsidR="00EA00EF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13465"/>
    <w:rsid w:val="001D5C34"/>
    <w:rsid w:val="001F462F"/>
    <w:rsid w:val="002015F1"/>
    <w:rsid w:val="002D1612"/>
    <w:rsid w:val="00363A32"/>
    <w:rsid w:val="00367C1B"/>
    <w:rsid w:val="00371B9E"/>
    <w:rsid w:val="004350D9"/>
    <w:rsid w:val="004475A4"/>
    <w:rsid w:val="005A30D6"/>
    <w:rsid w:val="005A39F0"/>
    <w:rsid w:val="00654508"/>
    <w:rsid w:val="00730036"/>
    <w:rsid w:val="00794403"/>
    <w:rsid w:val="007B5AAD"/>
    <w:rsid w:val="008013E0"/>
    <w:rsid w:val="0085710B"/>
    <w:rsid w:val="0086492F"/>
    <w:rsid w:val="008E0DE9"/>
    <w:rsid w:val="008E1BDD"/>
    <w:rsid w:val="00923257"/>
    <w:rsid w:val="009A2EEA"/>
    <w:rsid w:val="009F0F35"/>
    <w:rsid w:val="00C8505A"/>
    <w:rsid w:val="00D0125C"/>
    <w:rsid w:val="00D22622"/>
    <w:rsid w:val="00D5359C"/>
    <w:rsid w:val="00D85886"/>
    <w:rsid w:val="00DF48B6"/>
    <w:rsid w:val="00E43F7F"/>
    <w:rsid w:val="00EA00EF"/>
    <w:rsid w:val="00F11E7A"/>
    <w:rsid w:val="00F564AF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1D3E9E0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2025-10-17T08:00:00Z</dcterms:created>
  <dcterms:modified xsi:type="dcterms:W3CDTF">2025-10-17T08:01:00Z</dcterms:modified>
</cp:coreProperties>
</file>