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8E0D3F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17375795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8E0D3F">
        <w:t>27</w:t>
      </w:r>
      <w:r w:rsidR="00427C96">
        <w:t>.</w:t>
      </w:r>
      <w:r w:rsidR="00F734CB">
        <w:t>0</w:t>
      </w:r>
      <w:r w:rsidR="008E0D3F">
        <w:t>8</w:t>
      </w:r>
      <w:r w:rsidR="00427C96">
        <w:t>.202</w:t>
      </w:r>
      <w:r w:rsidR="00F734CB">
        <w:t>5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</w:t>
            </w:r>
          </w:p>
        </w:tc>
        <w:tc>
          <w:tcPr>
            <w:tcW w:w="6870" w:type="dxa"/>
            <w:vAlign w:val="center"/>
          </w:tcPr>
          <w:p w:rsidR="001F462F" w:rsidRPr="001F462F" w:rsidRDefault="00427C96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Finansowy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427C9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FN/</w:t>
            </w:r>
            <w:r w:rsidR="00C762FE">
              <w:rPr>
                <w:rFonts w:eastAsia="Times New Roman" w:cs="Arial"/>
                <w:lang w:eastAsia="pl-PL"/>
              </w:rPr>
              <w:t>1</w:t>
            </w:r>
            <w:r w:rsidR="008E0D3F">
              <w:rPr>
                <w:rFonts w:eastAsia="Times New Roman" w:cs="Arial"/>
                <w:lang w:eastAsia="pl-PL"/>
              </w:rPr>
              <w:t>54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F734CB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427C9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AB35A8">
              <w:rPr>
                <w:rFonts w:eastAsia="Times New Roman" w:cs="Arial"/>
                <w:lang w:eastAsia="pl-PL"/>
              </w:rPr>
              <w:t xml:space="preserve"> </w:t>
            </w:r>
            <w:r w:rsidR="008E0D3F">
              <w:rPr>
                <w:rFonts w:eastAsia="Times New Roman" w:cs="Arial"/>
                <w:lang w:eastAsia="pl-PL"/>
              </w:rPr>
              <w:t xml:space="preserve">księgowości 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 Pan</w:t>
      </w:r>
      <w:r w:rsidR="008E0D3F">
        <w:t>a</w:t>
      </w:r>
      <w:r w:rsidR="00427C96">
        <w:t xml:space="preserve"> </w:t>
      </w:r>
      <w:r w:rsidR="008E0D3F">
        <w:t xml:space="preserve">Bartosza Marczaka </w:t>
      </w:r>
      <w:r w:rsidR="00D83938">
        <w:t>z</w:t>
      </w:r>
      <w:r w:rsidR="00427C96">
        <w:t>amieszkał</w:t>
      </w:r>
      <w:r w:rsidR="008E0D3F">
        <w:t>ego</w:t>
      </w:r>
      <w:r w:rsidR="00F734CB">
        <w:t xml:space="preserve"> </w:t>
      </w:r>
      <w:r w:rsidR="00427C96">
        <w:t xml:space="preserve">w </w:t>
      </w:r>
      <w:r w:rsidR="008E0D3F">
        <w:t xml:space="preserve">Doruchowie. </w:t>
      </w:r>
      <w:r w:rsidR="00C762FE">
        <w:t xml:space="preserve"> </w:t>
      </w:r>
      <w:r w:rsidR="00D83938">
        <w:t xml:space="preserve"> </w:t>
      </w:r>
      <w:r w:rsidR="005D26FD">
        <w:t xml:space="preserve"> </w:t>
      </w:r>
      <w:r w:rsidR="00F734CB">
        <w:t xml:space="preserve"> </w:t>
      </w:r>
      <w:r w:rsidR="00593721">
        <w:t xml:space="preserve"> </w:t>
      </w:r>
      <w:r w:rsidR="00427C96">
        <w:t xml:space="preserve"> </w:t>
      </w:r>
      <w:r w:rsidRPr="00371B9E">
        <w:t xml:space="preserve"> </w:t>
      </w:r>
      <w:r w:rsidR="008013E0">
        <w:br/>
      </w:r>
      <w:r w:rsidRPr="00371B9E">
        <w:t>Kandydat</w:t>
      </w:r>
      <w:r w:rsidR="00427C96">
        <w:t xml:space="preserve"> </w:t>
      </w:r>
      <w:r w:rsidR="008013E0" w:rsidRPr="00371B9E">
        <w:t xml:space="preserve">w </w:t>
      </w:r>
      <w:r w:rsidR="008E0D3F">
        <w:t xml:space="preserve">oczekiwanym </w:t>
      </w:r>
      <w:r w:rsidR="00C762FE">
        <w:t>stopniu</w:t>
      </w:r>
      <w:r w:rsidR="008E0D3F">
        <w:t xml:space="preserve"> </w:t>
      </w:r>
      <w:r w:rsidR="00C762FE">
        <w:t>s</w:t>
      </w:r>
      <w:r w:rsidR="008E1BDD">
        <w:t>pełni</w:t>
      </w:r>
      <w:r w:rsidR="008E0D3F">
        <w:t>ł</w:t>
      </w:r>
      <w:bookmarkStart w:id="0" w:name="_GoBack"/>
      <w:bookmarkEnd w:id="0"/>
      <w:r w:rsidR="008E1BDD">
        <w:t xml:space="preserve"> </w:t>
      </w:r>
      <w:r w:rsidRPr="00371B9E">
        <w:t xml:space="preserve">wymagania </w:t>
      </w:r>
      <w:r w:rsidR="008E1BDD">
        <w:t xml:space="preserve">określone dla </w:t>
      </w:r>
      <w:r w:rsidRPr="00371B9E">
        <w:t>stanowiska pracy</w:t>
      </w:r>
      <w:r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427C96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Teresa Dmochowska 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C3E2D"/>
    <w:rsid w:val="001D5C34"/>
    <w:rsid w:val="001F462F"/>
    <w:rsid w:val="002F1A82"/>
    <w:rsid w:val="00350C54"/>
    <w:rsid w:val="0036465F"/>
    <w:rsid w:val="00367C1B"/>
    <w:rsid w:val="00371B9E"/>
    <w:rsid w:val="00427C96"/>
    <w:rsid w:val="004350D9"/>
    <w:rsid w:val="0044553E"/>
    <w:rsid w:val="004D3C3D"/>
    <w:rsid w:val="00593721"/>
    <w:rsid w:val="005A39F0"/>
    <w:rsid w:val="005D26FD"/>
    <w:rsid w:val="00730036"/>
    <w:rsid w:val="00794403"/>
    <w:rsid w:val="007B5AAD"/>
    <w:rsid w:val="008013E0"/>
    <w:rsid w:val="0085710B"/>
    <w:rsid w:val="0086492F"/>
    <w:rsid w:val="008E0D3F"/>
    <w:rsid w:val="008E1BDD"/>
    <w:rsid w:val="008E3787"/>
    <w:rsid w:val="00923257"/>
    <w:rsid w:val="00A37711"/>
    <w:rsid w:val="00A60338"/>
    <w:rsid w:val="00AB35A8"/>
    <w:rsid w:val="00B463AA"/>
    <w:rsid w:val="00C736E0"/>
    <w:rsid w:val="00C762FE"/>
    <w:rsid w:val="00C8505A"/>
    <w:rsid w:val="00C87E03"/>
    <w:rsid w:val="00D0125C"/>
    <w:rsid w:val="00D22622"/>
    <w:rsid w:val="00D27E6B"/>
    <w:rsid w:val="00D83938"/>
    <w:rsid w:val="00D85886"/>
    <w:rsid w:val="00F11E7A"/>
    <w:rsid w:val="00F734CB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8B78455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63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2025-08-22T11:50:00Z</cp:lastPrinted>
  <dcterms:created xsi:type="dcterms:W3CDTF">2025-08-22T11:48:00Z</dcterms:created>
  <dcterms:modified xsi:type="dcterms:W3CDTF">2025-08-22T11:50:00Z</dcterms:modified>
</cp:coreProperties>
</file>