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EF93E4" w14:textId="77777777" w:rsidR="001F462F" w:rsidRPr="005A39F0" w:rsidRDefault="00F909CD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7A8B7CA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18399145" r:id="rId5"/>
        </w:object>
      </w:r>
      <w:r w:rsidR="0038427E">
        <w:rPr>
          <w:b/>
          <w:bCs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14:paraId="1F0974A9" w14:textId="1D787C7F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96228A">
        <w:t>0</w:t>
      </w:r>
      <w:r w:rsidR="00F909CD">
        <w:t>3</w:t>
      </w:r>
      <w:r w:rsidR="008C24C7">
        <w:t>.</w:t>
      </w:r>
      <w:r w:rsidR="0096228A">
        <w:t>0</w:t>
      </w:r>
      <w:r w:rsidR="00F909CD">
        <w:t>9</w:t>
      </w:r>
      <w:r w:rsidR="008C24C7">
        <w:t>.20</w:t>
      </w:r>
      <w:r w:rsidR="0096228A">
        <w:t>25</w:t>
      </w:r>
      <w:r w:rsidR="008C24C7">
        <w:t xml:space="preserve"> r.</w:t>
      </w:r>
    </w:p>
    <w:p w14:paraId="48CD4146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2F9BF696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054DF805" w14:textId="77777777"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14:paraId="1B308646" w14:textId="77777777" w:rsidR="001F462F" w:rsidRPr="001F462F" w:rsidRDefault="008C24C7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Zdrowia i Spraw Społecznych</w:t>
            </w:r>
          </w:p>
        </w:tc>
      </w:tr>
      <w:tr w:rsidR="001F462F" w:rsidRPr="001F462F" w14:paraId="35C8D63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0D4F931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40CA8E7B" w14:textId="35A8C0D7" w:rsidR="001F462F" w:rsidRPr="001F462F" w:rsidRDefault="008C24C7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ZSS/</w:t>
            </w:r>
            <w:r w:rsidR="00F909CD">
              <w:rPr>
                <w:rFonts w:eastAsia="Times New Roman" w:cs="Arial"/>
                <w:lang w:eastAsia="pl-PL"/>
              </w:rPr>
              <w:t>153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96228A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134D7DDD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74CE7AB4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30464839" w14:textId="493778CE" w:rsidR="001F462F" w:rsidRPr="001F462F" w:rsidRDefault="00D62E7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F909CD">
              <w:rPr>
                <w:rFonts w:eastAsia="Times New Roman" w:cs="Arial"/>
                <w:lang w:eastAsia="pl-PL"/>
              </w:rPr>
              <w:t>programów aktywizacji</w:t>
            </w:r>
          </w:p>
        </w:tc>
      </w:tr>
    </w:tbl>
    <w:p w14:paraId="1EE241E2" w14:textId="06C2FDE3"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</w:t>
      </w:r>
      <w:r w:rsidRPr="004501CD">
        <w:rPr>
          <w:shd w:val="clear" w:color="auto" w:fill="FFFFFF" w:themeFill="background1"/>
        </w:rPr>
        <w:t xml:space="preserve"> Pa</w:t>
      </w:r>
      <w:r w:rsidR="002E0CDD" w:rsidRPr="004501CD">
        <w:rPr>
          <w:shd w:val="clear" w:color="auto" w:fill="FFFFFF" w:themeFill="background1"/>
        </w:rPr>
        <w:t>nią</w:t>
      </w:r>
      <w:r w:rsidR="008C24C7" w:rsidRPr="004501CD">
        <w:rPr>
          <w:shd w:val="clear" w:color="auto" w:fill="FFFFFF" w:themeFill="background1"/>
        </w:rPr>
        <w:t xml:space="preserve"> </w:t>
      </w:r>
      <w:r w:rsidR="00F909CD">
        <w:rPr>
          <w:shd w:val="clear" w:color="auto" w:fill="FFFFFF" w:themeFill="background1"/>
        </w:rPr>
        <w:t>Paulinę Wesołowską</w:t>
      </w:r>
      <w:bookmarkStart w:id="0" w:name="_GoBack"/>
      <w:bookmarkEnd w:id="0"/>
      <w:r w:rsidR="0096228A">
        <w:t xml:space="preserve"> </w:t>
      </w:r>
      <w:r w:rsidR="008013E0" w:rsidRPr="008C24C7">
        <w:rPr>
          <w:color w:val="auto"/>
        </w:rPr>
        <w:t>zamieszka</w:t>
      </w:r>
      <w:r w:rsidR="002E0CDD">
        <w:rPr>
          <w:color w:val="auto"/>
        </w:rPr>
        <w:t>łą</w:t>
      </w:r>
      <w:r w:rsidRPr="008C24C7">
        <w:rPr>
          <w:color w:val="auto"/>
        </w:rPr>
        <w:t xml:space="preserve"> </w:t>
      </w:r>
      <w:r w:rsidRPr="00371B9E">
        <w:t xml:space="preserve">w </w:t>
      </w:r>
      <w:r w:rsidR="008C24C7">
        <w:t>Poznaniu.</w:t>
      </w:r>
      <w:r w:rsidR="008013E0">
        <w:br/>
      </w:r>
      <w:r w:rsidR="008C24C7" w:rsidRPr="008C24C7">
        <w:rPr>
          <w:color w:val="auto"/>
        </w:rPr>
        <w:t>K</w:t>
      </w:r>
      <w:r w:rsidR="008013E0" w:rsidRPr="008C24C7">
        <w:rPr>
          <w:color w:val="auto"/>
        </w:rPr>
        <w:t>andydat</w:t>
      </w:r>
      <w:r w:rsidR="002E0CDD">
        <w:rPr>
          <w:color w:val="auto"/>
        </w:rPr>
        <w:t>ka</w:t>
      </w:r>
      <w:r w:rsidRPr="008013E0">
        <w:rPr>
          <w:color w:val="FF0000"/>
        </w:rPr>
        <w:t xml:space="preserve"> </w:t>
      </w:r>
      <w:r w:rsidRPr="00371B9E">
        <w:t xml:space="preserve">w </w:t>
      </w:r>
      <w:r w:rsidR="002E0CDD">
        <w:t xml:space="preserve">oczekiwanym wysokim </w:t>
      </w:r>
      <w:r w:rsidR="008013E0">
        <w:t>stopniu spełnił</w:t>
      </w:r>
      <w:r w:rsidR="002E0CDD">
        <w:t>a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14:paraId="69063039" w14:textId="77777777" w:rsidR="008C24C7" w:rsidRDefault="008C24C7" w:rsidP="008C24C7">
      <w:pPr>
        <w:spacing w:before="0" w:after="0"/>
        <w:ind w:left="3969" w:firstLine="992"/>
        <w:contextualSpacing w:val="0"/>
        <w:rPr>
          <w:lang w:eastAsia="pl-PL"/>
        </w:rPr>
      </w:pPr>
      <w:r>
        <w:rPr>
          <w:lang w:eastAsia="pl-PL"/>
        </w:rPr>
        <w:t>Agnieszka Kropidłowska</w:t>
      </w:r>
    </w:p>
    <w:p w14:paraId="2D74F298" w14:textId="77777777" w:rsidR="00D22622" w:rsidRDefault="001D5C34" w:rsidP="008C24C7">
      <w:pPr>
        <w:spacing w:before="0" w:after="120"/>
        <w:ind w:left="3402" w:firstLine="567"/>
        <w:contextualSpacing w:val="0"/>
      </w:pPr>
      <w:r>
        <w:rPr>
          <w:lang w:eastAsia="pl-PL"/>
        </w:rPr>
        <w:t>……………………………………………………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E4F92"/>
    <w:rsid w:val="00166935"/>
    <w:rsid w:val="001A2378"/>
    <w:rsid w:val="001D5C34"/>
    <w:rsid w:val="001F462F"/>
    <w:rsid w:val="002E0CDD"/>
    <w:rsid w:val="00367C1B"/>
    <w:rsid w:val="00371B9E"/>
    <w:rsid w:val="0038427E"/>
    <w:rsid w:val="004350D9"/>
    <w:rsid w:val="004501CD"/>
    <w:rsid w:val="00491B82"/>
    <w:rsid w:val="005615F9"/>
    <w:rsid w:val="005A39F0"/>
    <w:rsid w:val="00652706"/>
    <w:rsid w:val="00730036"/>
    <w:rsid w:val="00794403"/>
    <w:rsid w:val="007B5AAD"/>
    <w:rsid w:val="008013E0"/>
    <w:rsid w:val="0085710B"/>
    <w:rsid w:val="0086492F"/>
    <w:rsid w:val="008C24C7"/>
    <w:rsid w:val="008E1BDD"/>
    <w:rsid w:val="00923257"/>
    <w:rsid w:val="0096228A"/>
    <w:rsid w:val="00C8505A"/>
    <w:rsid w:val="00D0125C"/>
    <w:rsid w:val="00D22622"/>
    <w:rsid w:val="00D32D95"/>
    <w:rsid w:val="00D62E76"/>
    <w:rsid w:val="00D85886"/>
    <w:rsid w:val="00E00D66"/>
    <w:rsid w:val="00E0722E"/>
    <w:rsid w:val="00E1637E"/>
    <w:rsid w:val="00E35039"/>
    <w:rsid w:val="00F11E7A"/>
    <w:rsid w:val="00F909CD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C02E14F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6228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6228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6228A"/>
    <w:rPr>
      <w:rFonts w:ascii="Arial" w:hAnsi="Arial"/>
      <w:color w:val="000000" w:themeColor="text1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228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228A"/>
    <w:rPr>
      <w:rFonts w:ascii="Arial" w:hAnsi="Arial"/>
      <w:b/>
      <w:bCs/>
      <w:color w:val="000000" w:themeColor="text1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228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228A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3</TotalTime>
  <Pages>1</Pages>
  <Words>403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2822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2025-08-26T11:20:00Z</cp:lastPrinted>
  <dcterms:created xsi:type="dcterms:W3CDTF">2025-09-03T08:04:00Z</dcterms:created>
  <dcterms:modified xsi:type="dcterms:W3CDTF">2025-09-03T08:06:00Z</dcterms:modified>
</cp:coreProperties>
</file>