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BF6FA0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005521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BF6FA0">
        <w:t xml:space="preserve"> 19</w:t>
      </w:r>
      <w:r w:rsidR="00E43F7F">
        <w:t>.</w:t>
      </w:r>
      <w:r w:rsidR="00BF6FA0">
        <w:t>09</w:t>
      </w:r>
      <w:r w:rsidR="00E43F7F">
        <w:t>.202</w:t>
      </w:r>
      <w:r w:rsidR="00BF6FA0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Wydział </w:t>
            </w:r>
            <w:r w:rsidR="00927B45"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927B45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proofErr w:type="spellStart"/>
            <w:r>
              <w:rPr>
                <w:rFonts w:eastAsia="Times New Roman" w:cs="Arial"/>
                <w:lang w:eastAsia="pl-PL"/>
              </w:rPr>
              <w:t>GKo</w:t>
            </w:r>
            <w:proofErr w:type="spellEnd"/>
            <w:r w:rsidR="00E43F7F">
              <w:rPr>
                <w:rFonts w:eastAsia="Times New Roman" w:cs="Arial"/>
                <w:lang w:eastAsia="pl-PL"/>
              </w:rPr>
              <w:t>/</w:t>
            </w:r>
            <w:r w:rsidR="009A2EEA">
              <w:rPr>
                <w:rFonts w:eastAsia="Times New Roman" w:cs="Arial"/>
                <w:lang w:eastAsia="pl-PL"/>
              </w:rPr>
              <w:t>1</w:t>
            </w:r>
            <w:r w:rsidR="00BF6FA0">
              <w:rPr>
                <w:rFonts w:eastAsia="Times New Roman" w:cs="Arial"/>
                <w:lang w:eastAsia="pl-PL"/>
              </w:rPr>
              <w:t>56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BF6FA0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BF6FA0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Kierownik Oddziału Instalacji Komunalnych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E43F7F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9A2EEA">
        <w:t>:</w:t>
      </w:r>
    </w:p>
    <w:p w:rsidR="008847EE" w:rsidRDefault="008847EE" w:rsidP="00E43F7F">
      <w:pPr>
        <w:spacing w:before="0" w:after="0"/>
        <w:contextualSpacing w:val="0"/>
      </w:pPr>
      <w:r>
        <w:t xml:space="preserve">Panią </w:t>
      </w:r>
      <w:r w:rsidR="00BF6FA0">
        <w:t xml:space="preserve">Dorotę </w:t>
      </w:r>
      <w:proofErr w:type="spellStart"/>
      <w:r w:rsidR="00BF6FA0">
        <w:t>Dżendżerę</w:t>
      </w:r>
      <w:proofErr w:type="spellEnd"/>
      <w:r w:rsidR="00BF6FA0">
        <w:t>-Kaczmarek</w:t>
      </w:r>
      <w:r>
        <w:t>, zamieszkałą w</w:t>
      </w:r>
      <w:r w:rsidR="00BF6FA0">
        <w:t xml:space="preserve"> Baranowie</w:t>
      </w:r>
      <w:r>
        <w:t>.</w:t>
      </w:r>
    </w:p>
    <w:p w:rsidR="00231519" w:rsidRDefault="008013E0" w:rsidP="00E43F7F">
      <w:pPr>
        <w:spacing w:before="0" w:after="0"/>
        <w:contextualSpacing w:val="0"/>
      </w:pPr>
      <w:r w:rsidRPr="00E43F7F">
        <w:br/>
      </w:r>
      <w:r w:rsidR="00E43F7F" w:rsidRPr="00E43F7F">
        <w:t>K</w:t>
      </w:r>
      <w:r w:rsidRPr="00E43F7F">
        <w:t>andyda</w:t>
      </w:r>
      <w:r w:rsidR="008847EE">
        <w:t>tka</w:t>
      </w:r>
      <w:r w:rsidR="001F462F" w:rsidRPr="00E43F7F">
        <w:t xml:space="preserve"> w </w:t>
      </w:r>
      <w:r w:rsidR="008E1BDD" w:rsidRPr="00E43F7F">
        <w:t>oczekiwanym</w:t>
      </w:r>
      <w:r w:rsidRPr="00E43F7F">
        <w:t xml:space="preserve"> stopniu spełni</w:t>
      </w:r>
      <w:r w:rsidR="008847EE">
        <w:t>ła</w:t>
      </w:r>
      <w:r w:rsidRPr="00E43F7F">
        <w:t xml:space="preserve"> wymagania określone dla tego </w:t>
      </w:r>
    </w:p>
    <w:p w:rsidR="00D0125C" w:rsidRPr="00E43F7F" w:rsidRDefault="008013E0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stanowiska pracy</w:t>
      </w:r>
      <w:r w:rsidRPr="00E43F7F">
        <w:rPr>
          <w:rFonts w:eastAsia="Times New Roman" w:cs="Arial"/>
          <w:szCs w:val="20"/>
          <w:lang w:eastAsia="pl-PL"/>
        </w:rPr>
        <w:t>.</w:t>
      </w:r>
      <w:r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bookmarkStart w:id="0" w:name="_GoBack"/>
      <w:bookmarkEnd w:id="0"/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17518"/>
    <w:rsid w:val="000277A9"/>
    <w:rsid w:val="001D5C34"/>
    <w:rsid w:val="001F462F"/>
    <w:rsid w:val="00231519"/>
    <w:rsid w:val="00367C1B"/>
    <w:rsid w:val="00371B9E"/>
    <w:rsid w:val="004350D9"/>
    <w:rsid w:val="004475A4"/>
    <w:rsid w:val="004821ED"/>
    <w:rsid w:val="004C62B4"/>
    <w:rsid w:val="005A39F0"/>
    <w:rsid w:val="00730036"/>
    <w:rsid w:val="00794403"/>
    <w:rsid w:val="007B5AAD"/>
    <w:rsid w:val="008013E0"/>
    <w:rsid w:val="0085710B"/>
    <w:rsid w:val="0086492F"/>
    <w:rsid w:val="008847EE"/>
    <w:rsid w:val="008E0DE9"/>
    <w:rsid w:val="008E1BDD"/>
    <w:rsid w:val="00923257"/>
    <w:rsid w:val="00927B45"/>
    <w:rsid w:val="009A2EEA"/>
    <w:rsid w:val="009E1523"/>
    <w:rsid w:val="009F0F35"/>
    <w:rsid w:val="00BF6FA0"/>
    <w:rsid w:val="00C8505A"/>
    <w:rsid w:val="00D0125C"/>
    <w:rsid w:val="00D22622"/>
    <w:rsid w:val="00D5359C"/>
    <w:rsid w:val="00D85886"/>
    <w:rsid w:val="00E43F7F"/>
    <w:rsid w:val="00F11E7A"/>
    <w:rsid w:val="00F551A2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4FB9756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73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2024-11-19T12:20:00Z</cp:lastPrinted>
  <dcterms:created xsi:type="dcterms:W3CDTF">2025-09-22T12:06:00Z</dcterms:created>
  <dcterms:modified xsi:type="dcterms:W3CDTF">2025-09-22T12:07:00Z</dcterms:modified>
</cp:coreProperties>
</file>