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E378AA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004920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E378AA">
        <w:t>19</w:t>
      </w:r>
      <w:r w:rsidR="00E43F7F">
        <w:t>.0</w:t>
      </w:r>
      <w:r w:rsidR="00E378AA">
        <w:t>9</w:t>
      </w:r>
      <w:r w:rsidR="00E43F7F">
        <w:t>.202</w:t>
      </w:r>
      <w:r w:rsidR="00CB72D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</w:t>
            </w:r>
            <w:r w:rsidR="00B342CD">
              <w:rPr>
                <w:rFonts w:eastAsia="Times New Roman" w:cs="Arial"/>
                <w:lang w:eastAsia="pl-PL"/>
              </w:rPr>
              <w:t xml:space="preserve"> Miejskiego Konserwatora Zabytków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B342C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MKZ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E378AA">
              <w:rPr>
                <w:rFonts w:eastAsia="Times New Roman" w:cs="Arial"/>
                <w:lang w:eastAsia="pl-PL"/>
              </w:rPr>
              <w:t>164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CB72D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A5233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t xml:space="preserve">ds. </w:t>
            </w:r>
            <w:r w:rsidR="00E378AA">
              <w:t>digitalizacji i archiwizacji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 xml:space="preserve">W wyniku przeprowadzonej rekrutacji na ww. stanowisko wybrano do zatrudnienia  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Pan</w:t>
      </w:r>
      <w:r w:rsidR="00B342CD">
        <w:t xml:space="preserve">ią </w:t>
      </w:r>
      <w:r w:rsidR="00E378AA">
        <w:t>Ewę Pałac</w:t>
      </w:r>
      <w:r w:rsidRPr="00E43F7F">
        <w:t xml:space="preserve">, </w:t>
      </w:r>
      <w:r w:rsidR="008013E0" w:rsidRPr="00E43F7F">
        <w:t>zamieszkał</w:t>
      </w:r>
      <w:r w:rsidR="00B342CD">
        <w:t>ą</w:t>
      </w:r>
      <w:r w:rsidR="00EE3FCA">
        <w:t xml:space="preserve"> w </w:t>
      </w:r>
      <w:r w:rsidR="00E378AA">
        <w:t>Poznaniu</w:t>
      </w:r>
      <w:bookmarkStart w:id="0" w:name="_GoBack"/>
      <w:bookmarkEnd w:id="0"/>
      <w:r w:rsidRPr="00E43F7F">
        <w:t>.</w:t>
      </w:r>
      <w:r w:rsidR="008013E0" w:rsidRPr="00E43F7F">
        <w:br/>
      </w:r>
      <w:r w:rsidRPr="00E43F7F">
        <w:t>K</w:t>
      </w:r>
      <w:r w:rsidR="008013E0" w:rsidRPr="00E43F7F">
        <w:t>andydat</w:t>
      </w:r>
      <w:r w:rsidR="00B342CD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B342CD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5C09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A39F0"/>
    <w:rsid w:val="0069477F"/>
    <w:rsid w:val="00730036"/>
    <w:rsid w:val="00794403"/>
    <w:rsid w:val="007B5AAD"/>
    <w:rsid w:val="008013E0"/>
    <w:rsid w:val="0085710B"/>
    <w:rsid w:val="0086492F"/>
    <w:rsid w:val="00877E4A"/>
    <w:rsid w:val="008A5233"/>
    <w:rsid w:val="008E0DE9"/>
    <w:rsid w:val="008E1BDD"/>
    <w:rsid w:val="00923257"/>
    <w:rsid w:val="009F0F35"/>
    <w:rsid w:val="009F1033"/>
    <w:rsid w:val="00B342CD"/>
    <w:rsid w:val="00C30D29"/>
    <w:rsid w:val="00C8505A"/>
    <w:rsid w:val="00CB72D0"/>
    <w:rsid w:val="00D0125C"/>
    <w:rsid w:val="00D22622"/>
    <w:rsid w:val="00D85886"/>
    <w:rsid w:val="00E378AA"/>
    <w:rsid w:val="00E43F7F"/>
    <w:rsid w:val="00EE3FCA"/>
    <w:rsid w:val="00F11E7A"/>
    <w:rsid w:val="00F66FE5"/>
    <w:rsid w:val="00FD28D2"/>
    <w:rsid w:val="00FF2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C8A7C15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70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2025-09-22T10:26:00Z</dcterms:created>
  <dcterms:modified xsi:type="dcterms:W3CDTF">2025-09-22T10:27:00Z</dcterms:modified>
</cp:coreProperties>
</file>