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EA00EF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0047834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A00EF">
        <w:t>19</w:t>
      </w:r>
      <w:r w:rsidR="00E43F7F">
        <w:t>.</w:t>
      </w:r>
      <w:r w:rsidR="00363A32">
        <w:t>0</w:t>
      </w:r>
      <w:r w:rsidR="00EA00EF">
        <w:t>9</w:t>
      </w:r>
      <w:r w:rsidR="00E43F7F">
        <w:t>.202</w:t>
      </w:r>
      <w:r w:rsidR="00363A32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Obsługi Urzędu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OUR/</w:t>
            </w:r>
            <w:r w:rsidR="00EA00EF">
              <w:rPr>
                <w:rFonts w:eastAsia="Times New Roman" w:cs="Arial"/>
                <w:lang w:eastAsia="pl-PL"/>
              </w:rPr>
              <w:t>166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363A32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EA00EF">
              <w:rPr>
                <w:rFonts w:eastAsia="Times New Roman" w:cs="Arial"/>
                <w:lang w:eastAsia="pl-PL"/>
              </w:rPr>
              <w:t xml:space="preserve">sprawozdawczości i </w:t>
            </w:r>
            <w:proofErr w:type="spellStart"/>
            <w:r w:rsidR="00EA00EF">
              <w:rPr>
                <w:rFonts w:eastAsia="Times New Roman" w:cs="Arial"/>
                <w:lang w:eastAsia="pl-PL"/>
              </w:rPr>
              <w:t>monitrowania</w:t>
            </w:r>
            <w:proofErr w:type="spellEnd"/>
            <w:r w:rsidR="00EA00EF">
              <w:rPr>
                <w:rFonts w:eastAsia="Times New Roman" w:cs="Arial"/>
                <w:lang w:eastAsia="pl-PL"/>
              </w:rPr>
              <w:t xml:space="preserve"> zadań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363A32" w:rsidRPr="00E43F7F" w:rsidRDefault="001F462F" w:rsidP="00363A32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363A32">
        <w:t xml:space="preserve"> Pan</w:t>
      </w:r>
      <w:r w:rsidR="00EA00EF">
        <w:t>ią</w:t>
      </w:r>
      <w:r w:rsidR="005A30D6">
        <w:t xml:space="preserve"> </w:t>
      </w:r>
      <w:r w:rsidR="00EA00EF">
        <w:t>Katarzynę Sołtysiak</w:t>
      </w:r>
      <w:r w:rsidR="00363A32">
        <w:t>, zamieszkał</w:t>
      </w:r>
      <w:r w:rsidR="00EA00EF">
        <w:t>ą</w:t>
      </w:r>
      <w:r w:rsidR="00363A32">
        <w:t xml:space="preserve"> w </w:t>
      </w:r>
      <w:r w:rsidR="00EA00EF">
        <w:t>Poznaniu</w:t>
      </w:r>
      <w:r w:rsidR="00363A32">
        <w:t>.</w:t>
      </w:r>
    </w:p>
    <w:p w:rsidR="00D0125C" w:rsidRPr="00E43F7F" w:rsidRDefault="00E43F7F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K</w:t>
      </w:r>
      <w:r w:rsidR="008013E0" w:rsidRPr="00E43F7F">
        <w:t>andyda</w:t>
      </w:r>
      <w:r w:rsidR="00363A32">
        <w:t>t</w:t>
      </w:r>
      <w:r w:rsidR="00EA00EF">
        <w:t>ka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</w:t>
      </w:r>
      <w:r w:rsidR="00363A32">
        <w:t>ł</w:t>
      </w:r>
      <w:r w:rsidR="00EA00EF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bookmarkStart w:id="0" w:name="_GoBack"/>
      <w:bookmarkEnd w:id="0"/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2015F1"/>
    <w:rsid w:val="002D1612"/>
    <w:rsid w:val="00363A32"/>
    <w:rsid w:val="00367C1B"/>
    <w:rsid w:val="00371B9E"/>
    <w:rsid w:val="004350D9"/>
    <w:rsid w:val="004475A4"/>
    <w:rsid w:val="005A30D6"/>
    <w:rsid w:val="005A39F0"/>
    <w:rsid w:val="00654508"/>
    <w:rsid w:val="00730036"/>
    <w:rsid w:val="00794403"/>
    <w:rsid w:val="007B5AAD"/>
    <w:rsid w:val="008013E0"/>
    <w:rsid w:val="0085710B"/>
    <w:rsid w:val="0086492F"/>
    <w:rsid w:val="008E0DE9"/>
    <w:rsid w:val="008E1BDD"/>
    <w:rsid w:val="00923257"/>
    <w:rsid w:val="009A2EEA"/>
    <w:rsid w:val="009F0F35"/>
    <w:rsid w:val="00C8505A"/>
    <w:rsid w:val="00D0125C"/>
    <w:rsid w:val="00D22622"/>
    <w:rsid w:val="00D5359C"/>
    <w:rsid w:val="00D85886"/>
    <w:rsid w:val="00E43F7F"/>
    <w:rsid w:val="00EA00EF"/>
    <w:rsid w:val="00F11E7A"/>
    <w:rsid w:val="00F564AF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5784E8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70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2025-09-22T10:03:00Z</dcterms:created>
  <dcterms:modified xsi:type="dcterms:W3CDTF">2025-09-22T10:04:00Z</dcterms:modified>
</cp:coreProperties>
</file>