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C86B6F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1515522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C36D34">
        <w:t xml:space="preserve"> </w:t>
      </w:r>
      <w:r w:rsidR="00893A60">
        <w:t>02.10</w:t>
      </w:r>
      <w:r w:rsidR="005A1CE6">
        <w:t>.202</w:t>
      </w:r>
      <w:r w:rsidR="006A5C52">
        <w:t>5</w:t>
      </w:r>
      <w:r w:rsidR="005A1CE6">
        <w:t xml:space="preserve"> r.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C36D34" w:rsidRPr="001F462F" w:rsidTr="00C36D34">
        <w:trPr>
          <w:trHeight w:val="393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C36D34" w:rsidRPr="001F462F" w:rsidRDefault="008F22D7" w:rsidP="006A5C52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C36D34" w:rsidRPr="001F462F" w:rsidTr="00C36D34">
        <w:trPr>
          <w:trHeight w:val="412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C36D34" w:rsidRPr="001F462F" w:rsidRDefault="008F22D7" w:rsidP="00893A60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GK/1</w:t>
            </w:r>
            <w:r w:rsidR="00893A60">
              <w:rPr>
                <w:rFonts w:eastAsia="Times New Roman" w:cs="Arial"/>
                <w:lang w:eastAsia="pl-PL"/>
              </w:rPr>
              <w:t>70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C36D34" w:rsidRPr="001F462F" w:rsidTr="00C36D34">
        <w:trPr>
          <w:trHeight w:val="418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C36D34" w:rsidRPr="001F462F" w:rsidRDefault="008F22D7" w:rsidP="006A5C52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czystości miasta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</w:t>
      </w:r>
      <w:r w:rsidR="008F22D7">
        <w:t xml:space="preserve"> </w:t>
      </w:r>
      <w:r w:rsidRPr="00371B9E">
        <w:t xml:space="preserve">wybrano do zatrudnienia </w:t>
      </w:r>
      <w:r w:rsidR="00893A60">
        <w:t xml:space="preserve">pana Jarosława Klupsia i panią Karolinę Zawadę zamieszkałych </w:t>
      </w:r>
      <w:r w:rsidR="008F22D7">
        <w:t>w</w:t>
      </w:r>
      <w:r w:rsidR="00893A60">
        <w:t xml:space="preserve"> Poznaniu</w:t>
      </w:r>
      <w:r w:rsidRPr="00371B9E">
        <w:t xml:space="preserve">. </w:t>
      </w:r>
      <w:r w:rsidR="008013E0">
        <w:br/>
      </w:r>
      <w:r w:rsidR="00C86B6F" w:rsidRPr="00371B9E">
        <w:t>Kandyda</w:t>
      </w:r>
      <w:r w:rsidR="00C86B6F">
        <w:t>ci</w:t>
      </w:r>
      <w:r w:rsidR="00C86B6F">
        <w:t xml:space="preserve"> w najwyższym stopniu spośród pozostałych kandydatów, spełni</w:t>
      </w:r>
      <w:r w:rsidR="00C86B6F">
        <w:t>ają</w:t>
      </w:r>
      <w:r w:rsidR="00C86B6F">
        <w:t xml:space="preserve"> </w:t>
      </w:r>
      <w:r w:rsidR="00C86B6F" w:rsidRPr="00371B9E">
        <w:t xml:space="preserve">wymagania </w:t>
      </w:r>
      <w:r w:rsidR="00C86B6F">
        <w:t xml:space="preserve">kompetencyjne określone dla tego </w:t>
      </w:r>
      <w:r w:rsidR="00C86B6F" w:rsidRPr="00371B9E">
        <w:t>stanowiska pracy</w:t>
      </w:r>
      <w:r w:rsidR="00C86B6F">
        <w:t xml:space="preserve">. </w:t>
      </w:r>
      <w:bookmarkStart w:id="0" w:name="_GoBack"/>
      <w:bookmarkEnd w:id="0"/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</w:t>
      </w:r>
      <w:r w:rsidR="005A1CE6" w:rsidRPr="005A1CE6">
        <w:rPr>
          <w:i/>
          <w:lang w:eastAsia="pl-PL"/>
        </w:rPr>
        <w:t>Maria Kuśnierz</w:t>
      </w:r>
      <w:r>
        <w:rPr>
          <w:lang w:eastAsia="pl-PL"/>
        </w:rPr>
        <w:t>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90F79"/>
    <w:rsid w:val="001D5C34"/>
    <w:rsid w:val="001F462F"/>
    <w:rsid w:val="00301C65"/>
    <w:rsid w:val="00367C1B"/>
    <w:rsid w:val="00371B9E"/>
    <w:rsid w:val="004350D9"/>
    <w:rsid w:val="005818E0"/>
    <w:rsid w:val="005976E5"/>
    <w:rsid w:val="005A1CE6"/>
    <w:rsid w:val="005A39F0"/>
    <w:rsid w:val="005E228A"/>
    <w:rsid w:val="006A5C52"/>
    <w:rsid w:val="00730036"/>
    <w:rsid w:val="00794403"/>
    <w:rsid w:val="007B5AAD"/>
    <w:rsid w:val="008013E0"/>
    <w:rsid w:val="00801ED5"/>
    <w:rsid w:val="0085710B"/>
    <w:rsid w:val="0086492F"/>
    <w:rsid w:val="00893A60"/>
    <w:rsid w:val="008E1BDD"/>
    <w:rsid w:val="008F22D7"/>
    <w:rsid w:val="00923257"/>
    <w:rsid w:val="00AB5D14"/>
    <w:rsid w:val="00C36D34"/>
    <w:rsid w:val="00C8505A"/>
    <w:rsid w:val="00C86B6F"/>
    <w:rsid w:val="00D0125C"/>
    <w:rsid w:val="00D22622"/>
    <w:rsid w:val="00D85886"/>
    <w:rsid w:val="00E63D28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6585C68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4</TotalTime>
  <Pages>1</Pages>
  <Words>77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Maria Kuśnierz</cp:lastModifiedBy>
  <cp:revision>4</cp:revision>
  <dcterms:created xsi:type="dcterms:W3CDTF">2025-10-09T09:42:00Z</dcterms:created>
  <dcterms:modified xsi:type="dcterms:W3CDTF">2025-10-09T09:46:00Z</dcterms:modified>
</cp:coreProperties>
</file>