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3B1C91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1251792" r:id="rId5"/>
        </w:object>
      </w:r>
      <w:r w:rsidR="0038427E">
        <w:rPr>
          <w:b/>
          <w:bCs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3B1C91">
        <w:t>6</w:t>
      </w:r>
      <w:r w:rsidR="008C24C7">
        <w:t>.</w:t>
      </w:r>
      <w:r w:rsidR="003B1C91">
        <w:t>10</w:t>
      </w:r>
      <w:r w:rsidR="008C24C7">
        <w:t>.202</w:t>
      </w:r>
      <w:r w:rsidR="00D774E3">
        <w:t>5</w:t>
      </w:r>
      <w:r w:rsidR="008C24C7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8C24C7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Wydział </w:t>
            </w:r>
            <w:r w:rsidR="00095908">
              <w:rPr>
                <w:rFonts w:eastAsia="Times New Roman" w:cs="Arial"/>
                <w:lang w:eastAsia="pl-PL"/>
              </w:rPr>
              <w:t>Informatyki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09590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IN</w:t>
            </w:r>
            <w:r w:rsidR="008C24C7">
              <w:rPr>
                <w:rFonts w:eastAsia="Times New Roman" w:cs="Arial"/>
                <w:lang w:eastAsia="pl-PL"/>
              </w:rPr>
              <w:t>/</w:t>
            </w:r>
            <w:r w:rsidR="003B1C91">
              <w:rPr>
                <w:rFonts w:eastAsia="Times New Roman" w:cs="Arial"/>
                <w:lang w:eastAsia="pl-PL"/>
              </w:rPr>
              <w:t>16</w:t>
            </w:r>
            <w:r w:rsidR="00D774E3">
              <w:rPr>
                <w:rFonts w:eastAsia="Times New Roman" w:cs="Arial"/>
                <w:lang w:eastAsia="pl-PL"/>
              </w:rPr>
              <w:t>8</w:t>
            </w:r>
            <w:r w:rsidR="008C24C7">
              <w:rPr>
                <w:rFonts w:eastAsia="Times New Roman" w:cs="Arial"/>
                <w:lang w:eastAsia="pl-PL"/>
              </w:rPr>
              <w:t>/202</w:t>
            </w:r>
            <w:r w:rsidR="003B1C91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8C24C7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FE0DA6">
              <w:rPr>
                <w:rFonts w:eastAsia="Times New Roman" w:cs="Arial"/>
                <w:lang w:eastAsia="pl-PL"/>
              </w:rPr>
              <w:t>analiz i wdrożeń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 Pan</w:t>
      </w:r>
      <w:r w:rsidR="008C24C7">
        <w:t xml:space="preserve">a </w:t>
      </w:r>
      <w:r w:rsidR="003B1C91">
        <w:t xml:space="preserve">Emila Mroczkowskiego </w:t>
      </w:r>
      <w:r w:rsidR="00D774E3">
        <w:t>zamieszkał</w:t>
      </w:r>
      <w:r w:rsidR="003B1C91">
        <w:t>ego</w:t>
      </w:r>
      <w:r w:rsidR="00D774E3">
        <w:t xml:space="preserve"> w </w:t>
      </w:r>
      <w:r w:rsidR="008C24C7">
        <w:t>Poznaniu.</w:t>
      </w:r>
      <w:r w:rsidR="008013E0">
        <w:br/>
      </w:r>
      <w:r w:rsidR="008C24C7" w:rsidRPr="008C24C7">
        <w:rPr>
          <w:color w:val="auto"/>
        </w:rPr>
        <w:t>K</w:t>
      </w:r>
      <w:r w:rsidR="008013E0" w:rsidRPr="008C24C7">
        <w:rPr>
          <w:color w:val="auto"/>
        </w:rPr>
        <w:t>andyd</w:t>
      </w:r>
      <w:r w:rsidR="00D774E3">
        <w:rPr>
          <w:color w:val="auto"/>
        </w:rPr>
        <w:t>a</w:t>
      </w:r>
      <w:r w:rsidR="003B1C91">
        <w:rPr>
          <w:color w:val="auto"/>
        </w:rPr>
        <w:t>t</w:t>
      </w:r>
      <w:r w:rsidRPr="008013E0">
        <w:rPr>
          <w:color w:val="FF0000"/>
        </w:rPr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</w:t>
      </w:r>
      <w:r w:rsidR="003B1C91">
        <w:t>ł</w:t>
      </w:r>
      <w:bookmarkStart w:id="0" w:name="_GoBack"/>
      <w:bookmarkEnd w:id="0"/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:rsidR="008C24C7" w:rsidRDefault="008C24C7" w:rsidP="008C24C7">
      <w:pPr>
        <w:spacing w:before="0" w:after="0"/>
        <w:ind w:left="3969" w:firstLine="992"/>
        <w:contextualSpacing w:val="0"/>
        <w:rPr>
          <w:lang w:eastAsia="pl-PL"/>
        </w:rPr>
      </w:pPr>
      <w:r>
        <w:rPr>
          <w:lang w:eastAsia="pl-PL"/>
        </w:rPr>
        <w:t>Agnieszka Kropidłowska</w:t>
      </w:r>
    </w:p>
    <w:p w:rsidR="00D22622" w:rsidRDefault="001D5C34" w:rsidP="008C24C7">
      <w:pPr>
        <w:spacing w:before="0" w:after="120"/>
        <w:ind w:left="3402" w:firstLine="567"/>
        <w:contextualSpacing w:val="0"/>
      </w:pPr>
      <w:r>
        <w:rPr>
          <w:lang w:eastAsia="pl-PL"/>
        </w:rPr>
        <w:t>……………………………………………………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95908"/>
    <w:rsid w:val="000E4F92"/>
    <w:rsid w:val="00166935"/>
    <w:rsid w:val="001D5C34"/>
    <w:rsid w:val="001F462F"/>
    <w:rsid w:val="00271EAE"/>
    <w:rsid w:val="00367C1B"/>
    <w:rsid w:val="00371B9E"/>
    <w:rsid w:val="0038427E"/>
    <w:rsid w:val="003B1C91"/>
    <w:rsid w:val="004350D9"/>
    <w:rsid w:val="005615F9"/>
    <w:rsid w:val="005A39F0"/>
    <w:rsid w:val="00652706"/>
    <w:rsid w:val="00730036"/>
    <w:rsid w:val="00784060"/>
    <w:rsid w:val="00794403"/>
    <w:rsid w:val="007B5AAD"/>
    <w:rsid w:val="008013E0"/>
    <w:rsid w:val="0085710B"/>
    <w:rsid w:val="0086492F"/>
    <w:rsid w:val="008C175D"/>
    <w:rsid w:val="008C24C7"/>
    <w:rsid w:val="008E1BDD"/>
    <w:rsid w:val="00923257"/>
    <w:rsid w:val="00C8505A"/>
    <w:rsid w:val="00D0125C"/>
    <w:rsid w:val="00D22622"/>
    <w:rsid w:val="00D774E3"/>
    <w:rsid w:val="00D85886"/>
    <w:rsid w:val="00E153B8"/>
    <w:rsid w:val="00F11E7A"/>
    <w:rsid w:val="00FD28D2"/>
    <w:rsid w:val="00FE0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60A71A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399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2791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2025-10-06T08:30:00Z</cp:lastPrinted>
  <dcterms:created xsi:type="dcterms:W3CDTF">2025-10-06T08:29:00Z</dcterms:created>
  <dcterms:modified xsi:type="dcterms:W3CDTF">2025-10-06T08:30:00Z</dcterms:modified>
</cp:coreProperties>
</file>