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676600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247524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0C64D3">
        <w:t xml:space="preserve"> </w:t>
      </w:r>
      <w:r w:rsidR="00510E13">
        <w:t>20</w:t>
      </w:r>
      <w:r w:rsidR="00E43F7F">
        <w:t>.</w:t>
      </w:r>
      <w:r w:rsidR="00510E13">
        <w:t>10</w:t>
      </w:r>
      <w:r w:rsidR="00E43F7F">
        <w:t>.202</w:t>
      </w:r>
      <w:r w:rsidR="00D62DE6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884921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 Zamówień Publicznych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884921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ZP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510E13">
              <w:rPr>
                <w:rFonts w:eastAsia="Times New Roman" w:cs="Arial"/>
                <w:lang w:eastAsia="pl-PL"/>
              </w:rPr>
              <w:t>176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D62DE6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D62DE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884921">
              <w:rPr>
                <w:rFonts w:eastAsia="Times New Roman" w:cs="Arial"/>
                <w:lang w:eastAsia="pl-PL"/>
              </w:rPr>
              <w:t>prowadzenia postępowań o udzielenie zamówienia publicznego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0C64D3" w:rsidRDefault="001F462F" w:rsidP="00676600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510E13">
        <w:t xml:space="preserve"> </w:t>
      </w:r>
      <w:r w:rsidR="00884921">
        <w:t xml:space="preserve">Panią </w:t>
      </w:r>
      <w:r w:rsidR="00676600">
        <w:t>Patrycję Pakułę-Sielską</w:t>
      </w:r>
      <w:r w:rsidR="00884921">
        <w:t xml:space="preserve">, zamieszkałą w </w:t>
      </w:r>
      <w:r w:rsidR="00676600">
        <w:t>Poznaniu.</w:t>
      </w:r>
    </w:p>
    <w:p w:rsidR="00D0125C" w:rsidRPr="000C64D3" w:rsidRDefault="008013E0" w:rsidP="00E43F7F">
      <w:pPr>
        <w:spacing w:before="0" w:after="0"/>
        <w:contextualSpacing w:val="0"/>
      </w:pPr>
      <w:r w:rsidRPr="00E43F7F">
        <w:br/>
      </w:r>
      <w:r w:rsidR="00E43F7F" w:rsidRPr="00E43F7F">
        <w:t>K</w:t>
      </w:r>
      <w:r w:rsidRPr="00E43F7F">
        <w:t>andyda</w:t>
      </w:r>
      <w:r w:rsidR="00676600">
        <w:t>tka</w:t>
      </w:r>
      <w:r w:rsidR="000C64D3">
        <w:t xml:space="preserve"> </w:t>
      </w:r>
      <w:r w:rsidR="001F462F" w:rsidRPr="00E43F7F">
        <w:t xml:space="preserve">w </w:t>
      </w:r>
      <w:r w:rsidR="00D62DE6">
        <w:t>najwyższym</w:t>
      </w:r>
      <w:r w:rsidRPr="00E43F7F">
        <w:t xml:space="preserve"> stopniu spełni</w:t>
      </w:r>
      <w:r w:rsidR="00676600">
        <w:t>ła</w:t>
      </w:r>
      <w:bookmarkStart w:id="0" w:name="_GoBack"/>
      <w:bookmarkEnd w:id="0"/>
      <w:r w:rsidRPr="00E43F7F">
        <w:t xml:space="preserve"> wymagania określone dla tego stanowiska pracy</w:t>
      </w:r>
      <w:r w:rsidRPr="00E43F7F">
        <w:rPr>
          <w:rFonts w:eastAsia="Times New Roman" w:cs="Arial"/>
          <w:szCs w:val="20"/>
          <w:lang w:eastAsia="pl-PL"/>
        </w:rPr>
        <w:t>.</w:t>
      </w:r>
      <w:r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22A58"/>
    <w:rsid w:val="00077460"/>
    <w:rsid w:val="00084B19"/>
    <w:rsid w:val="000C64D3"/>
    <w:rsid w:val="001D5C34"/>
    <w:rsid w:val="001F462F"/>
    <w:rsid w:val="00367C1B"/>
    <w:rsid w:val="00371B9E"/>
    <w:rsid w:val="003F6CFD"/>
    <w:rsid w:val="004350D9"/>
    <w:rsid w:val="004475A4"/>
    <w:rsid w:val="00510E13"/>
    <w:rsid w:val="005A39F0"/>
    <w:rsid w:val="00676600"/>
    <w:rsid w:val="00730036"/>
    <w:rsid w:val="00794403"/>
    <w:rsid w:val="007B5AAD"/>
    <w:rsid w:val="008013E0"/>
    <w:rsid w:val="00816AA7"/>
    <w:rsid w:val="0085710B"/>
    <w:rsid w:val="0086492F"/>
    <w:rsid w:val="00884921"/>
    <w:rsid w:val="008E0DE9"/>
    <w:rsid w:val="008E1BDD"/>
    <w:rsid w:val="00923257"/>
    <w:rsid w:val="009A2EEA"/>
    <w:rsid w:val="009F0F35"/>
    <w:rsid w:val="00A17748"/>
    <w:rsid w:val="00C8505A"/>
    <w:rsid w:val="00D0125C"/>
    <w:rsid w:val="00D22622"/>
    <w:rsid w:val="00D5359C"/>
    <w:rsid w:val="00D62DE6"/>
    <w:rsid w:val="00D85886"/>
    <w:rsid w:val="00DC2D97"/>
    <w:rsid w:val="00E43F7F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111153E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75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4</cp:revision>
  <dcterms:created xsi:type="dcterms:W3CDTF">2025-10-20T12:19:00Z</dcterms:created>
  <dcterms:modified xsi:type="dcterms:W3CDTF">2025-10-20T12:21:00Z</dcterms:modified>
</cp:coreProperties>
</file>