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5D0F5A0E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521128">
        <w:t>30</w:t>
      </w:r>
      <w:r w:rsidR="00264B88">
        <w:t>.0</w:t>
      </w:r>
      <w:r w:rsidR="005D15AE">
        <w:t>9</w:t>
      </w:r>
      <w:r w:rsidR="00264B88">
        <w:t>.202</w:t>
      </w:r>
      <w:r w:rsidR="005D15AE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299A7566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DEDAF11" w:rsidR="001F462F" w:rsidRPr="001F462F" w:rsidRDefault="00AB2A2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Spraw Lokalowych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709FCDB8" w:rsidR="001F462F" w:rsidRPr="001F462F" w:rsidRDefault="00AB2A2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</w:t>
            </w:r>
            <w:r w:rsidR="00521128">
              <w:rPr>
                <w:rFonts w:eastAsia="Times New Roman" w:cs="Arial"/>
                <w:lang w:eastAsia="pl-PL"/>
              </w:rPr>
              <w:t>L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1</w:t>
            </w:r>
            <w:r w:rsidR="005D15AE">
              <w:rPr>
                <w:rFonts w:eastAsia="Times New Roman" w:cs="Arial"/>
                <w:lang w:eastAsia="pl-PL"/>
              </w:rPr>
              <w:t>6</w:t>
            </w:r>
            <w:r w:rsidR="00521128">
              <w:rPr>
                <w:rFonts w:eastAsia="Times New Roman" w:cs="Arial"/>
                <w:lang w:eastAsia="pl-PL"/>
              </w:rPr>
              <w:t>7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5D15AE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3E346BC4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521128">
              <w:rPr>
                <w:rFonts w:eastAsia="Times New Roman" w:cs="Arial"/>
                <w:lang w:eastAsia="pl-PL"/>
              </w:rPr>
              <w:t>wsparcia w kryzysie mieszkaniowym</w:t>
            </w:r>
          </w:p>
        </w:tc>
      </w:tr>
    </w:tbl>
    <w:p w14:paraId="68A97328" w14:textId="06CFC2EB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>W wyniku przeprowadzonej rekrutacji na ww. stanowisko wybrano do zatrudnienia</w:t>
      </w:r>
      <w:r w:rsidR="00264B88" w:rsidRPr="00264B88">
        <w:rPr>
          <w:color w:val="auto"/>
        </w:rPr>
        <w:t xml:space="preserve"> </w:t>
      </w:r>
      <w:r w:rsidR="008013E0" w:rsidRPr="00264B88">
        <w:rPr>
          <w:color w:val="auto"/>
        </w:rPr>
        <w:t>Pan</w:t>
      </w:r>
      <w:r w:rsidR="00521128">
        <w:rPr>
          <w:color w:val="auto"/>
        </w:rPr>
        <w:t xml:space="preserve">ią Magdalenę Patalas </w:t>
      </w:r>
      <w:r w:rsidR="008013E0" w:rsidRPr="00264B88">
        <w:rPr>
          <w:color w:val="auto"/>
        </w:rPr>
        <w:t>zamieszkał</w:t>
      </w:r>
      <w:r w:rsidR="00521128">
        <w:rPr>
          <w:color w:val="auto"/>
        </w:rPr>
        <w:t xml:space="preserve">ą </w:t>
      </w:r>
      <w:r w:rsidRPr="00264B88">
        <w:rPr>
          <w:color w:val="auto"/>
        </w:rPr>
        <w:t xml:space="preserve">w </w:t>
      </w:r>
      <w:r w:rsidR="00521128">
        <w:rPr>
          <w:color w:val="auto"/>
        </w:rPr>
        <w:t xml:space="preserve">Dąbrówce. </w:t>
      </w:r>
      <w:r w:rsidR="008013E0" w:rsidRPr="00264B88">
        <w:rPr>
          <w:color w:val="auto"/>
        </w:rPr>
        <w:br/>
      </w:r>
      <w:r w:rsidR="00264B88" w:rsidRPr="00264B88">
        <w:rPr>
          <w:color w:val="auto"/>
        </w:rPr>
        <w:t>K</w:t>
      </w:r>
      <w:r w:rsidR="008013E0" w:rsidRPr="00264B88">
        <w:rPr>
          <w:color w:val="auto"/>
        </w:rPr>
        <w:t>andydat</w:t>
      </w:r>
      <w:r w:rsidR="00521128">
        <w:rPr>
          <w:color w:val="auto"/>
        </w:rPr>
        <w:t>ka</w:t>
      </w:r>
      <w:r w:rsidRPr="00264B88">
        <w:rPr>
          <w:color w:val="auto"/>
        </w:rPr>
        <w:t xml:space="preserve"> w </w:t>
      </w:r>
      <w:r w:rsidR="00AB2A26">
        <w:rPr>
          <w:color w:val="auto"/>
        </w:rPr>
        <w:t xml:space="preserve">najwyższym stopniu, spośród pozostałych, </w:t>
      </w:r>
      <w:r w:rsidR="008013E0" w:rsidRPr="00264B88">
        <w:rPr>
          <w:color w:val="auto"/>
        </w:rPr>
        <w:t>spełnił</w:t>
      </w:r>
      <w:r w:rsidR="00521128">
        <w:rPr>
          <w:color w:val="auto"/>
        </w:rPr>
        <w:t>a</w:t>
      </w:r>
      <w:bookmarkStart w:id="0" w:name="_GoBack"/>
      <w:bookmarkEnd w:id="0"/>
      <w:r w:rsidR="008013E0" w:rsidRPr="00264B88">
        <w:rPr>
          <w:color w:val="auto"/>
        </w:rPr>
        <w:t xml:space="preserve"> wymagania określone dla tego stanowiska pracy</w:t>
      </w:r>
      <w:r w:rsidR="008013E0" w:rsidRPr="00264B88">
        <w:rPr>
          <w:rFonts w:eastAsia="Times New Roman" w:cs="Arial"/>
          <w:color w:val="auto"/>
          <w:szCs w:val="20"/>
          <w:lang w:eastAsia="pl-PL"/>
        </w:rPr>
        <w:t>.</w:t>
      </w:r>
      <w:r w:rsidR="008013E0" w:rsidRPr="00264B88">
        <w:rPr>
          <w:color w:val="auto"/>
        </w:rPr>
        <w:br/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64B88"/>
    <w:rsid w:val="00367C1B"/>
    <w:rsid w:val="00371B9E"/>
    <w:rsid w:val="004350D9"/>
    <w:rsid w:val="00446C3F"/>
    <w:rsid w:val="00521128"/>
    <w:rsid w:val="005A39F0"/>
    <w:rsid w:val="005D15AE"/>
    <w:rsid w:val="00730036"/>
    <w:rsid w:val="00794403"/>
    <w:rsid w:val="007B5AAD"/>
    <w:rsid w:val="008013E0"/>
    <w:rsid w:val="0085710B"/>
    <w:rsid w:val="0086492F"/>
    <w:rsid w:val="008E1BDD"/>
    <w:rsid w:val="00923257"/>
    <w:rsid w:val="009C0A05"/>
    <w:rsid w:val="00AB2A26"/>
    <w:rsid w:val="00C8505A"/>
    <w:rsid w:val="00D0125C"/>
    <w:rsid w:val="00D10997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74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3</cp:revision>
  <cp:lastPrinted>2025-09-29T09:53:00Z</cp:lastPrinted>
  <dcterms:created xsi:type="dcterms:W3CDTF">2025-09-29T09:51:00Z</dcterms:created>
  <dcterms:modified xsi:type="dcterms:W3CDTF">2025-09-29T09:53:00Z</dcterms:modified>
</cp:coreProperties>
</file>