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DB64B2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3071848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5547B7">
        <w:t>2</w:t>
      </w:r>
      <w:r w:rsidR="00DB64B2">
        <w:t>7</w:t>
      </w:r>
      <w:r w:rsidR="005547B7">
        <w:t>.</w:t>
      </w:r>
      <w:r w:rsidR="00DB64B2">
        <w:t>10</w:t>
      </w:r>
      <w:bookmarkStart w:id="0" w:name="_GoBack"/>
      <w:bookmarkEnd w:id="0"/>
      <w:r w:rsidR="005547B7">
        <w:t>.2025 r.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5547B7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Wydział Informatyki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5547B7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IN/</w:t>
            </w:r>
            <w:r w:rsidR="00DB64B2">
              <w:rPr>
                <w:rFonts w:eastAsia="Times New Roman" w:cs="Arial"/>
                <w:lang w:eastAsia="pl-PL"/>
              </w:rPr>
              <w:t>18</w:t>
            </w:r>
            <w:r>
              <w:rPr>
                <w:rFonts w:eastAsia="Times New Roman" w:cs="Arial"/>
                <w:lang w:eastAsia="pl-PL"/>
              </w:rPr>
              <w:t>3/2025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5547B7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206869">
              <w:rPr>
                <w:rFonts w:eastAsia="Times New Roman" w:cs="Arial"/>
                <w:lang w:eastAsia="pl-PL"/>
              </w:rPr>
              <w:t>systemów obiegu dokumentów i EZD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 xml:space="preserve">W wyniku przeprowadzonej rekrutacji na ww. stanowisko </w:t>
      </w:r>
      <w:r w:rsidR="00206869">
        <w:t xml:space="preserve">nie </w:t>
      </w:r>
      <w:r w:rsidRPr="00371B9E">
        <w:t xml:space="preserve">wybrano do zatrudnienia </w:t>
      </w:r>
      <w:r w:rsidR="00206869">
        <w:t>żadnego  kandydata z powodu niespełniania przez kandydatów wymagań formalnych określonych w procesie rekrutacji dla tego stanowiska.</w:t>
      </w:r>
    </w:p>
    <w:p w:rsidR="00206869" w:rsidRDefault="00206869" w:rsidP="00206869">
      <w:pPr>
        <w:spacing w:before="120" w:after="120"/>
        <w:ind w:left="3402" w:firstLine="1276"/>
        <w:contextualSpacing w:val="0"/>
        <w:rPr>
          <w:lang w:eastAsia="pl-PL"/>
        </w:rPr>
      </w:pPr>
      <w:r>
        <w:rPr>
          <w:lang w:eastAsia="pl-PL"/>
        </w:rPr>
        <w:t>Agnieszka Kropidłowska</w:t>
      </w:r>
    </w:p>
    <w:p w:rsidR="00D22622" w:rsidRDefault="001D5C34" w:rsidP="00206869">
      <w:pPr>
        <w:spacing w:before="120" w:after="120"/>
        <w:ind w:left="3402" w:firstLine="567"/>
        <w:contextualSpacing w:val="0"/>
      </w:pPr>
      <w:r>
        <w:rPr>
          <w:lang w:eastAsia="pl-PL"/>
        </w:rPr>
        <w:t>……………………………………………………</w:t>
      </w:r>
      <w:r w:rsidR="0085710B">
        <w:rPr>
          <w:lang w:eastAsia="pl-PL"/>
        </w:rPr>
        <w:t>….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D5C34"/>
    <w:rsid w:val="001F462F"/>
    <w:rsid w:val="00206869"/>
    <w:rsid w:val="00367C1B"/>
    <w:rsid w:val="00371B9E"/>
    <w:rsid w:val="004350D9"/>
    <w:rsid w:val="005547B7"/>
    <w:rsid w:val="005A39F0"/>
    <w:rsid w:val="00730036"/>
    <w:rsid w:val="00794403"/>
    <w:rsid w:val="007B5AAD"/>
    <w:rsid w:val="008013E0"/>
    <w:rsid w:val="0085710B"/>
    <w:rsid w:val="0086492F"/>
    <w:rsid w:val="00887921"/>
    <w:rsid w:val="008E1BDD"/>
    <w:rsid w:val="00923257"/>
    <w:rsid w:val="00BE6DC8"/>
    <w:rsid w:val="00C8505A"/>
    <w:rsid w:val="00CC3405"/>
    <w:rsid w:val="00D0125C"/>
    <w:rsid w:val="00D22622"/>
    <w:rsid w:val="00D85886"/>
    <w:rsid w:val="00DB64B2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911D710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0</TotalTime>
  <Pages>1</Pages>
  <Words>71</Words>
  <Characters>427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Agnieszka Kropidłowska</cp:lastModifiedBy>
  <cp:revision>3</cp:revision>
  <cp:lastPrinted>2025-10-27T11:04:00Z</cp:lastPrinted>
  <dcterms:created xsi:type="dcterms:W3CDTF">2025-10-27T11:03:00Z</dcterms:created>
  <dcterms:modified xsi:type="dcterms:W3CDTF">2025-10-27T11:04:00Z</dcterms:modified>
</cp:coreProperties>
</file>