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4D6D74" w14:textId="77777777" w:rsidR="001F462F" w:rsidRPr="005A39F0" w:rsidRDefault="00000000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4AE2DC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4886033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14:paraId="456CE7A3" w14:textId="462E24E6" w:rsidR="001F462F" w:rsidRPr="00923257" w:rsidRDefault="001F462F" w:rsidP="00923257">
      <w:pPr>
        <w:pStyle w:val="Data"/>
      </w:pPr>
      <w:r w:rsidRPr="00923257">
        <w:t>Data:</w:t>
      </w:r>
      <w:r w:rsidR="00EE3FCA">
        <w:t xml:space="preserve"> </w:t>
      </w:r>
      <w:r w:rsidR="00E378AA">
        <w:t>1</w:t>
      </w:r>
      <w:r w:rsidR="00B06902">
        <w:t>4</w:t>
      </w:r>
      <w:r w:rsidR="00E43F7F">
        <w:t>.</w:t>
      </w:r>
      <w:r w:rsidR="00B06902">
        <w:t>11</w:t>
      </w:r>
      <w:r w:rsidR="00E43F7F">
        <w:t>.202</w:t>
      </w:r>
      <w:r w:rsidR="00CB72D0">
        <w:t>5</w:t>
      </w:r>
      <w:r w:rsidR="00E43F7F">
        <w:t>.</w:t>
      </w:r>
      <w:r w:rsidRPr="00923257">
        <w:tab/>
      </w:r>
    </w:p>
    <w:p w14:paraId="7DFF32A6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2F36673D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424713B9" w14:textId="77777777"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14:paraId="3BCC7F24" w14:textId="77777777" w:rsidR="001F462F" w:rsidRPr="00B06902" w:rsidRDefault="00265AA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 w:rsidRPr="00B06902">
              <w:rPr>
                <w:rFonts w:eastAsia="Times New Roman" w:cs="Arial"/>
                <w:lang w:eastAsia="pl-PL"/>
              </w:rPr>
              <w:t>Biuro</w:t>
            </w:r>
            <w:r w:rsidR="00B342CD" w:rsidRPr="00B06902">
              <w:rPr>
                <w:rFonts w:eastAsia="Times New Roman" w:cs="Arial"/>
                <w:lang w:eastAsia="pl-PL"/>
              </w:rPr>
              <w:t xml:space="preserve"> Miejskiego Konserwatora Zabytków</w:t>
            </w:r>
          </w:p>
        </w:tc>
      </w:tr>
      <w:tr w:rsidR="001F462F" w:rsidRPr="001F462F" w14:paraId="6197FB96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5235CDC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48AE4B9F" w14:textId="628E6B66" w:rsidR="001F462F" w:rsidRPr="00B06902" w:rsidRDefault="00B342CD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 w:rsidRPr="00B06902">
              <w:rPr>
                <w:rFonts w:eastAsia="Times New Roman" w:cs="Arial"/>
                <w:lang w:eastAsia="pl-PL"/>
              </w:rPr>
              <w:t>MKZ</w:t>
            </w:r>
            <w:r w:rsidR="00E43F7F" w:rsidRPr="00B06902">
              <w:rPr>
                <w:rFonts w:eastAsia="Times New Roman" w:cs="Arial"/>
                <w:lang w:eastAsia="pl-PL"/>
              </w:rPr>
              <w:t>/</w:t>
            </w:r>
            <w:r w:rsidR="00E378AA" w:rsidRPr="00B06902">
              <w:rPr>
                <w:rFonts w:eastAsia="Times New Roman" w:cs="Arial"/>
                <w:lang w:eastAsia="pl-PL"/>
              </w:rPr>
              <w:t>1</w:t>
            </w:r>
            <w:r w:rsidR="00D842DB" w:rsidRPr="00B06902">
              <w:rPr>
                <w:rFonts w:eastAsia="Times New Roman" w:cs="Arial"/>
                <w:lang w:eastAsia="pl-PL"/>
              </w:rPr>
              <w:t>79</w:t>
            </w:r>
            <w:r w:rsidR="00E43F7F" w:rsidRPr="00B06902">
              <w:rPr>
                <w:rFonts w:eastAsia="Times New Roman" w:cs="Arial"/>
                <w:lang w:eastAsia="pl-PL"/>
              </w:rPr>
              <w:t>/202</w:t>
            </w:r>
            <w:r w:rsidR="00CB72D0" w:rsidRPr="00B06902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14:paraId="3D89D329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1E9B87C1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4FB3BDEB" w14:textId="6B2229F8" w:rsidR="001F462F" w:rsidRPr="00B06902" w:rsidRDefault="00D842DB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 w:rsidRPr="00B06902">
              <w:rPr>
                <w:rFonts w:cs="Arial"/>
                <w:color w:val="333333"/>
                <w:shd w:val="clear" w:color="auto" w:fill="FFFFFF"/>
              </w:rPr>
              <w:t>Kierownik Oddziału Kontroli i Reklam</w:t>
            </w:r>
          </w:p>
        </w:tc>
      </w:tr>
    </w:tbl>
    <w:p w14:paraId="6B76B039" w14:textId="77777777" w:rsidR="00E43F7F" w:rsidRDefault="00E43F7F" w:rsidP="00E43F7F">
      <w:pPr>
        <w:spacing w:before="0" w:after="0"/>
        <w:contextualSpacing w:val="0"/>
      </w:pPr>
    </w:p>
    <w:p w14:paraId="43535CDD" w14:textId="77777777" w:rsidR="00E43F7F" w:rsidRDefault="001F462F" w:rsidP="00E43F7F">
      <w:pPr>
        <w:spacing w:before="0" w:after="0"/>
        <w:contextualSpacing w:val="0"/>
      </w:pPr>
      <w:r w:rsidRPr="00E43F7F">
        <w:t xml:space="preserve">W wyniku przeprowadzonej rekrutacji na ww. stanowisko wybrano do zatrudnienia  </w:t>
      </w:r>
    </w:p>
    <w:p w14:paraId="701E6253" w14:textId="7CE0C08E" w:rsidR="00D0125C" w:rsidRPr="00E43F7F" w:rsidRDefault="00E43F7F" w:rsidP="00E43F7F">
      <w:pPr>
        <w:spacing w:before="0" w:after="0"/>
        <w:contextualSpacing w:val="0"/>
        <w:rPr>
          <w:rFonts w:eastAsia="Times New Roman" w:cs="Arial"/>
          <w:szCs w:val="20"/>
          <w:lang w:eastAsia="pl-PL"/>
        </w:rPr>
      </w:pPr>
      <w:r w:rsidRPr="00E43F7F">
        <w:t>Pan</w:t>
      </w:r>
      <w:r w:rsidR="00B06902">
        <w:t xml:space="preserve"> Łukasza Krysztofiaka</w:t>
      </w:r>
      <w:r w:rsidRPr="00E43F7F">
        <w:t xml:space="preserve">, </w:t>
      </w:r>
      <w:r w:rsidR="008013E0" w:rsidRPr="00E43F7F">
        <w:t>zamieszka</w:t>
      </w:r>
      <w:r w:rsidR="00B06902">
        <w:t>łego</w:t>
      </w:r>
      <w:r w:rsidR="00EE3FCA">
        <w:t xml:space="preserve"> w </w:t>
      </w:r>
      <w:r w:rsidR="00E378AA">
        <w:t>Poznaniu</w:t>
      </w:r>
      <w:r w:rsidRPr="00E43F7F">
        <w:t>.</w:t>
      </w:r>
      <w:r w:rsidR="008013E0" w:rsidRPr="00E43F7F">
        <w:br/>
      </w:r>
      <w:r w:rsidRPr="00E43F7F">
        <w:t>K</w:t>
      </w:r>
      <w:r w:rsidR="008013E0" w:rsidRPr="00E43F7F">
        <w:t>andydat</w:t>
      </w:r>
      <w:r w:rsidR="00B06902">
        <w:t xml:space="preserve"> </w:t>
      </w:r>
      <w:r w:rsidR="001F462F" w:rsidRPr="00E43F7F">
        <w:t xml:space="preserve">w </w:t>
      </w:r>
      <w:r w:rsidR="008E1BDD" w:rsidRPr="00E43F7F">
        <w:t>oczekiwanym</w:t>
      </w:r>
      <w:r w:rsidR="008013E0" w:rsidRPr="00E43F7F">
        <w:t xml:space="preserve"> stopniu spełnił wymagania określone dla tego stanowiska pracy</w:t>
      </w:r>
      <w:r w:rsidR="008013E0" w:rsidRPr="00E43F7F">
        <w:rPr>
          <w:rFonts w:eastAsia="Times New Roman" w:cs="Arial"/>
          <w:szCs w:val="20"/>
          <w:lang w:eastAsia="pl-PL"/>
        </w:rPr>
        <w:t>.</w:t>
      </w:r>
      <w:r w:rsidR="008013E0" w:rsidRPr="00E43F7F">
        <w:br/>
      </w:r>
    </w:p>
    <w:p w14:paraId="58AEF466" w14:textId="77777777"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75C09"/>
    <w:rsid w:val="001D5C34"/>
    <w:rsid w:val="001F462F"/>
    <w:rsid w:val="00265AAF"/>
    <w:rsid w:val="00367C1B"/>
    <w:rsid w:val="00371B9E"/>
    <w:rsid w:val="004350D9"/>
    <w:rsid w:val="004475A4"/>
    <w:rsid w:val="004D1746"/>
    <w:rsid w:val="004D2F41"/>
    <w:rsid w:val="005A39F0"/>
    <w:rsid w:val="0069477F"/>
    <w:rsid w:val="006E2080"/>
    <w:rsid w:val="00730036"/>
    <w:rsid w:val="00794403"/>
    <w:rsid w:val="007B5AAD"/>
    <w:rsid w:val="008013E0"/>
    <w:rsid w:val="0085710B"/>
    <w:rsid w:val="0086492F"/>
    <w:rsid w:val="00877E4A"/>
    <w:rsid w:val="008A5233"/>
    <w:rsid w:val="008E0DE9"/>
    <w:rsid w:val="008E1BDD"/>
    <w:rsid w:val="00923257"/>
    <w:rsid w:val="009F0F35"/>
    <w:rsid w:val="009F1033"/>
    <w:rsid w:val="00B06902"/>
    <w:rsid w:val="00B342CD"/>
    <w:rsid w:val="00C30D29"/>
    <w:rsid w:val="00C8505A"/>
    <w:rsid w:val="00CA2A4D"/>
    <w:rsid w:val="00CB72D0"/>
    <w:rsid w:val="00D0125C"/>
    <w:rsid w:val="00D22622"/>
    <w:rsid w:val="00D842DB"/>
    <w:rsid w:val="00D85886"/>
    <w:rsid w:val="00E378AA"/>
    <w:rsid w:val="00E43F7F"/>
    <w:rsid w:val="00EE3FCA"/>
    <w:rsid w:val="00F11E7A"/>
    <w:rsid w:val="00F66FE5"/>
    <w:rsid w:val="00FD28D2"/>
    <w:rsid w:val="00FF2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1747264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72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4</cp:revision>
  <dcterms:created xsi:type="dcterms:W3CDTF">2025-11-17T10:59:00Z</dcterms:created>
  <dcterms:modified xsi:type="dcterms:W3CDTF">2025-11-17T11:01:00Z</dcterms:modified>
</cp:coreProperties>
</file>