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462F" w:rsidRPr="005A39F0" w:rsidRDefault="001D133E" w:rsidP="00371B9E">
      <w:pPr>
        <w:rPr>
          <w:b/>
          <w:bCs/>
          <w:sz w:val="24"/>
          <w:szCs w:val="24"/>
          <w:lang w:eastAsia="pl-PL"/>
        </w:rPr>
      </w:pPr>
      <w:r>
        <w:rPr>
          <w:b/>
          <w:bCs/>
          <w:noProof/>
          <w:sz w:val="24"/>
          <w:szCs w:val="24"/>
          <w:lang w:eastAsia="pl-PL"/>
        </w:rPr>
        <w:object w:dxaOrig="1440" w:dyaOrig="1440" w14:anchorId="0FF2B0A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alt="Logo Miasta Poznania." style="position:absolute;margin-left:372.7pt;margin-top:0;width:98.55pt;height:26.6pt;z-index:251659264">
            <v:imagedata r:id="rId4" o:title=""/>
            <w10:wrap type="topAndBottom"/>
          </v:shape>
          <o:OLEObject Type="Embed" ProgID="PBrush" ShapeID="_x0000_s1026" DrawAspect="Content" ObjectID="_1822456199" r:id="rId5"/>
        </w:object>
      </w:r>
      <w:r w:rsidR="001F462F" w:rsidRPr="005A39F0">
        <w:rPr>
          <w:b/>
          <w:bCs/>
          <w:sz w:val="24"/>
          <w:szCs w:val="24"/>
          <w:lang w:eastAsia="pl-PL"/>
        </w:rPr>
        <w:t>Urząd Miasta Poznania</w:t>
      </w:r>
    </w:p>
    <w:p w:rsidR="001F462F" w:rsidRPr="00923257" w:rsidRDefault="001F462F" w:rsidP="00923257">
      <w:pPr>
        <w:pStyle w:val="Data"/>
      </w:pPr>
      <w:r w:rsidRPr="00923257">
        <w:t>Data:</w:t>
      </w:r>
      <w:r w:rsidR="00116189">
        <w:t xml:space="preserve"> </w:t>
      </w:r>
      <w:r w:rsidR="001D133E">
        <w:t>20</w:t>
      </w:r>
      <w:r w:rsidR="008E61EF">
        <w:t>.</w:t>
      </w:r>
      <w:r w:rsidR="001D133E">
        <w:t>1</w:t>
      </w:r>
      <w:r w:rsidR="00116189">
        <w:t>0</w:t>
      </w:r>
      <w:r w:rsidR="008E61EF">
        <w:t>.202</w:t>
      </w:r>
      <w:r w:rsidR="00116189">
        <w:t>5</w:t>
      </w:r>
      <w:r w:rsidR="008E61EF">
        <w:t>.</w:t>
      </w:r>
      <w:r w:rsidRPr="00923257">
        <w:tab/>
      </w:r>
    </w:p>
    <w:p w:rsidR="001F462F" w:rsidRDefault="001F462F" w:rsidP="00923257">
      <w:pPr>
        <w:pStyle w:val="Nagwek1"/>
        <w:rPr>
          <w:rFonts w:eastAsia="Times New Roman"/>
          <w:lang w:eastAsia="pl-PL"/>
        </w:rPr>
      </w:pPr>
      <w:r w:rsidRPr="001F462F">
        <w:rPr>
          <w:rFonts w:eastAsia="Times New Roman"/>
          <w:lang w:eastAsia="pl-PL"/>
        </w:rPr>
        <w:t>Informacja o wyniku naboru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  <w:tblCaption w:val="Tabela"/>
        <w:tblDescription w:val="Informacja o rekrutacji. W tabeli sa 3 wiersze: nazwa wydziału/biura, nr ref., nazwa stanowiska pracy."/>
      </w:tblPr>
      <w:tblGrid>
        <w:gridCol w:w="2197"/>
        <w:gridCol w:w="6870"/>
      </w:tblGrid>
      <w:tr w:rsidR="001F462F" w:rsidRPr="001F462F" w:rsidTr="00C8505A">
        <w:trPr>
          <w:trHeight w:val="393"/>
        </w:trPr>
        <w:tc>
          <w:tcPr>
            <w:tcW w:w="2197" w:type="dxa"/>
            <w:vAlign w:val="center"/>
          </w:tcPr>
          <w:p w:rsidR="001F462F" w:rsidRPr="001F462F" w:rsidRDefault="001F462F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Wydział/Biuro</w:t>
            </w:r>
          </w:p>
        </w:tc>
        <w:tc>
          <w:tcPr>
            <w:tcW w:w="6870" w:type="dxa"/>
            <w:vAlign w:val="center"/>
          </w:tcPr>
          <w:p w:rsidR="001F462F" w:rsidRPr="001F462F" w:rsidRDefault="00FD7BDC" w:rsidP="004350D9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00" w:beforeAutospacing="1" w:after="100" w:afterAutospacing="1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Gospodarki Komunalnej</w:t>
            </w:r>
          </w:p>
        </w:tc>
      </w:tr>
      <w:tr w:rsidR="001F462F" w:rsidRPr="001F462F" w:rsidTr="00C8505A">
        <w:trPr>
          <w:trHeight w:val="412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Nr ref</w:t>
            </w:r>
            <w:r w:rsidRPr="001F462F">
              <w:rPr>
                <w:rFonts w:eastAsia="Times New Roman" w:cs="Arial"/>
                <w:lang w:eastAsia="pl-PL"/>
              </w:rPr>
              <w:t xml:space="preserve">. </w:t>
            </w:r>
          </w:p>
        </w:tc>
        <w:tc>
          <w:tcPr>
            <w:tcW w:w="6870" w:type="dxa"/>
            <w:vAlign w:val="center"/>
          </w:tcPr>
          <w:p w:rsidR="001F462F" w:rsidRPr="001F462F" w:rsidRDefault="00FD7BDC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>GK</w:t>
            </w:r>
            <w:r w:rsidR="008E61EF">
              <w:rPr>
                <w:rFonts w:eastAsia="Times New Roman" w:cs="Arial"/>
                <w:lang w:eastAsia="pl-PL"/>
              </w:rPr>
              <w:t>/</w:t>
            </w:r>
            <w:r w:rsidR="00D02FA2">
              <w:rPr>
                <w:rFonts w:eastAsia="Times New Roman" w:cs="Arial"/>
                <w:lang w:eastAsia="pl-PL"/>
              </w:rPr>
              <w:t>1</w:t>
            </w:r>
            <w:r w:rsidR="001D133E">
              <w:rPr>
                <w:rFonts w:eastAsia="Times New Roman" w:cs="Arial"/>
                <w:lang w:eastAsia="pl-PL"/>
              </w:rPr>
              <w:t>91</w:t>
            </w:r>
            <w:r w:rsidR="008E61EF">
              <w:rPr>
                <w:rFonts w:eastAsia="Times New Roman" w:cs="Arial"/>
                <w:lang w:eastAsia="pl-PL"/>
              </w:rPr>
              <w:t>/202</w:t>
            </w:r>
            <w:r w:rsidR="00116189">
              <w:rPr>
                <w:rFonts w:eastAsia="Times New Roman" w:cs="Arial"/>
                <w:lang w:eastAsia="pl-PL"/>
              </w:rPr>
              <w:t>5</w:t>
            </w:r>
          </w:p>
        </w:tc>
      </w:tr>
      <w:tr w:rsidR="001F462F" w:rsidRPr="001F462F" w:rsidTr="00C8505A">
        <w:trPr>
          <w:trHeight w:val="418"/>
        </w:trPr>
        <w:tc>
          <w:tcPr>
            <w:tcW w:w="2197" w:type="dxa"/>
            <w:vAlign w:val="center"/>
          </w:tcPr>
          <w:p w:rsidR="001F462F" w:rsidRPr="001F462F" w:rsidRDefault="001F462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120" w:after="120" w:line="240" w:lineRule="auto"/>
              <w:rPr>
                <w:rFonts w:eastAsia="Times New Roman" w:cs="Arial"/>
                <w:b/>
                <w:bCs/>
                <w:lang w:eastAsia="pl-PL"/>
              </w:rPr>
            </w:pPr>
            <w:r w:rsidRPr="001F462F">
              <w:rPr>
                <w:rFonts w:eastAsia="Times New Roman" w:cs="Arial"/>
                <w:b/>
                <w:bCs/>
                <w:lang w:eastAsia="pl-PL"/>
              </w:rPr>
              <w:t>Stanowisko pracy</w:t>
            </w:r>
          </w:p>
        </w:tc>
        <w:tc>
          <w:tcPr>
            <w:tcW w:w="6870" w:type="dxa"/>
            <w:vAlign w:val="center"/>
          </w:tcPr>
          <w:p w:rsidR="001F462F" w:rsidRPr="001F462F" w:rsidRDefault="008E61EF" w:rsidP="001F462F">
            <w:pPr>
              <w:tabs>
                <w:tab w:val="left" w:pos="426"/>
                <w:tab w:val="left" w:pos="5670"/>
              </w:tabs>
              <w:autoSpaceDE w:val="0"/>
              <w:autoSpaceDN w:val="0"/>
              <w:spacing w:before="60" w:after="60" w:line="276" w:lineRule="auto"/>
              <w:rPr>
                <w:rFonts w:eastAsia="Times New Roman" w:cs="Arial"/>
                <w:lang w:eastAsia="pl-PL"/>
              </w:rPr>
            </w:pPr>
            <w:r>
              <w:rPr>
                <w:rFonts w:eastAsia="Times New Roman" w:cs="Arial"/>
                <w:lang w:eastAsia="pl-PL"/>
              </w:rPr>
              <w:t xml:space="preserve">Ds. </w:t>
            </w:r>
            <w:r w:rsidR="00FD7BDC">
              <w:rPr>
                <w:rFonts w:eastAsia="Times New Roman" w:cs="Arial"/>
                <w:lang w:eastAsia="pl-PL"/>
              </w:rPr>
              <w:t>kontroli terenowej</w:t>
            </w:r>
          </w:p>
        </w:tc>
      </w:tr>
    </w:tbl>
    <w:p w:rsidR="00D0125C" w:rsidRDefault="001F462F" w:rsidP="008013E0">
      <w:pPr>
        <w:spacing w:after="600"/>
        <w:contextualSpacing w:val="0"/>
        <w:rPr>
          <w:rFonts w:eastAsia="Times New Roman" w:cs="Arial"/>
          <w:szCs w:val="20"/>
          <w:lang w:eastAsia="pl-PL"/>
        </w:rPr>
      </w:pPr>
      <w:r w:rsidRPr="00371B9E">
        <w:t xml:space="preserve">W wyniku przeprowadzonej rekrutacji na ww. stanowisko wybrano do zatrudnienia </w:t>
      </w:r>
      <w:r w:rsidRPr="00700021">
        <w:t>Pa</w:t>
      </w:r>
      <w:r w:rsidR="00116189">
        <w:t>n</w:t>
      </w:r>
      <w:r w:rsidR="00FD7BDC">
        <w:t xml:space="preserve">a </w:t>
      </w:r>
      <w:r w:rsidR="00D02FA2">
        <w:t xml:space="preserve"> </w:t>
      </w:r>
      <w:r w:rsidR="001D133E">
        <w:t xml:space="preserve">Adama Zielińskiego </w:t>
      </w:r>
      <w:r w:rsidR="007F2858">
        <w:t>zamieszkał</w:t>
      </w:r>
      <w:r w:rsidR="00FD7BDC">
        <w:t>ego</w:t>
      </w:r>
      <w:r w:rsidR="00D02FA2">
        <w:t xml:space="preserve"> </w:t>
      </w:r>
      <w:r w:rsidR="007F2858">
        <w:t xml:space="preserve">w </w:t>
      </w:r>
      <w:r w:rsidR="00EC4B3F">
        <w:t>Poznaniu</w:t>
      </w:r>
      <w:r w:rsidR="00DB17A6">
        <w:t xml:space="preserve">. </w:t>
      </w:r>
      <w:r w:rsidRPr="00371B9E">
        <w:t>Kandyda</w:t>
      </w:r>
      <w:r w:rsidR="00DB17A6">
        <w:t xml:space="preserve">t </w:t>
      </w:r>
      <w:r w:rsidRPr="00371B9E">
        <w:t xml:space="preserve">w </w:t>
      </w:r>
      <w:r w:rsidR="00D02FA2">
        <w:t xml:space="preserve">najwyższym stopniu, spośród </w:t>
      </w:r>
      <w:bookmarkStart w:id="0" w:name="_GoBack"/>
      <w:bookmarkEnd w:id="0"/>
      <w:r w:rsidR="00D02FA2">
        <w:t xml:space="preserve">pozostałych kandydatów, </w:t>
      </w:r>
      <w:r w:rsidR="00973E72">
        <w:t>s</w:t>
      </w:r>
      <w:r w:rsidR="005F1C7C">
        <w:t xml:space="preserve">pełnił </w:t>
      </w:r>
      <w:r w:rsidR="008013E0" w:rsidRPr="00371B9E">
        <w:t xml:space="preserve">wymagania </w:t>
      </w:r>
      <w:r w:rsidR="008013E0">
        <w:t xml:space="preserve">określone dla tego </w:t>
      </w:r>
      <w:r w:rsidR="008013E0" w:rsidRPr="00371B9E">
        <w:t>stanowiska pracy</w:t>
      </w:r>
      <w:r w:rsidR="008013E0" w:rsidRPr="001F462F">
        <w:rPr>
          <w:rFonts w:eastAsia="Times New Roman" w:cs="Arial"/>
          <w:szCs w:val="20"/>
          <w:lang w:eastAsia="pl-PL"/>
        </w:rPr>
        <w:t>.</w:t>
      </w:r>
      <w:r w:rsidR="008013E0">
        <w:br/>
      </w:r>
    </w:p>
    <w:p w:rsidR="00D22622" w:rsidRDefault="00B41C81" w:rsidP="00D0125C">
      <w:pPr>
        <w:spacing w:before="840" w:after="120"/>
        <w:ind w:left="3402" w:firstLine="567"/>
        <w:contextualSpacing w:val="0"/>
      </w:pPr>
      <w:r>
        <w:rPr>
          <w:lang w:eastAsia="pl-PL"/>
        </w:rPr>
        <w:t>Teresa Dmochowska - Weber</w:t>
      </w:r>
      <w:r w:rsidR="008E1BDD">
        <w:rPr>
          <w:lang w:eastAsia="pl-PL"/>
        </w:rPr>
        <w:br/>
      </w:r>
      <w:r w:rsidR="0085710B">
        <w:rPr>
          <w:lang w:eastAsia="pl-PL"/>
        </w:rPr>
        <w:t xml:space="preserve"> </w:t>
      </w:r>
      <w:r w:rsidR="001F462F" w:rsidRPr="001F462F">
        <w:rPr>
          <w:lang w:eastAsia="pl-PL"/>
        </w:rPr>
        <w:t>imię i nazwisko pracownika sporządzającego informację</w:t>
      </w:r>
    </w:p>
    <w:sectPr w:rsidR="00D22622" w:rsidSect="001D5C34"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1E7A"/>
    <w:rsid w:val="00116189"/>
    <w:rsid w:val="001636FD"/>
    <w:rsid w:val="001D133E"/>
    <w:rsid w:val="001D5C34"/>
    <w:rsid w:val="001F462F"/>
    <w:rsid w:val="00367C1B"/>
    <w:rsid w:val="00371B9E"/>
    <w:rsid w:val="00404FE1"/>
    <w:rsid w:val="004350D9"/>
    <w:rsid w:val="004A228A"/>
    <w:rsid w:val="0056473F"/>
    <w:rsid w:val="005A39F0"/>
    <w:rsid w:val="005F1C7C"/>
    <w:rsid w:val="00601A70"/>
    <w:rsid w:val="006F448E"/>
    <w:rsid w:val="00700021"/>
    <w:rsid w:val="007138D1"/>
    <w:rsid w:val="00730036"/>
    <w:rsid w:val="00785E01"/>
    <w:rsid w:val="00794403"/>
    <w:rsid w:val="007B5AAD"/>
    <w:rsid w:val="007F2858"/>
    <w:rsid w:val="008013E0"/>
    <w:rsid w:val="0085710B"/>
    <w:rsid w:val="0085752E"/>
    <w:rsid w:val="0086492F"/>
    <w:rsid w:val="008E1BDD"/>
    <w:rsid w:val="008E61EF"/>
    <w:rsid w:val="008F7D87"/>
    <w:rsid w:val="0092071B"/>
    <w:rsid w:val="00923257"/>
    <w:rsid w:val="00973E72"/>
    <w:rsid w:val="00AD314C"/>
    <w:rsid w:val="00B41C81"/>
    <w:rsid w:val="00B4738D"/>
    <w:rsid w:val="00C8505A"/>
    <w:rsid w:val="00D0125C"/>
    <w:rsid w:val="00D02FA2"/>
    <w:rsid w:val="00D22622"/>
    <w:rsid w:val="00D85886"/>
    <w:rsid w:val="00DB17A6"/>
    <w:rsid w:val="00DC2A63"/>
    <w:rsid w:val="00EC4B3F"/>
    <w:rsid w:val="00F11E7A"/>
    <w:rsid w:val="00FD28D2"/>
    <w:rsid w:val="00FD7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B641BEA"/>
  <w15:chartTrackingRefBased/>
  <w15:docId w15:val="{14EA3AA9-0B3F-4547-B7B3-7FA77D73B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923257"/>
    <w:pPr>
      <w:spacing w:before="360" w:after="240" w:line="360" w:lineRule="auto"/>
      <w:contextualSpacing/>
    </w:pPr>
    <w:rPr>
      <w:rFonts w:ascii="Arial" w:hAnsi="Arial"/>
      <w:color w:val="000000" w:themeColor="text1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923257"/>
    <w:pPr>
      <w:keepNext/>
      <w:keepLines/>
      <w:spacing w:after="360"/>
      <w:jc w:val="center"/>
      <w:outlineLvl w:val="0"/>
    </w:pPr>
    <w:rPr>
      <w:rFonts w:eastAsiaTheme="majorEastAsia" w:cstheme="majorBidi"/>
      <w:b/>
      <w:sz w:val="28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23257"/>
    <w:rPr>
      <w:rFonts w:ascii="Arial" w:eastAsiaTheme="majorEastAsia" w:hAnsi="Arial" w:cstheme="majorBidi"/>
      <w:b/>
      <w:color w:val="000000" w:themeColor="text1"/>
      <w:sz w:val="28"/>
      <w:szCs w:val="32"/>
    </w:rPr>
  </w:style>
  <w:style w:type="paragraph" w:styleId="Data">
    <w:name w:val="Date"/>
    <w:basedOn w:val="Normalny"/>
    <w:next w:val="Normalny"/>
    <w:link w:val="DataZnak"/>
    <w:autoRedefine/>
    <w:uiPriority w:val="99"/>
    <w:unhideWhenUsed/>
    <w:rsid w:val="00923257"/>
    <w:pPr>
      <w:jc w:val="right"/>
    </w:pPr>
    <w:rPr>
      <w:sz w:val="24"/>
    </w:rPr>
  </w:style>
  <w:style w:type="character" w:customStyle="1" w:styleId="DataZnak">
    <w:name w:val="Data Znak"/>
    <w:basedOn w:val="Domylnaczcionkaakapitu"/>
    <w:link w:val="Data"/>
    <w:uiPriority w:val="99"/>
    <w:rsid w:val="00923257"/>
    <w:rPr>
      <w:rFonts w:ascii="Arial" w:hAnsi="Arial"/>
      <w:color w:val="000000" w:themeColor="text1"/>
      <w:sz w:val="24"/>
    </w:rPr>
  </w:style>
  <w:style w:type="paragraph" w:styleId="Podpis">
    <w:name w:val="Signature"/>
    <w:basedOn w:val="Normalny"/>
    <w:link w:val="PodpisZnak"/>
    <w:autoRedefine/>
    <w:uiPriority w:val="99"/>
    <w:unhideWhenUsed/>
    <w:rsid w:val="008E1BDD"/>
    <w:pPr>
      <w:spacing w:after="0"/>
      <w:ind w:left="3544" w:hanging="142"/>
      <w:contextualSpacing w:val="0"/>
      <w:jc w:val="center"/>
    </w:pPr>
  </w:style>
  <w:style w:type="character" w:customStyle="1" w:styleId="PodpisZnak">
    <w:name w:val="Podpis Znak"/>
    <w:basedOn w:val="Domylnaczcionkaakapitu"/>
    <w:link w:val="Podpis"/>
    <w:uiPriority w:val="99"/>
    <w:rsid w:val="008E1BDD"/>
    <w:rPr>
      <w:rFonts w:ascii="Arial" w:hAnsi="Arial"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erweb\AppData\Local\Temp\MicrosoftEdgeDownloads\a0cbd377-21da-4b44-a410-6386a6c18a05\informacja_o_naborze_2024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informacja_o_naborze_2024</Template>
  <TotalTime>1</TotalTime>
  <Pages>1</Pages>
  <Words>71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wynikach naboru</vt:lpstr>
    </vt:vector>
  </TitlesOfParts>
  <Company>ump</Company>
  <LinksUpToDate>false</LinksUpToDate>
  <CharactersWithSpaces>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wynikach naboru</dc:title>
  <dc:subject/>
  <dc:creator>Teresa Dmochowska-Weber</dc:creator>
  <cp:keywords>rekrutacja, wyniki, nabów, stanowisko, Urząd Miasta Poznania</cp:keywords>
  <dc:description/>
  <cp:lastModifiedBy>Teresa Dmochowska-Weber</cp:lastModifiedBy>
  <cp:revision>4</cp:revision>
  <cp:lastPrinted>2025-10-20T07:03:00Z</cp:lastPrinted>
  <dcterms:created xsi:type="dcterms:W3CDTF">2025-10-20T07:03:00Z</dcterms:created>
  <dcterms:modified xsi:type="dcterms:W3CDTF">2025-10-20T07:04:00Z</dcterms:modified>
</cp:coreProperties>
</file>