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462F" w:rsidRPr="005A39F0" w:rsidRDefault="00FC17A6" w:rsidP="00371B9E">
      <w:pPr>
        <w:rPr>
          <w:b/>
          <w:bCs/>
          <w:sz w:val="24"/>
          <w:szCs w:val="24"/>
          <w:lang w:eastAsia="pl-PL"/>
        </w:rPr>
      </w:pPr>
      <w:r>
        <w:rPr>
          <w:b/>
          <w:bCs/>
          <w:noProof/>
          <w:sz w:val="24"/>
          <w:szCs w:val="24"/>
          <w:lang w:eastAsia="pl-PL"/>
        </w:rPr>
        <w:object w:dxaOrig="1440" w:dyaOrig="1440" w14:anchorId="0FF2B0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23319105" r:id="rId5"/>
        </w:objec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:rsidR="001F462F" w:rsidRPr="00923257" w:rsidRDefault="001F462F" w:rsidP="00923257">
      <w:pPr>
        <w:pStyle w:val="Data"/>
      </w:pPr>
      <w:r w:rsidRPr="00923257">
        <w:t>Data:</w:t>
      </w:r>
      <w:r w:rsidR="00C36D34">
        <w:t xml:space="preserve"> </w:t>
      </w:r>
      <w:r w:rsidR="00FC17A6">
        <w:t>30</w:t>
      </w:r>
      <w:r w:rsidR="005A1CE6">
        <w:t>.</w:t>
      </w:r>
      <w:r w:rsidR="00FC17A6">
        <w:t>1</w:t>
      </w:r>
      <w:r w:rsidR="005A1CE6">
        <w:t>0.202</w:t>
      </w:r>
      <w:r w:rsidR="006A5C52">
        <w:t>5</w:t>
      </w:r>
      <w:r w:rsidR="005A1CE6">
        <w:t xml:space="preserve"> r.</w:t>
      </w:r>
      <w:r w:rsidRPr="00923257">
        <w:tab/>
      </w:r>
    </w:p>
    <w:p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C36D34" w:rsidRPr="001F462F" w:rsidTr="00C36D34">
        <w:trPr>
          <w:trHeight w:val="393"/>
        </w:trPr>
        <w:tc>
          <w:tcPr>
            <w:tcW w:w="2197" w:type="dxa"/>
            <w:vAlign w:val="center"/>
          </w:tcPr>
          <w:p w:rsidR="00C36D34" w:rsidRPr="001F462F" w:rsidRDefault="00C36D34" w:rsidP="00C36D34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Wydział/Biuro</w:t>
            </w:r>
          </w:p>
        </w:tc>
        <w:tc>
          <w:tcPr>
            <w:tcW w:w="6870" w:type="dxa"/>
            <w:vAlign w:val="center"/>
          </w:tcPr>
          <w:p w:rsidR="00C36D34" w:rsidRPr="001F462F" w:rsidRDefault="00C36D34" w:rsidP="006A5C52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O</w:t>
            </w:r>
            <w:r w:rsidR="006A5C52">
              <w:rPr>
                <w:rFonts w:eastAsia="Times New Roman" w:cs="Arial"/>
                <w:lang w:eastAsia="pl-PL"/>
              </w:rPr>
              <w:t>rganizacyjny</w:t>
            </w:r>
          </w:p>
        </w:tc>
      </w:tr>
      <w:tr w:rsidR="00C36D34" w:rsidRPr="001F462F" w:rsidTr="00C36D34">
        <w:trPr>
          <w:trHeight w:val="412"/>
        </w:trPr>
        <w:tc>
          <w:tcPr>
            <w:tcW w:w="2197" w:type="dxa"/>
            <w:vAlign w:val="center"/>
          </w:tcPr>
          <w:p w:rsidR="00C36D34" w:rsidRPr="001F462F" w:rsidRDefault="00C36D34" w:rsidP="00C36D34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:rsidR="00C36D34" w:rsidRPr="001F462F" w:rsidRDefault="00C36D34" w:rsidP="006A5C52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O</w:t>
            </w:r>
            <w:r w:rsidR="006A5C52">
              <w:rPr>
                <w:rFonts w:eastAsia="Times New Roman" w:cs="Arial"/>
                <w:lang w:eastAsia="pl-PL"/>
              </w:rPr>
              <w:t>R</w:t>
            </w:r>
            <w:r>
              <w:rPr>
                <w:rFonts w:eastAsia="Times New Roman" w:cs="Arial"/>
                <w:lang w:eastAsia="pl-PL"/>
              </w:rPr>
              <w:t>/</w:t>
            </w:r>
            <w:r w:rsidR="00FC17A6">
              <w:rPr>
                <w:rFonts w:eastAsia="Times New Roman" w:cs="Arial"/>
                <w:lang w:eastAsia="pl-PL"/>
              </w:rPr>
              <w:t>192</w:t>
            </w:r>
            <w:r>
              <w:rPr>
                <w:rFonts w:eastAsia="Times New Roman" w:cs="Arial"/>
                <w:lang w:eastAsia="pl-PL"/>
              </w:rPr>
              <w:t>/202</w:t>
            </w:r>
            <w:r w:rsidR="006A5C52">
              <w:rPr>
                <w:rFonts w:eastAsia="Times New Roman" w:cs="Arial"/>
                <w:lang w:eastAsia="pl-PL"/>
              </w:rPr>
              <w:t>5</w:t>
            </w:r>
          </w:p>
        </w:tc>
      </w:tr>
      <w:tr w:rsidR="00C36D34" w:rsidRPr="001F462F" w:rsidTr="00C36D34">
        <w:trPr>
          <w:trHeight w:val="418"/>
        </w:trPr>
        <w:tc>
          <w:tcPr>
            <w:tcW w:w="2197" w:type="dxa"/>
            <w:vAlign w:val="center"/>
          </w:tcPr>
          <w:p w:rsidR="00C36D34" w:rsidRPr="001F462F" w:rsidRDefault="00C36D34" w:rsidP="00C36D34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:rsidR="00C36D34" w:rsidRPr="001F462F" w:rsidRDefault="00C36D34" w:rsidP="006A5C52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0" w:after="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 xml:space="preserve">Ds. </w:t>
            </w:r>
            <w:r w:rsidR="00FC17A6">
              <w:rPr>
                <w:rFonts w:eastAsia="Times New Roman" w:cs="Arial"/>
                <w:lang w:eastAsia="pl-PL"/>
              </w:rPr>
              <w:t>rozliczeń podatkowych od osób fizycznych</w:t>
            </w:r>
          </w:p>
        </w:tc>
      </w:tr>
    </w:tbl>
    <w:p w:rsidR="00D0125C" w:rsidRDefault="001F462F" w:rsidP="008013E0">
      <w:pPr>
        <w:spacing w:after="600"/>
        <w:contextualSpacing w:val="0"/>
        <w:rPr>
          <w:rFonts w:eastAsia="Times New Roman" w:cs="Arial"/>
          <w:szCs w:val="20"/>
          <w:lang w:eastAsia="pl-PL"/>
        </w:rPr>
      </w:pPr>
      <w:r w:rsidRPr="00371B9E">
        <w:t xml:space="preserve">W wyniku przeprowadzonej rekrutacji na ww. stanowisko wybrano do zatrudnienia </w:t>
      </w:r>
      <w:r w:rsidR="00FC17A6">
        <w:t>P</w:t>
      </w:r>
      <w:r w:rsidRPr="00371B9E">
        <w:t>an</w:t>
      </w:r>
      <w:r w:rsidR="006A5C52">
        <w:t>ią</w:t>
      </w:r>
      <w:r w:rsidRPr="00371B9E">
        <w:t xml:space="preserve"> </w:t>
      </w:r>
      <w:r w:rsidR="00FC17A6" w:rsidRPr="00FC17A6">
        <w:rPr>
          <w:b/>
        </w:rPr>
        <w:t>Dorotę Buczek</w:t>
      </w:r>
      <w:r w:rsidR="00FC17A6">
        <w:t xml:space="preserve"> </w:t>
      </w:r>
      <w:r w:rsidRPr="00371B9E">
        <w:t>zamieszkał</w:t>
      </w:r>
      <w:r w:rsidR="006A5C52">
        <w:t>ą</w:t>
      </w:r>
      <w:r w:rsidR="008013E0">
        <w:t xml:space="preserve"> </w:t>
      </w:r>
      <w:r w:rsidRPr="00371B9E">
        <w:t xml:space="preserve">w </w:t>
      </w:r>
      <w:r w:rsidR="006A5C52">
        <w:t>Poznaniu</w:t>
      </w:r>
      <w:r w:rsidRPr="00371B9E">
        <w:t xml:space="preserve">. </w:t>
      </w:r>
      <w:r w:rsidR="008013E0">
        <w:br/>
      </w:r>
      <w:r w:rsidR="008013E0" w:rsidRPr="00371B9E">
        <w:t>Kandydat</w:t>
      </w:r>
      <w:r w:rsidR="006A5C52">
        <w:t>ka</w:t>
      </w:r>
      <w:r w:rsidR="008013E0">
        <w:t xml:space="preserve"> </w:t>
      </w:r>
      <w:r w:rsidR="005E228A">
        <w:t xml:space="preserve">w najwyższym stopniu spośród pozostałych kandydatów, </w:t>
      </w:r>
      <w:r w:rsidR="008E1BDD">
        <w:t>spełnił</w:t>
      </w:r>
      <w:r w:rsidR="00D85886">
        <w:t>a</w:t>
      </w:r>
      <w:r w:rsidR="008E1BDD">
        <w:t xml:space="preserve"> </w:t>
      </w:r>
      <w:r w:rsidRPr="00371B9E">
        <w:t xml:space="preserve">wymagania </w:t>
      </w:r>
      <w:r w:rsidR="008E1BDD">
        <w:t xml:space="preserve">określone dla tego </w:t>
      </w:r>
      <w:r w:rsidRPr="00371B9E">
        <w:t>stanowiska pracy</w:t>
      </w:r>
      <w:r w:rsidR="005E228A">
        <w:t xml:space="preserve"> </w:t>
      </w:r>
    </w:p>
    <w:p w:rsidR="00D22622" w:rsidRDefault="00FC17A6" w:rsidP="00FC17A6">
      <w:pPr>
        <w:spacing w:before="840" w:after="120"/>
        <w:ind w:left="3540" w:firstLine="567"/>
        <w:contextualSpacing w:val="0"/>
      </w:pPr>
      <w:r>
        <w:rPr>
          <w:lang w:eastAsia="pl-PL"/>
        </w:rPr>
        <w:t>Teresa Dmochowska-Weber</w:t>
      </w:r>
      <w:bookmarkStart w:id="0" w:name="_GoBack"/>
      <w:bookmarkEnd w:id="0"/>
      <w:r w:rsidR="008E1BDD">
        <w:rPr>
          <w:lang w:eastAsia="pl-PL"/>
        </w:rPr>
        <w:br/>
      </w:r>
      <w:r w:rsidR="0085710B">
        <w:rPr>
          <w:lang w:eastAsia="pl-PL"/>
        </w:rPr>
        <w:t xml:space="preserve"> </w:t>
      </w:r>
      <w:r w:rsidR="001F462F" w:rsidRPr="001F462F">
        <w:rPr>
          <w:lang w:eastAsia="pl-PL"/>
        </w:rPr>
        <w:t>imię i nazwisko pracownika sporządzającego informację</w:t>
      </w:r>
    </w:p>
    <w:sectPr w:rsidR="00D22622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1E7A"/>
    <w:rsid w:val="00190F79"/>
    <w:rsid w:val="001D5C34"/>
    <w:rsid w:val="001F462F"/>
    <w:rsid w:val="00301C65"/>
    <w:rsid w:val="00367C1B"/>
    <w:rsid w:val="00371B9E"/>
    <w:rsid w:val="004350D9"/>
    <w:rsid w:val="005976E5"/>
    <w:rsid w:val="005A1CE6"/>
    <w:rsid w:val="005A39F0"/>
    <w:rsid w:val="005E228A"/>
    <w:rsid w:val="006A5C52"/>
    <w:rsid w:val="00730036"/>
    <w:rsid w:val="0078530C"/>
    <w:rsid w:val="00794403"/>
    <w:rsid w:val="007B5AAD"/>
    <w:rsid w:val="008013E0"/>
    <w:rsid w:val="00801ED5"/>
    <w:rsid w:val="0085710B"/>
    <w:rsid w:val="0086492F"/>
    <w:rsid w:val="008E1BDD"/>
    <w:rsid w:val="00923257"/>
    <w:rsid w:val="00B97BF9"/>
    <w:rsid w:val="00C36D34"/>
    <w:rsid w:val="00C8505A"/>
    <w:rsid w:val="00D0125C"/>
    <w:rsid w:val="00D22622"/>
    <w:rsid w:val="00D85886"/>
    <w:rsid w:val="00E63D28"/>
    <w:rsid w:val="00F11E7A"/>
    <w:rsid w:val="00FC17A6"/>
    <w:rsid w:val="00FD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7059812C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3</TotalTime>
  <Pages>1</Pages>
  <Words>72</Words>
  <Characters>435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Teresa Dmochowska-Weber</cp:lastModifiedBy>
  <cp:revision>4</cp:revision>
  <cp:lastPrinted>2025-10-30T07:45:00Z</cp:lastPrinted>
  <dcterms:created xsi:type="dcterms:W3CDTF">2025-10-30T07:43:00Z</dcterms:created>
  <dcterms:modified xsi:type="dcterms:W3CDTF">2025-10-30T07:45:00Z</dcterms:modified>
</cp:coreProperties>
</file>