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097EC8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3167624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097EC8">
        <w:t>29</w:t>
      </w:r>
      <w:r w:rsidR="007F6601">
        <w:t>.</w:t>
      </w:r>
      <w:r w:rsidR="00097EC8">
        <w:t>1</w:t>
      </w:r>
      <w:r w:rsidR="007F6601">
        <w:t>0.2025</w:t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</w:t>
            </w:r>
          </w:p>
        </w:tc>
        <w:tc>
          <w:tcPr>
            <w:tcW w:w="6870" w:type="dxa"/>
            <w:vAlign w:val="center"/>
          </w:tcPr>
          <w:p w:rsidR="001F462F" w:rsidRPr="001F462F" w:rsidRDefault="007F6601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Organizacyjny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7F6601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OR/</w:t>
            </w:r>
            <w:r w:rsidR="00097EC8">
              <w:rPr>
                <w:rFonts w:eastAsia="Times New Roman" w:cs="Arial"/>
                <w:lang w:eastAsia="pl-PL"/>
              </w:rPr>
              <w:t>194</w:t>
            </w:r>
            <w:r>
              <w:rPr>
                <w:rFonts w:eastAsia="Times New Roman" w:cs="Arial"/>
                <w:lang w:eastAsia="pl-PL"/>
              </w:rPr>
              <w:t>/2025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7F6601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097EC8">
              <w:rPr>
                <w:rFonts w:eastAsia="Times New Roman" w:cs="Arial"/>
                <w:lang w:eastAsia="pl-PL"/>
              </w:rPr>
              <w:t>planowania rozliczeń podatkowych od osób fizycznych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Panią </w:t>
      </w:r>
      <w:r w:rsidR="00097EC8" w:rsidRPr="00097EC8">
        <w:rPr>
          <w:b/>
        </w:rPr>
        <w:t>Beatę Możejko</w:t>
      </w:r>
      <w:r w:rsidR="00097EC8">
        <w:t xml:space="preserve"> </w:t>
      </w:r>
      <w:r w:rsidRPr="00371B9E">
        <w:t>zamieszkałą</w:t>
      </w:r>
      <w:r w:rsidR="007F6601">
        <w:t xml:space="preserve"> </w:t>
      </w:r>
      <w:r w:rsidRPr="00371B9E">
        <w:t>w</w:t>
      </w:r>
      <w:r w:rsidR="007F6601">
        <w:t xml:space="preserve"> </w:t>
      </w:r>
      <w:r w:rsidR="00097EC8">
        <w:t xml:space="preserve">Poznaniu. </w:t>
      </w:r>
      <w:r w:rsidR="008013E0">
        <w:br/>
      </w:r>
      <w:r w:rsidR="008013E0" w:rsidRPr="00371B9E">
        <w:t>Kandydatka</w:t>
      </w:r>
      <w:r w:rsidR="007F6601">
        <w:t xml:space="preserve"> w </w:t>
      </w:r>
      <w:r w:rsidR="00730036" w:rsidRPr="00371B9E">
        <w:t xml:space="preserve">najwyższym </w:t>
      </w:r>
      <w:r w:rsidRPr="00371B9E">
        <w:t>stopniu</w:t>
      </w:r>
      <w:r w:rsidR="007F6601">
        <w:t>,</w:t>
      </w:r>
      <w:r w:rsidRPr="00371B9E">
        <w:t xml:space="preserve"> </w:t>
      </w:r>
      <w:r w:rsidR="008E1BDD">
        <w:t>spośród innych kandydatów</w:t>
      </w:r>
      <w:r w:rsidR="007F6601">
        <w:t>,</w:t>
      </w:r>
      <w:r w:rsidR="008E1BDD">
        <w:t xml:space="preserve"> spełnił</w:t>
      </w:r>
      <w:r w:rsidR="00D85886">
        <w:t>a</w:t>
      </w:r>
      <w:r w:rsidR="008E1BDD">
        <w:t xml:space="preserve"> </w:t>
      </w:r>
      <w:r w:rsidRPr="00371B9E">
        <w:t xml:space="preserve">wymagania </w:t>
      </w:r>
      <w:r w:rsidR="008E1BDD">
        <w:t xml:space="preserve">określone dla tego </w:t>
      </w:r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  <w:bookmarkStart w:id="0" w:name="_GoBack"/>
      <w:bookmarkEnd w:id="0"/>
    </w:p>
    <w:p w:rsidR="00D22622" w:rsidRDefault="00C032E5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97EC8"/>
    <w:rsid w:val="001D5C34"/>
    <w:rsid w:val="001F462F"/>
    <w:rsid w:val="00367C1B"/>
    <w:rsid w:val="00371B9E"/>
    <w:rsid w:val="004350D9"/>
    <w:rsid w:val="005A39F0"/>
    <w:rsid w:val="006E6CD8"/>
    <w:rsid w:val="00730036"/>
    <w:rsid w:val="00794403"/>
    <w:rsid w:val="007B5AAD"/>
    <w:rsid w:val="007F6601"/>
    <w:rsid w:val="008013E0"/>
    <w:rsid w:val="0085710B"/>
    <w:rsid w:val="0086492F"/>
    <w:rsid w:val="008E1BDD"/>
    <w:rsid w:val="00923257"/>
    <w:rsid w:val="00C032E5"/>
    <w:rsid w:val="00C8505A"/>
    <w:rsid w:val="00CC7D24"/>
    <w:rsid w:val="00D0125C"/>
    <w:rsid w:val="00D22622"/>
    <w:rsid w:val="00D85886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0E8E4B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2</TotalTime>
  <Pages>1</Pages>
  <Words>72</Words>
  <Characters>432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2025-10-28T13:41:00Z</cp:lastPrinted>
  <dcterms:created xsi:type="dcterms:W3CDTF">2025-10-28T13:39:00Z</dcterms:created>
  <dcterms:modified xsi:type="dcterms:W3CDTF">2025-10-28T13:41:00Z</dcterms:modified>
</cp:coreProperties>
</file>