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4C320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415090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4C320F">
        <w:t>31.10</w:t>
      </w:r>
      <w:r w:rsidR="00C91D8C">
        <w:t>.2025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Podatków i Opłat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4C320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PO/185</w:t>
            </w:r>
            <w:r w:rsidR="00C91D8C"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4C320F" w:rsidP="00D94B0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księgowości i sprawozdawczości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4C320F">
        <w:t xml:space="preserve">zatrudnienia Panią Martę </w:t>
      </w:r>
      <w:proofErr w:type="spellStart"/>
      <w:r w:rsidR="004C320F">
        <w:t>Friskę</w:t>
      </w:r>
      <w:proofErr w:type="spellEnd"/>
      <w:r w:rsidR="004C320F">
        <w:t xml:space="preserve"> zamieszkałą</w:t>
      </w:r>
      <w:r w:rsidR="00F05E92">
        <w:t xml:space="preserve"> w Poznaniu</w:t>
      </w:r>
      <w:r>
        <w:t>.</w:t>
      </w:r>
    </w:p>
    <w:p w:rsidR="00DA178A" w:rsidRPr="00731533" w:rsidRDefault="00DA178A" w:rsidP="00DA178A">
      <w:pPr>
        <w:spacing w:after="600"/>
        <w:contextualSpacing w:val="0"/>
      </w:pPr>
      <w:r w:rsidRPr="00D94B00">
        <w:rPr>
          <w:color w:val="auto"/>
        </w:rPr>
        <w:t>Kandydat</w:t>
      </w:r>
      <w:r w:rsidR="004C320F">
        <w:rPr>
          <w:color w:val="auto"/>
        </w:rPr>
        <w:t>ka</w:t>
      </w:r>
      <w:r w:rsidRPr="00D94B00">
        <w:rPr>
          <w:color w:val="auto"/>
        </w:rPr>
        <w:t xml:space="preserve"> w </w:t>
      </w:r>
      <w:r w:rsidRPr="00371B9E">
        <w:t xml:space="preserve">najwyższym stopniu </w:t>
      </w:r>
      <w:r>
        <w:t>spośród innych kandydatów</w:t>
      </w:r>
      <w:r w:rsidRPr="00731533">
        <w:rPr>
          <w:color w:val="auto"/>
        </w:rPr>
        <w:t xml:space="preserve"> spełnił</w:t>
      </w:r>
      <w:r w:rsidR="004C320F">
        <w:rPr>
          <w:color w:val="auto"/>
        </w:rPr>
        <w:t>a</w:t>
      </w:r>
      <w:r w:rsidRPr="00731533">
        <w:rPr>
          <w:color w:val="auto"/>
        </w:rPr>
        <w:t xml:space="preserve"> </w:t>
      </w:r>
      <w:r w:rsidRPr="00371B9E">
        <w:t xml:space="preserve">wymagania </w:t>
      </w:r>
      <w:r>
        <w:t xml:space="preserve">określone dla tego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  <w:bookmarkStart w:id="0" w:name="_GoBack"/>
      <w:bookmarkEnd w:id="0"/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636FD"/>
    <w:rsid w:val="001669F7"/>
    <w:rsid w:val="001B5A1F"/>
    <w:rsid w:val="001D5C34"/>
    <w:rsid w:val="001F462F"/>
    <w:rsid w:val="00293355"/>
    <w:rsid w:val="00334684"/>
    <w:rsid w:val="00367C1B"/>
    <w:rsid w:val="00371B9E"/>
    <w:rsid w:val="003B74B0"/>
    <w:rsid w:val="003F2C67"/>
    <w:rsid w:val="004350D9"/>
    <w:rsid w:val="004C320F"/>
    <w:rsid w:val="005A39F0"/>
    <w:rsid w:val="00730036"/>
    <w:rsid w:val="00731533"/>
    <w:rsid w:val="0073363A"/>
    <w:rsid w:val="00794403"/>
    <w:rsid w:val="007B5AAD"/>
    <w:rsid w:val="008013E0"/>
    <w:rsid w:val="0085710B"/>
    <w:rsid w:val="0086492F"/>
    <w:rsid w:val="008E1BDD"/>
    <w:rsid w:val="00923257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F05E92"/>
    <w:rsid w:val="00F11E7A"/>
    <w:rsid w:val="00FA0FA3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131094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69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3</cp:revision>
  <cp:lastPrinted>2025-08-05T07:15:00Z</cp:lastPrinted>
  <dcterms:created xsi:type="dcterms:W3CDTF">2025-10-31T10:24:00Z</dcterms:created>
  <dcterms:modified xsi:type="dcterms:W3CDTF">2025-10-31T10:25:00Z</dcterms:modified>
</cp:coreProperties>
</file>