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F462F" w:rsidRPr="005A39F0" w:rsidRDefault="004F672A" w:rsidP="00371B9E">
      <w:pPr>
        <w:rPr>
          <w:b/>
          <w:bCs/>
          <w:sz w:val="24"/>
          <w:szCs w:val="24"/>
          <w:lang w:eastAsia="pl-PL"/>
        </w:rPr>
      </w:pPr>
      <w:r>
        <w:rPr>
          <w:b/>
          <w:bCs/>
          <w:noProof/>
          <w:sz w:val="24"/>
          <w:szCs w:val="24"/>
          <w:lang w:eastAsia="pl-PL"/>
        </w:rPr>
        <w:object w:dxaOrig="1440" w:dyaOrig="1440" w14:anchorId="0FF2B0A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alt="Logo Miasta Poznania." style="position:absolute;margin-left:372.7pt;margin-top:0;width:98.55pt;height:26.6pt;z-index:251659264">
            <v:imagedata r:id="rId4" o:title=""/>
            <w10:wrap type="topAndBottom"/>
          </v:shape>
          <o:OLEObject Type="Embed" ProgID="PBrush" ShapeID="_x0000_s1026" DrawAspect="Content" ObjectID="_1823340802" r:id="rId5"/>
        </w:object>
      </w:r>
      <w:r w:rsidR="001F462F" w:rsidRPr="005A39F0">
        <w:rPr>
          <w:b/>
          <w:bCs/>
          <w:sz w:val="24"/>
          <w:szCs w:val="24"/>
          <w:lang w:eastAsia="pl-PL"/>
        </w:rPr>
        <w:t>Urząd Miasta Poznania</w:t>
      </w:r>
    </w:p>
    <w:p w:rsidR="001F462F" w:rsidRPr="00923257" w:rsidRDefault="001F462F" w:rsidP="00923257">
      <w:pPr>
        <w:pStyle w:val="Data"/>
      </w:pPr>
      <w:r w:rsidRPr="00923257">
        <w:t>Data:</w:t>
      </w:r>
      <w:r w:rsidRPr="00923257">
        <w:tab/>
      </w:r>
      <w:r w:rsidR="00D659BB">
        <w:t>27</w:t>
      </w:r>
      <w:r w:rsidR="00810904">
        <w:t>.</w:t>
      </w:r>
      <w:r w:rsidR="00D659BB">
        <w:t>10</w:t>
      </w:r>
      <w:r w:rsidR="00810904">
        <w:t>.202</w:t>
      </w:r>
      <w:r w:rsidR="00AD3B24">
        <w:t>5</w:t>
      </w:r>
      <w:r w:rsidR="00810904">
        <w:t xml:space="preserve"> r.</w:t>
      </w:r>
    </w:p>
    <w:p w:rsidR="001F462F" w:rsidRDefault="001F462F" w:rsidP="00923257">
      <w:pPr>
        <w:pStyle w:val="Nagwek1"/>
        <w:rPr>
          <w:rFonts w:eastAsia="Times New Roman"/>
          <w:lang w:eastAsia="pl-PL"/>
        </w:rPr>
      </w:pPr>
      <w:r w:rsidRPr="001F462F">
        <w:rPr>
          <w:rFonts w:eastAsia="Times New Roman"/>
          <w:lang w:eastAsia="pl-PL"/>
        </w:rPr>
        <w:t>Informacja o wyniku naboru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  <w:tblCaption w:val="Tabela"/>
        <w:tblDescription w:val="Informacja o rekrutacji. W tabeli sa 3 wiersze: nazwa wydziału/biura, nr ref., nazwa stanowiska pracy."/>
      </w:tblPr>
      <w:tblGrid>
        <w:gridCol w:w="2197"/>
        <w:gridCol w:w="6870"/>
      </w:tblGrid>
      <w:tr w:rsidR="00CE1B20" w:rsidRPr="001F462F" w:rsidTr="00CE1B20">
        <w:trPr>
          <w:trHeight w:val="393"/>
        </w:trPr>
        <w:tc>
          <w:tcPr>
            <w:tcW w:w="2197" w:type="dxa"/>
            <w:vAlign w:val="center"/>
          </w:tcPr>
          <w:p w:rsidR="00CE1B20" w:rsidRPr="001F462F" w:rsidRDefault="00CE1B20" w:rsidP="00CE1B20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Wydział/Biuro</w:t>
            </w:r>
          </w:p>
        </w:tc>
        <w:tc>
          <w:tcPr>
            <w:tcW w:w="6870" w:type="dxa"/>
            <w:vAlign w:val="center"/>
          </w:tcPr>
          <w:p w:rsidR="00CE1B20" w:rsidRPr="001F462F" w:rsidRDefault="00CE1B20" w:rsidP="00CE1B20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Wydział Oświaty</w:t>
            </w:r>
          </w:p>
        </w:tc>
      </w:tr>
      <w:tr w:rsidR="00CE1B20" w:rsidRPr="001F462F" w:rsidTr="00CE1B20">
        <w:trPr>
          <w:trHeight w:val="412"/>
        </w:trPr>
        <w:tc>
          <w:tcPr>
            <w:tcW w:w="2197" w:type="dxa"/>
            <w:vAlign w:val="center"/>
          </w:tcPr>
          <w:p w:rsidR="00CE1B20" w:rsidRPr="001F462F" w:rsidRDefault="00CE1B20" w:rsidP="00CE1B20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Nr ref</w:t>
            </w:r>
            <w:r w:rsidRPr="001F462F">
              <w:rPr>
                <w:rFonts w:eastAsia="Times New Roman" w:cs="Arial"/>
                <w:lang w:eastAsia="pl-PL"/>
              </w:rPr>
              <w:t xml:space="preserve">. </w:t>
            </w:r>
          </w:p>
        </w:tc>
        <w:tc>
          <w:tcPr>
            <w:tcW w:w="6870" w:type="dxa"/>
            <w:vAlign w:val="center"/>
          </w:tcPr>
          <w:p w:rsidR="00CE1B20" w:rsidRPr="001F462F" w:rsidRDefault="00CE1B20" w:rsidP="00CE1B20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OW/</w:t>
            </w:r>
            <w:r w:rsidR="00D659BB">
              <w:rPr>
                <w:rFonts w:eastAsia="Times New Roman" w:cs="Arial"/>
                <w:lang w:eastAsia="pl-PL"/>
              </w:rPr>
              <w:t>196</w:t>
            </w:r>
            <w:r>
              <w:rPr>
                <w:rFonts w:eastAsia="Times New Roman" w:cs="Arial"/>
                <w:lang w:eastAsia="pl-PL"/>
              </w:rPr>
              <w:t>/2025</w:t>
            </w:r>
          </w:p>
        </w:tc>
      </w:tr>
      <w:tr w:rsidR="00CE1B20" w:rsidRPr="001F462F" w:rsidTr="00CE1B20">
        <w:trPr>
          <w:trHeight w:val="418"/>
        </w:trPr>
        <w:tc>
          <w:tcPr>
            <w:tcW w:w="2197" w:type="dxa"/>
            <w:vAlign w:val="center"/>
          </w:tcPr>
          <w:p w:rsidR="00CE1B20" w:rsidRPr="001F462F" w:rsidRDefault="00CE1B20" w:rsidP="00CE1B20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b/>
                <w:bCs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Stanowisko pracy</w:t>
            </w:r>
          </w:p>
        </w:tc>
        <w:tc>
          <w:tcPr>
            <w:tcW w:w="6870" w:type="dxa"/>
            <w:vAlign w:val="center"/>
          </w:tcPr>
          <w:p w:rsidR="00CE1B20" w:rsidRPr="001F462F" w:rsidRDefault="00CE1B20" w:rsidP="00CE1B20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0" w:after="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Ds. organizacji szkół i placówek oświatowych</w:t>
            </w:r>
          </w:p>
        </w:tc>
      </w:tr>
    </w:tbl>
    <w:p w:rsidR="00D0125C" w:rsidRPr="00D659BB" w:rsidRDefault="001F462F" w:rsidP="008013E0">
      <w:pPr>
        <w:spacing w:after="600"/>
        <w:contextualSpacing w:val="0"/>
      </w:pPr>
      <w:r w:rsidRPr="00371B9E">
        <w:t>W wyniku przeprowadzonej rekrutacji na ww. stanowisko wybrano do zatrudnienia Pan</w:t>
      </w:r>
      <w:r w:rsidR="00CE1B20">
        <w:t>i</w:t>
      </w:r>
      <w:r w:rsidR="00D659BB">
        <w:t xml:space="preserve">ą Katarzynę Gapińską </w:t>
      </w:r>
      <w:r w:rsidRPr="00371B9E">
        <w:t>zamieszkał</w:t>
      </w:r>
      <w:r w:rsidR="00CE1B20">
        <w:t>ą</w:t>
      </w:r>
      <w:r w:rsidR="002D4BD5">
        <w:t xml:space="preserve"> </w:t>
      </w:r>
      <w:r w:rsidRPr="00371B9E">
        <w:t xml:space="preserve">w </w:t>
      </w:r>
      <w:r w:rsidR="00810904">
        <w:t>Poznaniu</w:t>
      </w:r>
      <w:r w:rsidR="00D659BB">
        <w:t>.</w:t>
      </w:r>
      <w:r w:rsidR="00D659BB">
        <w:br/>
      </w:r>
      <w:r w:rsidRPr="00371B9E">
        <w:t>Kandydat</w:t>
      </w:r>
      <w:r w:rsidR="00CE1B20">
        <w:t>k</w:t>
      </w:r>
      <w:r w:rsidR="00D659BB">
        <w:t>a</w:t>
      </w:r>
      <w:r w:rsidR="008013E0">
        <w:t xml:space="preserve"> </w:t>
      </w:r>
      <w:r w:rsidRPr="00371B9E">
        <w:t xml:space="preserve">w </w:t>
      </w:r>
      <w:r w:rsidR="008E1BDD">
        <w:t>oczekiwanym</w:t>
      </w:r>
      <w:r w:rsidR="008013E0">
        <w:t xml:space="preserve"> stopniu spełnił</w:t>
      </w:r>
      <w:r w:rsidR="00D659BB">
        <w:t>a</w:t>
      </w:r>
      <w:bookmarkStart w:id="0" w:name="_GoBack"/>
      <w:bookmarkEnd w:id="0"/>
      <w:r w:rsidR="008013E0" w:rsidRPr="008013E0">
        <w:rPr>
          <w:color w:val="FF0000"/>
        </w:rPr>
        <w:t xml:space="preserve"> </w:t>
      </w:r>
      <w:r w:rsidR="008013E0" w:rsidRPr="00371B9E">
        <w:t xml:space="preserve">wymagania </w:t>
      </w:r>
      <w:r w:rsidR="008013E0">
        <w:t xml:space="preserve">określone dla tego </w:t>
      </w:r>
      <w:r w:rsidR="008013E0" w:rsidRPr="00371B9E">
        <w:t>stanowiska pracy</w:t>
      </w:r>
      <w:r w:rsidR="008013E0" w:rsidRPr="001F462F">
        <w:rPr>
          <w:rFonts w:eastAsia="Times New Roman" w:cs="Arial"/>
          <w:szCs w:val="20"/>
          <w:lang w:eastAsia="pl-PL"/>
        </w:rPr>
        <w:t>.</w:t>
      </w:r>
    </w:p>
    <w:p w:rsidR="00D22622" w:rsidRDefault="00810904" w:rsidP="00810904">
      <w:pPr>
        <w:spacing w:before="840" w:after="120"/>
        <w:ind w:left="3540" w:firstLine="1705"/>
        <w:contextualSpacing w:val="0"/>
      </w:pPr>
      <w:r>
        <w:rPr>
          <w:lang w:eastAsia="pl-PL"/>
        </w:rPr>
        <w:t>Agnieszka Kropidłowska</w:t>
      </w:r>
      <w:r w:rsidR="008E1BDD">
        <w:rPr>
          <w:lang w:eastAsia="pl-PL"/>
        </w:rPr>
        <w:br/>
      </w:r>
      <w:r w:rsidR="0085710B">
        <w:rPr>
          <w:lang w:eastAsia="pl-PL"/>
        </w:rPr>
        <w:t xml:space="preserve"> </w:t>
      </w:r>
      <w:r w:rsidR="001F462F" w:rsidRPr="001F462F">
        <w:rPr>
          <w:lang w:eastAsia="pl-PL"/>
        </w:rPr>
        <w:t>imię i nazwisko pracownika sporządzającego informację</w:t>
      </w:r>
    </w:p>
    <w:sectPr w:rsidR="00D22622" w:rsidSect="001D5C34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attachedTemplate r:id="rId1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1E7A"/>
    <w:rsid w:val="001D5C34"/>
    <w:rsid w:val="001F462F"/>
    <w:rsid w:val="002D4BD5"/>
    <w:rsid w:val="00340F8E"/>
    <w:rsid w:val="00367C1B"/>
    <w:rsid w:val="00371B9E"/>
    <w:rsid w:val="004350D9"/>
    <w:rsid w:val="004F672A"/>
    <w:rsid w:val="005A39F0"/>
    <w:rsid w:val="00677AEC"/>
    <w:rsid w:val="00730036"/>
    <w:rsid w:val="00794403"/>
    <w:rsid w:val="007B5AAD"/>
    <w:rsid w:val="008013E0"/>
    <w:rsid w:val="00810904"/>
    <w:rsid w:val="00846A70"/>
    <w:rsid w:val="0085710B"/>
    <w:rsid w:val="0086492F"/>
    <w:rsid w:val="008E1BDD"/>
    <w:rsid w:val="00923257"/>
    <w:rsid w:val="00AD3B24"/>
    <w:rsid w:val="00BF46B3"/>
    <w:rsid w:val="00C8505A"/>
    <w:rsid w:val="00CE1B20"/>
    <w:rsid w:val="00D0125C"/>
    <w:rsid w:val="00D22622"/>
    <w:rsid w:val="00D63EA1"/>
    <w:rsid w:val="00D659BB"/>
    <w:rsid w:val="00D85886"/>
    <w:rsid w:val="00DB7A1F"/>
    <w:rsid w:val="00F11E7A"/>
    <w:rsid w:val="00F325F1"/>
    <w:rsid w:val="00F52104"/>
    <w:rsid w:val="00FD28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313DB688"/>
  <w15:chartTrackingRefBased/>
  <w15:docId w15:val="{14EA3AA9-0B3F-4547-B7B3-7FA77D73B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923257"/>
    <w:pPr>
      <w:spacing w:before="360" w:after="240" w:line="360" w:lineRule="auto"/>
      <w:contextualSpacing/>
    </w:pPr>
    <w:rPr>
      <w:rFonts w:ascii="Arial" w:hAnsi="Arial"/>
      <w:color w:val="000000" w:themeColor="text1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923257"/>
    <w:pPr>
      <w:keepNext/>
      <w:keepLines/>
      <w:spacing w:after="360"/>
      <w:jc w:val="center"/>
      <w:outlineLvl w:val="0"/>
    </w:pPr>
    <w:rPr>
      <w:rFonts w:eastAsiaTheme="majorEastAsia" w:cstheme="majorBidi"/>
      <w:b/>
      <w:sz w:val="28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23257"/>
    <w:rPr>
      <w:rFonts w:ascii="Arial" w:eastAsiaTheme="majorEastAsia" w:hAnsi="Arial" w:cstheme="majorBidi"/>
      <w:b/>
      <w:color w:val="000000" w:themeColor="text1"/>
      <w:sz w:val="28"/>
      <w:szCs w:val="32"/>
    </w:rPr>
  </w:style>
  <w:style w:type="paragraph" w:styleId="Data">
    <w:name w:val="Date"/>
    <w:basedOn w:val="Normalny"/>
    <w:next w:val="Normalny"/>
    <w:link w:val="DataZnak"/>
    <w:autoRedefine/>
    <w:uiPriority w:val="99"/>
    <w:unhideWhenUsed/>
    <w:rsid w:val="00923257"/>
    <w:pPr>
      <w:jc w:val="right"/>
    </w:pPr>
    <w:rPr>
      <w:sz w:val="24"/>
    </w:rPr>
  </w:style>
  <w:style w:type="character" w:customStyle="1" w:styleId="DataZnak">
    <w:name w:val="Data Znak"/>
    <w:basedOn w:val="Domylnaczcionkaakapitu"/>
    <w:link w:val="Data"/>
    <w:uiPriority w:val="99"/>
    <w:rsid w:val="00923257"/>
    <w:rPr>
      <w:rFonts w:ascii="Arial" w:hAnsi="Arial"/>
      <w:color w:val="000000" w:themeColor="text1"/>
      <w:sz w:val="24"/>
    </w:rPr>
  </w:style>
  <w:style w:type="paragraph" w:styleId="Podpis">
    <w:name w:val="Signature"/>
    <w:basedOn w:val="Normalny"/>
    <w:link w:val="PodpisZnak"/>
    <w:autoRedefine/>
    <w:uiPriority w:val="99"/>
    <w:unhideWhenUsed/>
    <w:rsid w:val="008E1BDD"/>
    <w:pPr>
      <w:spacing w:after="0"/>
      <w:ind w:left="3544" w:hanging="142"/>
      <w:contextualSpacing w:val="0"/>
      <w:jc w:val="center"/>
    </w:pPr>
  </w:style>
  <w:style w:type="character" w:customStyle="1" w:styleId="PodpisZnak">
    <w:name w:val="Podpis Znak"/>
    <w:basedOn w:val="Domylnaczcionkaakapitu"/>
    <w:link w:val="Podpis"/>
    <w:uiPriority w:val="99"/>
    <w:rsid w:val="008E1BDD"/>
    <w:rPr>
      <w:rFonts w:ascii="Arial" w:hAnsi="Arial"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erweb\AppData\Local\Temp\MicrosoftEdgeDownloads\a0cbd377-21da-4b44-a410-6386a6c18a05\informacja_o_naborze_2024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informacja_o_naborze_2024</Template>
  <TotalTime>5</TotalTime>
  <Pages>1</Pages>
  <Words>68</Words>
  <Characters>412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o wynikach naboru</vt:lpstr>
    </vt:vector>
  </TitlesOfParts>
  <Company>ump</Company>
  <LinksUpToDate>false</LinksUpToDate>
  <CharactersWithSpaces>479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o wynikach naboru</dc:title>
  <dc:subject/>
  <dc:creator>Teresa Dmochowska-Weber</dc:creator>
  <cp:keywords>rekrutacja, wyniki, nabów, stanowisko, Urząd Miasta Poznania</cp:keywords>
  <dc:description/>
  <cp:lastModifiedBy>Agnieszka Kropidłowska</cp:lastModifiedBy>
  <cp:revision>4</cp:revision>
  <cp:lastPrinted>2025-10-30T13:47:00Z</cp:lastPrinted>
  <dcterms:created xsi:type="dcterms:W3CDTF">2025-05-05T11:03:00Z</dcterms:created>
  <dcterms:modified xsi:type="dcterms:W3CDTF">2025-10-30T13:47:00Z</dcterms:modified>
</cp:coreProperties>
</file>