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562505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4977850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562505">
        <w:t>24</w:t>
      </w:r>
      <w:r w:rsidR="00810904">
        <w:t>.</w:t>
      </w:r>
      <w:r w:rsidR="00562505">
        <w:t>11</w:t>
      </w:r>
      <w:r w:rsidR="00810904">
        <w:t>.202</w:t>
      </w:r>
      <w:r w:rsidR="00AD3B24">
        <w:t>5</w:t>
      </w:r>
      <w:r w:rsidR="00810904">
        <w:t xml:space="preserve"> r.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810904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Gabinet Prezydenta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810904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PRD/</w:t>
            </w:r>
            <w:r w:rsidR="00562505">
              <w:rPr>
                <w:rFonts w:eastAsia="Times New Roman" w:cs="Arial"/>
                <w:lang w:eastAsia="pl-PL"/>
              </w:rPr>
              <w:t>199</w:t>
            </w:r>
            <w:r>
              <w:rPr>
                <w:rFonts w:eastAsia="Times New Roman" w:cs="Arial"/>
                <w:lang w:eastAsia="pl-PL"/>
              </w:rPr>
              <w:t>/202</w:t>
            </w:r>
            <w:r w:rsidR="00677AEC">
              <w:rPr>
                <w:rFonts w:eastAsia="Times New Roman" w:cs="Arial"/>
                <w:lang w:eastAsia="pl-PL"/>
              </w:rPr>
              <w:t>5</w:t>
            </w:r>
          </w:p>
        </w:tc>
      </w:tr>
      <w:tr w:rsidR="00810904" w:rsidRPr="001F462F" w:rsidTr="00C8505A">
        <w:trPr>
          <w:trHeight w:val="418"/>
        </w:trPr>
        <w:tc>
          <w:tcPr>
            <w:tcW w:w="2197" w:type="dxa"/>
            <w:vAlign w:val="center"/>
          </w:tcPr>
          <w:p w:rsidR="00810904" w:rsidRPr="001F462F" w:rsidRDefault="00810904" w:rsidP="00810904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810904" w:rsidRPr="001F462F" w:rsidRDefault="00810904" w:rsidP="00810904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456F45">
              <w:rPr>
                <w:rFonts w:eastAsia="Times New Roman" w:cs="Arial"/>
                <w:lang w:eastAsia="pl-PL"/>
              </w:rPr>
              <w:t>obsługi mediów społecznościowych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>W wyniku przeprowadzonej rekrutacji na ww. stanowisko wybrano do zatrudnienia Pan</w:t>
      </w:r>
      <w:r w:rsidR="00562505">
        <w:t xml:space="preserve">a Huberta </w:t>
      </w:r>
      <w:proofErr w:type="spellStart"/>
      <w:r w:rsidR="00562505">
        <w:t>Bugajnego</w:t>
      </w:r>
      <w:proofErr w:type="spellEnd"/>
      <w:r w:rsidR="00562505">
        <w:t xml:space="preserve"> z</w:t>
      </w:r>
      <w:r w:rsidR="00394147" w:rsidRPr="00371B9E">
        <w:t>amieszkał</w:t>
      </w:r>
      <w:r w:rsidR="00394147">
        <w:t xml:space="preserve">ego </w:t>
      </w:r>
      <w:r w:rsidR="00394147" w:rsidRPr="00371B9E">
        <w:t xml:space="preserve">w </w:t>
      </w:r>
      <w:r w:rsidR="00394147">
        <w:t>Poznaniu</w:t>
      </w:r>
      <w:r w:rsidR="00810904">
        <w:t>.</w:t>
      </w:r>
      <w:r w:rsidR="008013E0">
        <w:br/>
      </w:r>
      <w:r w:rsidRPr="00371B9E">
        <w:t>Kandyda</w:t>
      </w:r>
      <w:r w:rsidR="00562505">
        <w:t>t</w:t>
      </w:r>
      <w:r w:rsidR="008013E0">
        <w:t xml:space="preserve"> </w:t>
      </w:r>
      <w:r w:rsidRPr="00371B9E">
        <w:t xml:space="preserve">w </w:t>
      </w:r>
      <w:r w:rsidR="008E1BDD">
        <w:t>oczekiwanym</w:t>
      </w:r>
      <w:r w:rsidR="008013E0">
        <w:t xml:space="preserve"> stopniu spełnia</w:t>
      </w:r>
      <w:bookmarkStart w:id="0" w:name="_GoBack"/>
      <w:bookmarkEnd w:id="0"/>
      <w:r w:rsidR="008013E0" w:rsidRPr="008013E0">
        <w:rPr>
          <w:color w:val="FF0000"/>
        </w:rPr>
        <w:t xml:space="preserve"> </w:t>
      </w:r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</w:p>
    <w:p w:rsidR="00D22622" w:rsidRDefault="00810904" w:rsidP="00810904">
      <w:pPr>
        <w:spacing w:before="840" w:after="120"/>
        <w:ind w:left="3540" w:firstLine="1705"/>
        <w:contextualSpacing w:val="0"/>
      </w:pPr>
      <w:r>
        <w:rPr>
          <w:lang w:eastAsia="pl-PL"/>
        </w:rPr>
        <w:t>Agnieszka Kropidłowska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D5C34"/>
    <w:rsid w:val="001F462F"/>
    <w:rsid w:val="00241BB6"/>
    <w:rsid w:val="00260D87"/>
    <w:rsid w:val="00367C1B"/>
    <w:rsid w:val="00371B9E"/>
    <w:rsid w:val="00394147"/>
    <w:rsid w:val="004350D9"/>
    <w:rsid w:val="00456F45"/>
    <w:rsid w:val="00562505"/>
    <w:rsid w:val="005A39F0"/>
    <w:rsid w:val="005C1EE0"/>
    <w:rsid w:val="00677AEC"/>
    <w:rsid w:val="00730036"/>
    <w:rsid w:val="00794403"/>
    <w:rsid w:val="007B5AAD"/>
    <w:rsid w:val="008013E0"/>
    <w:rsid w:val="00810904"/>
    <w:rsid w:val="00846A70"/>
    <w:rsid w:val="0085710B"/>
    <w:rsid w:val="0086492F"/>
    <w:rsid w:val="008E1BDD"/>
    <w:rsid w:val="00923257"/>
    <w:rsid w:val="00AD14E9"/>
    <w:rsid w:val="00AD3B24"/>
    <w:rsid w:val="00BF46B3"/>
    <w:rsid w:val="00C8505A"/>
    <w:rsid w:val="00D0125C"/>
    <w:rsid w:val="00D22622"/>
    <w:rsid w:val="00D85886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B24439C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67</Words>
  <Characters>406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Agnieszka Kropidłowska</cp:lastModifiedBy>
  <cp:revision>3</cp:revision>
  <cp:lastPrinted>2025-11-18T12:31:00Z</cp:lastPrinted>
  <dcterms:created xsi:type="dcterms:W3CDTF">2025-11-18T12:29:00Z</dcterms:created>
  <dcterms:modified xsi:type="dcterms:W3CDTF">2025-11-18T12:31:00Z</dcterms:modified>
</cp:coreProperties>
</file>