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7054EB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4552364" r:id="rId5"/>
        </w:object>
      </w:r>
      <w:r>
        <w:rPr>
          <w:b/>
          <w:bCs/>
          <w:sz w:val="24"/>
          <w:szCs w:val="24"/>
          <w:lang w:eastAsia="pl-PL"/>
        </w:rPr>
        <w:t>07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7054EB">
        <w:t>12</w:t>
      </w:r>
      <w:r w:rsidR="00810904">
        <w:t>.</w:t>
      </w:r>
      <w:r w:rsidR="007054EB">
        <w:t>11</w:t>
      </w:r>
      <w:r w:rsidR="00810904">
        <w:t>.202</w:t>
      </w:r>
      <w:r w:rsidR="00AD3B24">
        <w:t>5</w:t>
      </w:r>
      <w:r w:rsidR="00810904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810904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Gabinet Prezydenta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810904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PRD/</w:t>
            </w:r>
            <w:r w:rsidR="007054EB">
              <w:rPr>
                <w:rFonts w:eastAsia="Times New Roman" w:cs="Arial"/>
                <w:lang w:eastAsia="pl-PL"/>
              </w:rPr>
              <w:t>207/</w:t>
            </w:r>
            <w:r>
              <w:rPr>
                <w:rFonts w:eastAsia="Times New Roman" w:cs="Arial"/>
                <w:lang w:eastAsia="pl-PL"/>
              </w:rPr>
              <w:t>202</w:t>
            </w:r>
            <w:r w:rsidR="00677AEC">
              <w:rPr>
                <w:rFonts w:eastAsia="Times New Roman" w:cs="Arial"/>
                <w:lang w:eastAsia="pl-PL"/>
              </w:rPr>
              <w:t>5</w:t>
            </w:r>
          </w:p>
        </w:tc>
      </w:tr>
      <w:tr w:rsidR="00810904" w:rsidRPr="001F462F" w:rsidTr="00C8505A">
        <w:trPr>
          <w:trHeight w:val="418"/>
        </w:trPr>
        <w:tc>
          <w:tcPr>
            <w:tcW w:w="2197" w:type="dxa"/>
            <w:vAlign w:val="center"/>
          </w:tcPr>
          <w:p w:rsidR="00810904" w:rsidRPr="001F462F" w:rsidRDefault="00810904" w:rsidP="0081090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810904" w:rsidRPr="001F462F" w:rsidRDefault="00810904" w:rsidP="0081090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AD3B24">
              <w:rPr>
                <w:rFonts w:eastAsia="Times New Roman" w:cs="Arial"/>
                <w:lang w:eastAsia="pl-PL"/>
              </w:rPr>
              <w:t>projektów graficznych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7054EB">
        <w:t xml:space="preserve">a </w:t>
      </w:r>
      <w:r w:rsidR="007054EB">
        <w:rPr>
          <w:color w:val="auto"/>
        </w:rPr>
        <w:t>Daniela Gutowskiego</w:t>
      </w:r>
      <w:r w:rsidRPr="00810904">
        <w:rPr>
          <w:color w:val="auto"/>
        </w:rPr>
        <w:t xml:space="preserve"> </w:t>
      </w:r>
      <w:r w:rsidRPr="00371B9E">
        <w:t>zamieszkał</w:t>
      </w:r>
      <w:r w:rsidR="007054EB">
        <w:t>ego</w:t>
      </w:r>
      <w:r w:rsidR="008013E0">
        <w:t xml:space="preserve"> </w:t>
      </w:r>
      <w:r w:rsidRPr="00371B9E">
        <w:t xml:space="preserve">w </w:t>
      </w:r>
      <w:r w:rsidR="00810904">
        <w:t>Poznaniu.</w:t>
      </w:r>
      <w:r w:rsidR="008013E0">
        <w:br/>
      </w:r>
      <w:r w:rsidRPr="00371B9E">
        <w:t>Kandydat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</w:t>
      </w:r>
      <w:r w:rsidR="007054EB">
        <w:t xml:space="preserve">wysokim </w:t>
      </w:r>
      <w:bookmarkStart w:id="0" w:name="_GoBack"/>
      <w:bookmarkEnd w:id="0"/>
      <w:r w:rsidR="008013E0">
        <w:t>stopniu spełnił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810904" w:rsidP="00810904">
      <w:pPr>
        <w:spacing w:before="840" w:after="120"/>
        <w:ind w:left="3540" w:firstLine="1705"/>
        <w:contextualSpacing w:val="0"/>
      </w:pPr>
      <w:r>
        <w:rPr>
          <w:lang w:eastAsia="pl-PL"/>
        </w:rPr>
        <w:t>Agnieszka Kropidłowska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367C1B"/>
    <w:rsid w:val="00371B9E"/>
    <w:rsid w:val="004350D9"/>
    <w:rsid w:val="00570064"/>
    <w:rsid w:val="005A39F0"/>
    <w:rsid w:val="00677AEC"/>
    <w:rsid w:val="007054EB"/>
    <w:rsid w:val="00730036"/>
    <w:rsid w:val="00794403"/>
    <w:rsid w:val="007B5AAD"/>
    <w:rsid w:val="008013E0"/>
    <w:rsid w:val="00810904"/>
    <w:rsid w:val="00846A70"/>
    <w:rsid w:val="0085710B"/>
    <w:rsid w:val="0086492F"/>
    <w:rsid w:val="008E1BDD"/>
    <w:rsid w:val="00923257"/>
    <w:rsid w:val="00AD3B24"/>
    <w:rsid w:val="00BF46B3"/>
    <w:rsid w:val="00C8505A"/>
    <w:rsid w:val="00D0125C"/>
    <w:rsid w:val="00D22622"/>
    <w:rsid w:val="00D85886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297F3D2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8</TotalTime>
  <Pages>1</Pages>
  <Words>67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2025-11-13T14:20:00Z</cp:lastPrinted>
  <dcterms:created xsi:type="dcterms:W3CDTF">2025-11-13T14:12:00Z</dcterms:created>
  <dcterms:modified xsi:type="dcterms:W3CDTF">2025-11-13T14:20:00Z</dcterms:modified>
</cp:coreProperties>
</file>