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3F41F2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48588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BF6FA0">
        <w:t xml:space="preserve"> </w:t>
      </w:r>
      <w:r w:rsidR="000B3CB3">
        <w:t>15</w:t>
      </w:r>
      <w:r w:rsidR="00E43F7F">
        <w:t>.</w:t>
      </w:r>
      <w:r w:rsidR="000B3CB3">
        <w:t>12</w:t>
      </w:r>
      <w:r w:rsidR="00E43F7F">
        <w:t>.202</w:t>
      </w:r>
      <w:r w:rsidR="00BF6FA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927B45"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927B45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GKo</w:t>
            </w:r>
            <w:proofErr w:type="spellEnd"/>
            <w:r w:rsidR="00E43F7F">
              <w:rPr>
                <w:rFonts w:eastAsia="Times New Roman" w:cs="Arial"/>
                <w:lang w:eastAsia="pl-PL"/>
              </w:rPr>
              <w:t>/</w:t>
            </w:r>
            <w:r w:rsidR="00A4773C">
              <w:rPr>
                <w:rFonts w:eastAsia="Times New Roman" w:cs="Arial"/>
                <w:lang w:eastAsia="pl-PL"/>
              </w:rPr>
              <w:t>21</w:t>
            </w:r>
            <w:r w:rsidR="003F41F2">
              <w:rPr>
                <w:rFonts w:eastAsia="Times New Roman" w:cs="Arial"/>
                <w:lang w:eastAsia="pl-PL"/>
              </w:rPr>
              <w:t>1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BF6FA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A4773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wymiaru opłaty</w:t>
            </w:r>
            <w:r w:rsidR="003F41F2">
              <w:rPr>
                <w:rFonts w:eastAsia="Times New Roman" w:cs="Arial"/>
                <w:lang w:eastAsia="pl-PL"/>
              </w:rPr>
              <w:t xml:space="preserve"> i analiz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3F41F2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F41F2">
        <w:t xml:space="preserve"> </w:t>
      </w:r>
    </w:p>
    <w:p w:rsidR="008847EE" w:rsidRDefault="008847EE" w:rsidP="00E43F7F">
      <w:pPr>
        <w:spacing w:before="0" w:after="0"/>
        <w:contextualSpacing w:val="0"/>
      </w:pPr>
      <w:r>
        <w:t xml:space="preserve">Panią </w:t>
      </w:r>
      <w:r w:rsidR="003F41F2">
        <w:t>Katarzynę Gajewską</w:t>
      </w:r>
      <w:r>
        <w:t>, zamieszkałą w</w:t>
      </w:r>
      <w:r w:rsidR="00A4773C">
        <w:t xml:space="preserve"> </w:t>
      </w:r>
      <w:r w:rsidR="003F41F2">
        <w:t>Poznaniu.</w:t>
      </w:r>
    </w:p>
    <w:p w:rsidR="003F41F2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3F41F2">
        <w:t xml:space="preserve">tka </w:t>
      </w:r>
      <w:r w:rsidR="001F462F" w:rsidRPr="00E43F7F">
        <w:t xml:space="preserve">w </w:t>
      </w:r>
      <w:r w:rsidR="008E1BDD" w:rsidRPr="00E43F7F">
        <w:t>oczekiwanym</w:t>
      </w:r>
      <w:r w:rsidRPr="00E43F7F">
        <w:t xml:space="preserve"> stopniu spełni</w:t>
      </w:r>
      <w:r w:rsidR="003F41F2">
        <w:t>ła</w:t>
      </w:r>
      <w:r w:rsidRPr="00E43F7F">
        <w:t xml:space="preserve"> wymagania określone dla tego </w:t>
      </w:r>
    </w:p>
    <w:p w:rsidR="00D0125C" w:rsidRPr="00A4773C" w:rsidRDefault="008013E0" w:rsidP="00E43F7F">
      <w:pPr>
        <w:spacing w:before="0" w:after="0"/>
        <w:contextualSpacing w:val="0"/>
      </w:pPr>
      <w:bookmarkStart w:id="0" w:name="_GoBack"/>
      <w:bookmarkEnd w:id="0"/>
      <w:r w:rsidRPr="00E43F7F">
        <w:t>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17518"/>
    <w:rsid w:val="000277A9"/>
    <w:rsid w:val="000871DF"/>
    <w:rsid w:val="000B3CB3"/>
    <w:rsid w:val="001D5C34"/>
    <w:rsid w:val="001F462F"/>
    <w:rsid w:val="00231519"/>
    <w:rsid w:val="00272EE7"/>
    <w:rsid w:val="00367C1B"/>
    <w:rsid w:val="00371B9E"/>
    <w:rsid w:val="003F41F2"/>
    <w:rsid w:val="004350D9"/>
    <w:rsid w:val="004475A4"/>
    <w:rsid w:val="004821ED"/>
    <w:rsid w:val="004C62B4"/>
    <w:rsid w:val="005A39F0"/>
    <w:rsid w:val="00730036"/>
    <w:rsid w:val="00794403"/>
    <w:rsid w:val="007B5AAD"/>
    <w:rsid w:val="008013E0"/>
    <w:rsid w:val="0085710B"/>
    <w:rsid w:val="0086492F"/>
    <w:rsid w:val="008847EE"/>
    <w:rsid w:val="008E0DE9"/>
    <w:rsid w:val="008E1BDD"/>
    <w:rsid w:val="00923257"/>
    <w:rsid w:val="00927B45"/>
    <w:rsid w:val="009A2EEA"/>
    <w:rsid w:val="009E1523"/>
    <w:rsid w:val="009F0F35"/>
    <w:rsid w:val="00A4773C"/>
    <w:rsid w:val="00BF6FA0"/>
    <w:rsid w:val="00C8505A"/>
    <w:rsid w:val="00D0125C"/>
    <w:rsid w:val="00D22622"/>
    <w:rsid w:val="00D5359C"/>
    <w:rsid w:val="00D85886"/>
    <w:rsid w:val="00E43F7F"/>
    <w:rsid w:val="00F11E7A"/>
    <w:rsid w:val="00F551A2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D6B04D2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70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2024-11-19T12:20:00Z</cp:lastPrinted>
  <dcterms:created xsi:type="dcterms:W3CDTF">2025-12-17T13:11:00Z</dcterms:created>
  <dcterms:modified xsi:type="dcterms:W3CDTF">2025-12-17T13:12:00Z</dcterms:modified>
</cp:coreProperties>
</file>