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C2713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93631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2713F">
        <w:t>06.11</w:t>
      </w:r>
      <w:r w:rsidR="00C91D8C">
        <w:t>.2025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Podatków i Opłat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C2713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PO/209</w:t>
            </w:r>
            <w:r w:rsidR="00C91D8C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C2713F" w:rsidP="00C2713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księgowości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4C320F">
        <w:t xml:space="preserve">zatrudnienia Panią </w:t>
      </w:r>
      <w:r w:rsidR="00C2713F">
        <w:t>P</w:t>
      </w:r>
      <w:bookmarkStart w:id="0" w:name="_GoBack"/>
      <w:bookmarkEnd w:id="0"/>
      <w:r w:rsidR="00C2713F">
        <w:t xml:space="preserve">aulinę Nowak </w:t>
      </w:r>
      <w:r w:rsidR="004C320F">
        <w:t>zamieszkałą</w:t>
      </w:r>
      <w:r w:rsidR="00F05E92">
        <w:t xml:space="preserve"> w Poznaniu</w:t>
      </w:r>
      <w:r>
        <w:t>.</w:t>
      </w:r>
    </w:p>
    <w:p w:rsidR="00DA178A" w:rsidRPr="00731533" w:rsidRDefault="00DA178A" w:rsidP="00DA178A">
      <w:pPr>
        <w:spacing w:after="600"/>
        <w:contextualSpacing w:val="0"/>
      </w:pPr>
      <w:r w:rsidRPr="00D94B00">
        <w:rPr>
          <w:color w:val="auto"/>
        </w:rPr>
        <w:t>Kandydat</w:t>
      </w:r>
      <w:r w:rsidR="004C320F">
        <w:rPr>
          <w:color w:val="auto"/>
        </w:rPr>
        <w:t>ka</w:t>
      </w:r>
      <w:r w:rsidRPr="00D94B00">
        <w:rPr>
          <w:color w:val="auto"/>
        </w:rPr>
        <w:t xml:space="preserve"> w </w:t>
      </w:r>
      <w:r w:rsidRPr="00371B9E">
        <w:t xml:space="preserve">najwyższym stopniu </w:t>
      </w:r>
      <w:r>
        <w:t>spośród innych kandydatów</w:t>
      </w:r>
      <w:r w:rsidRPr="00731533">
        <w:rPr>
          <w:color w:val="auto"/>
        </w:rPr>
        <w:t xml:space="preserve"> spełnił</w:t>
      </w:r>
      <w:r w:rsidR="004C320F">
        <w:rPr>
          <w:color w:val="auto"/>
        </w:rPr>
        <w:t>a</w:t>
      </w:r>
      <w:r w:rsidRPr="00731533">
        <w:rPr>
          <w:color w:val="auto"/>
        </w:rPr>
        <w:t xml:space="preserve"> </w:t>
      </w:r>
      <w:r w:rsidRPr="00371B9E">
        <w:t xml:space="preserve">wymagania </w:t>
      </w:r>
      <w:r>
        <w:t xml:space="preserve">określone dla tego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636FD"/>
    <w:rsid w:val="001669F7"/>
    <w:rsid w:val="001B5A1F"/>
    <w:rsid w:val="001D5C34"/>
    <w:rsid w:val="001F462F"/>
    <w:rsid w:val="00293355"/>
    <w:rsid w:val="00334684"/>
    <w:rsid w:val="00367C1B"/>
    <w:rsid w:val="00371B9E"/>
    <w:rsid w:val="003B74B0"/>
    <w:rsid w:val="003F2C67"/>
    <w:rsid w:val="004350D9"/>
    <w:rsid w:val="004C320F"/>
    <w:rsid w:val="005A39F0"/>
    <w:rsid w:val="00730036"/>
    <w:rsid w:val="00731533"/>
    <w:rsid w:val="0073363A"/>
    <w:rsid w:val="00794403"/>
    <w:rsid w:val="007B5AAD"/>
    <w:rsid w:val="008013E0"/>
    <w:rsid w:val="0085710B"/>
    <w:rsid w:val="0086492F"/>
    <w:rsid w:val="008E1BDD"/>
    <w:rsid w:val="00923257"/>
    <w:rsid w:val="00C2713F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DB57F1"/>
    <w:rsid w:val="00F05E92"/>
    <w:rsid w:val="00F11E7A"/>
    <w:rsid w:val="00FA0FA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9422FA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67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4</cp:revision>
  <cp:lastPrinted>2025-11-06T11:12:00Z</cp:lastPrinted>
  <dcterms:created xsi:type="dcterms:W3CDTF">2025-11-06T11:11:00Z</dcterms:created>
  <dcterms:modified xsi:type="dcterms:W3CDTF">2025-11-06T11:12:00Z</dcterms:modified>
</cp:coreProperties>
</file>