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B87F0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92119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B87F0F">
        <w:t>22</w:t>
      </w:r>
      <w:r w:rsidR="00E43F7F">
        <w:t>.</w:t>
      </w:r>
      <w:r w:rsidR="008C1596">
        <w:t>1</w:t>
      </w:r>
      <w:r w:rsidR="00B87F0F">
        <w:t>2</w:t>
      </w:r>
      <w:r w:rsidR="00E43F7F">
        <w:t>.202</w:t>
      </w:r>
      <w:r w:rsidR="00CB72D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</w:t>
            </w:r>
            <w:r w:rsidR="00B342CD">
              <w:rPr>
                <w:rFonts w:eastAsia="Times New Roman" w:cs="Arial"/>
                <w:lang w:eastAsia="pl-PL"/>
              </w:rPr>
              <w:t xml:space="preserve"> Miejskiego Konserwatora Zabytków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B342CD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MKZ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8C1596">
              <w:rPr>
                <w:rFonts w:eastAsia="Times New Roman" w:cs="Arial"/>
                <w:lang w:eastAsia="pl-PL"/>
              </w:rPr>
              <w:t>2</w:t>
            </w:r>
            <w:r w:rsidR="00B87F0F">
              <w:rPr>
                <w:rFonts w:eastAsia="Times New Roman" w:cs="Arial"/>
                <w:lang w:eastAsia="pl-PL"/>
              </w:rPr>
              <w:t>15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CB72D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A5233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t xml:space="preserve">ds. </w:t>
            </w:r>
            <w:r w:rsidR="00B87F0F">
              <w:t>kontroli i egzekucji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 xml:space="preserve">W wyniku przeprowadzonej rekrutacji na ww. stanowisko wybrano do zatrudnienia  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Pan</w:t>
      </w:r>
      <w:r w:rsidR="00B342CD">
        <w:t xml:space="preserve">ią </w:t>
      </w:r>
      <w:r w:rsidR="00B87F0F">
        <w:t xml:space="preserve">Olgę </w:t>
      </w:r>
      <w:proofErr w:type="spellStart"/>
      <w:r w:rsidR="00B87F0F">
        <w:t>Susicką-Banasiak</w:t>
      </w:r>
      <w:proofErr w:type="spellEnd"/>
      <w:r w:rsidR="00B87F0F">
        <w:t>,</w:t>
      </w:r>
      <w:r w:rsidRPr="00E43F7F">
        <w:t xml:space="preserve"> </w:t>
      </w:r>
      <w:r w:rsidR="008013E0" w:rsidRPr="00E43F7F">
        <w:t>zamieszkał</w:t>
      </w:r>
      <w:r w:rsidR="00B342CD">
        <w:t>ą</w:t>
      </w:r>
      <w:r w:rsidR="00EE3FCA">
        <w:t xml:space="preserve"> w </w:t>
      </w:r>
      <w:r w:rsidR="00B87F0F">
        <w:t>Poznaniu</w:t>
      </w:r>
      <w:bookmarkStart w:id="0" w:name="_GoBack"/>
      <w:bookmarkEnd w:id="0"/>
      <w:r w:rsidRPr="00E43F7F">
        <w:t>.</w:t>
      </w:r>
      <w:r w:rsidR="008013E0" w:rsidRPr="00E43F7F">
        <w:br/>
      </w:r>
      <w:r w:rsidRPr="00E43F7F">
        <w:t>K</w:t>
      </w:r>
      <w:r w:rsidR="008013E0" w:rsidRPr="00E43F7F">
        <w:t>andydat</w:t>
      </w:r>
      <w:r w:rsidR="00B342CD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B342CD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5C09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A39F0"/>
    <w:rsid w:val="0069477F"/>
    <w:rsid w:val="00730036"/>
    <w:rsid w:val="00794403"/>
    <w:rsid w:val="007B5AAD"/>
    <w:rsid w:val="008013E0"/>
    <w:rsid w:val="0085710B"/>
    <w:rsid w:val="0086492F"/>
    <w:rsid w:val="00877E4A"/>
    <w:rsid w:val="008A5233"/>
    <w:rsid w:val="008C1596"/>
    <w:rsid w:val="008E0DE9"/>
    <w:rsid w:val="008E1BDD"/>
    <w:rsid w:val="00923257"/>
    <w:rsid w:val="009F0F35"/>
    <w:rsid w:val="009F1033"/>
    <w:rsid w:val="00B342CD"/>
    <w:rsid w:val="00B87F0F"/>
    <w:rsid w:val="00C30D29"/>
    <w:rsid w:val="00C341D5"/>
    <w:rsid w:val="00C8505A"/>
    <w:rsid w:val="00CB72D0"/>
    <w:rsid w:val="00D0125C"/>
    <w:rsid w:val="00D22622"/>
    <w:rsid w:val="00D85886"/>
    <w:rsid w:val="00E378AA"/>
    <w:rsid w:val="00E43F7F"/>
    <w:rsid w:val="00E44A74"/>
    <w:rsid w:val="00EE3FCA"/>
    <w:rsid w:val="00F11E7A"/>
    <w:rsid w:val="00F66FE5"/>
    <w:rsid w:val="00FD28D2"/>
    <w:rsid w:val="00FF2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C1BAC42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71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2025-12-22T14:06:00Z</dcterms:created>
  <dcterms:modified xsi:type="dcterms:W3CDTF">2025-12-22T14:07:00Z</dcterms:modified>
</cp:coreProperties>
</file>