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B63C98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636094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C36D34">
        <w:t xml:space="preserve"> </w:t>
      </w:r>
      <w:r w:rsidR="00893A60">
        <w:t>0</w:t>
      </w:r>
      <w:r w:rsidR="00B63C98">
        <w:t>5</w:t>
      </w:r>
      <w:r w:rsidR="00893A60">
        <w:t>.</w:t>
      </w:r>
      <w:r w:rsidR="00B63C98">
        <w:t>12</w:t>
      </w:r>
      <w:r w:rsidR="005A1CE6">
        <w:t>.202</w:t>
      </w:r>
      <w:r w:rsidR="006A5C52">
        <w:t>5</w:t>
      </w:r>
      <w:r w:rsidR="005A1CE6">
        <w:t xml:space="preserve"> r.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C36D34" w:rsidRPr="001F462F" w:rsidTr="00C36D34">
        <w:trPr>
          <w:trHeight w:val="393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C36D34" w:rsidRPr="001F462F" w:rsidRDefault="008F22D7" w:rsidP="006A5C52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C36D34" w:rsidRPr="001F462F" w:rsidTr="00C36D34">
        <w:trPr>
          <w:trHeight w:val="412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C36D34" w:rsidRPr="001F462F" w:rsidRDefault="008F22D7" w:rsidP="00B63C98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GK/1</w:t>
            </w:r>
            <w:r w:rsidR="00B63C98">
              <w:rPr>
                <w:rFonts w:eastAsia="Times New Roman" w:cs="Arial"/>
                <w:lang w:eastAsia="pl-PL"/>
              </w:rPr>
              <w:t>02</w:t>
            </w:r>
            <w:r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C36D34" w:rsidRPr="001F462F" w:rsidTr="00C36D34">
        <w:trPr>
          <w:trHeight w:val="418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C36D34" w:rsidRPr="001F462F" w:rsidRDefault="008F22D7" w:rsidP="00B63C98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B63C98">
              <w:rPr>
                <w:rFonts w:eastAsia="Times New Roman" w:cs="Arial"/>
                <w:lang w:eastAsia="pl-PL"/>
              </w:rPr>
              <w:t>gospodarki energetycznej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</w:t>
      </w:r>
      <w:r w:rsidR="008F22D7">
        <w:t xml:space="preserve"> </w:t>
      </w:r>
      <w:r w:rsidR="00B63C98">
        <w:t>nie wybrano do zatrudnienia żadnego z kandydatów.</w:t>
      </w:r>
      <w:r w:rsidRPr="00371B9E">
        <w:t xml:space="preserve"> </w:t>
      </w:r>
      <w:r w:rsidR="008013E0">
        <w:br/>
      </w:r>
      <w:bookmarkStart w:id="0" w:name="_GoBack"/>
      <w:bookmarkEnd w:id="0"/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</w:t>
      </w:r>
      <w:r w:rsidR="005A1CE6" w:rsidRPr="005A1CE6">
        <w:rPr>
          <w:i/>
          <w:lang w:eastAsia="pl-PL"/>
        </w:rPr>
        <w:t>Maria Kuśnierz</w:t>
      </w:r>
      <w:r>
        <w:rPr>
          <w:lang w:eastAsia="pl-PL"/>
        </w:rPr>
        <w:t>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90F79"/>
    <w:rsid w:val="001D5C34"/>
    <w:rsid w:val="001F462F"/>
    <w:rsid w:val="00301C65"/>
    <w:rsid w:val="00367C1B"/>
    <w:rsid w:val="00371B9E"/>
    <w:rsid w:val="004350D9"/>
    <w:rsid w:val="005818E0"/>
    <w:rsid w:val="005976E5"/>
    <w:rsid w:val="005A1CE6"/>
    <w:rsid w:val="005A39F0"/>
    <w:rsid w:val="005E228A"/>
    <w:rsid w:val="006A5C52"/>
    <w:rsid w:val="00730036"/>
    <w:rsid w:val="00794403"/>
    <w:rsid w:val="007B5AAD"/>
    <w:rsid w:val="008013E0"/>
    <w:rsid w:val="00801ED5"/>
    <w:rsid w:val="0085710B"/>
    <w:rsid w:val="0086492F"/>
    <w:rsid w:val="00893A60"/>
    <w:rsid w:val="008E1BDD"/>
    <w:rsid w:val="008F22D7"/>
    <w:rsid w:val="00923257"/>
    <w:rsid w:val="00AB5D14"/>
    <w:rsid w:val="00B63C98"/>
    <w:rsid w:val="00C36D34"/>
    <w:rsid w:val="00C8505A"/>
    <w:rsid w:val="00C86B6F"/>
    <w:rsid w:val="00D0125C"/>
    <w:rsid w:val="00D22622"/>
    <w:rsid w:val="00D85886"/>
    <w:rsid w:val="00E63D28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1B97C4E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7</TotalTime>
  <Pages>1</Pages>
  <Words>52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Maria Kuśnierz</cp:lastModifiedBy>
  <cp:revision>5</cp:revision>
  <dcterms:created xsi:type="dcterms:W3CDTF">2025-10-09T09:42:00Z</dcterms:created>
  <dcterms:modified xsi:type="dcterms:W3CDTF">2025-12-04T12:43:00Z</dcterms:modified>
</cp:coreProperties>
</file>