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E23703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6261026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C1367D">
        <w:t>03</w:t>
      </w:r>
      <w:r w:rsidR="00AE4019">
        <w:t>.</w:t>
      </w:r>
      <w:r w:rsidR="00C1367D">
        <w:t>12</w:t>
      </w:r>
      <w:r w:rsidR="00AE4019">
        <w:t>.202</w:t>
      </w:r>
      <w:r w:rsidR="00C1367D">
        <w:t>5</w:t>
      </w:r>
      <w:r w:rsidR="00AE4019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AE4019" w:rsidRPr="001F462F" w:rsidTr="00AE4019">
        <w:trPr>
          <w:trHeight w:val="393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AE4019" w:rsidRPr="001F462F" w:rsidRDefault="00C1367D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Biuro Kontroli</w:t>
            </w:r>
          </w:p>
        </w:tc>
      </w:tr>
      <w:tr w:rsidR="00AE4019" w:rsidRPr="001F462F" w:rsidTr="00AE4019">
        <w:trPr>
          <w:trHeight w:val="412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AE4019" w:rsidRPr="001F462F" w:rsidRDefault="00C1367D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KO/224/2025</w:t>
            </w:r>
          </w:p>
        </w:tc>
      </w:tr>
      <w:tr w:rsidR="00AE4019" w:rsidRPr="001F462F" w:rsidTr="00AE4019">
        <w:trPr>
          <w:trHeight w:val="418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C1367D">
              <w:rPr>
                <w:rFonts w:eastAsia="Times New Roman" w:cs="Arial"/>
                <w:lang w:eastAsia="pl-PL"/>
              </w:rPr>
              <w:t>kontroli finansowej</w:t>
            </w:r>
            <w:bookmarkStart w:id="0" w:name="_GoBack"/>
            <w:bookmarkEnd w:id="0"/>
          </w:p>
        </w:tc>
      </w:tr>
    </w:tbl>
    <w:p w:rsidR="00AE4019" w:rsidRPr="00AE4019" w:rsidRDefault="00AE4019" w:rsidP="00AE4019">
      <w:pPr>
        <w:spacing w:before="840" w:after="120"/>
        <w:contextualSpacing w:val="0"/>
      </w:pPr>
      <w:r w:rsidRPr="00AE4019">
        <w:t>W wyniku przeprowadzonej rekrutacji na ww. stanowisko, nie wybrano do zatrudnienia żadnego kandydata z powodu niespełniania w wystarczającym stopniu przez kandydatów wymagań kompetencyjnych określonych w procesie rekrutacji dla tego stanowiska.</w:t>
      </w:r>
    </w:p>
    <w:p w:rsidR="00AE4019" w:rsidRDefault="00AE4019" w:rsidP="00AE4019">
      <w:pPr>
        <w:spacing w:before="840" w:after="0"/>
        <w:ind w:left="3402" w:firstLine="1701"/>
        <w:contextualSpacing w:val="0"/>
        <w:rPr>
          <w:lang w:eastAsia="pl-PL"/>
        </w:rPr>
      </w:pPr>
      <w:r>
        <w:rPr>
          <w:lang w:eastAsia="pl-PL"/>
        </w:rPr>
        <w:t>Agnieszka Kropidłowska</w:t>
      </w:r>
    </w:p>
    <w:p w:rsidR="00D22622" w:rsidRDefault="001D5C34" w:rsidP="00AE4019">
      <w:pPr>
        <w:spacing w:before="0" w:after="120"/>
        <w:ind w:left="3402" w:firstLine="567"/>
        <w:contextualSpacing w:val="0"/>
      </w:pPr>
      <w:r>
        <w:rPr>
          <w:lang w:eastAsia="pl-PL"/>
        </w:rPr>
        <w:t>……………………………………………………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306719"/>
    <w:rsid w:val="00367C1B"/>
    <w:rsid w:val="00371B9E"/>
    <w:rsid w:val="004350D9"/>
    <w:rsid w:val="005A39F0"/>
    <w:rsid w:val="00730036"/>
    <w:rsid w:val="00794403"/>
    <w:rsid w:val="007B5AAD"/>
    <w:rsid w:val="008013E0"/>
    <w:rsid w:val="0085710B"/>
    <w:rsid w:val="0086492F"/>
    <w:rsid w:val="008E1BDD"/>
    <w:rsid w:val="00923257"/>
    <w:rsid w:val="00AE4019"/>
    <w:rsid w:val="00C1367D"/>
    <w:rsid w:val="00C8505A"/>
    <w:rsid w:val="00D0125C"/>
    <w:rsid w:val="00D22622"/>
    <w:rsid w:val="00D85886"/>
    <w:rsid w:val="00E23703"/>
    <w:rsid w:val="00E71C76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5FE3C91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10</TotalTime>
  <Pages>1</Pages>
  <Words>72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4</cp:revision>
  <cp:lastPrinted>2025-12-03T08:37:00Z</cp:lastPrinted>
  <dcterms:created xsi:type="dcterms:W3CDTF">2025-12-03T08:36:00Z</dcterms:created>
  <dcterms:modified xsi:type="dcterms:W3CDTF">2025-12-03T08:57:00Z</dcterms:modified>
</cp:coreProperties>
</file>