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462F" w:rsidRPr="005A39F0" w:rsidRDefault="006909DD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5490049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7B15A6">
        <w:t>24</w:t>
      </w:r>
      <w:r w:rsidR="00C2713F">
        <w:t>.11</w:t>
      </w:r>
      <w:r w:rsidR="00C91D8C">
        <w:t>.2025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731533">
        <w:trPr>
          <w:trHeight w:val="535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731533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Podatków i Opłat</w:t>
            </w:r>
          </w:p>
        </w:tc>
      </w:tr>
      <w:tr w:rsidR="001F462F" w:rsidRPr="001F462F" w:rsidTr="00731533">
        <w:trPr>
          <w:trHeight w:val="557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7B15A6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PO/226</w:t>
            </w:r>
            <w:r w:rsidR="00C91D8C">
              <w:rPr>
                <w:rFonts w:eastAsia="Times New Roman" w:cs="Arial"/>
                <w:lang w:eastAsia="pl-PL"/>
              </w:rPr>
              <w:t>/2025</w:t>
            </w:r>
          </w:p>
        </w:tc>
      </w:tr>
      <w:tr w:rsidR="001F462F" w:rsidRPr="001F462F" w:rsidTr="00731533">
        <w:trPr>
          <w:trHeight w:val="551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C2713F" w:rsidP="007B15A6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7B15A6">
              <w:rPr>
                <w:rFonts w:eastAsia="Times New Roman" w:cs="Arial"/>
                <w:lang w:eastAsia="pl-PL"/>
              </w:rPr>
              <w:t>podatków</w:t>
            </w:r>
          </w:p>
        </w:tc>
      </w:tr>
    </w:tbl>
    <w:p w:rsidR="00DA178A" w:rsidRDefault="00DA178A" w:rsidP="00DA178A">
      <w:pPr>
        <w:spacing w:after="600"/>
        <w:contextualSpacing w:val="0"/>
      </w:pPr>
      <w:r w:rsidRPr="00371B9E">
        <w:t>W wyniku przeprowadzonej rekrutacji na ww. stanowisk</w:t>
      </w:r>
      <w:r>
        <w:t xml:space="preserve">o wybrano do </w:t>
      </w:r>
      <w:r w:rsidR="007B15A6">
        <w:t>zatrudnienia Pana Marka Osińskiego zamieszkałego</w:t>
      </w:r>
      <w:r w:rsidR="00F05E92">
        <w:t xml:space="preserve"> w Poznaniu</w:t>
      </w:r>
      <w:r w:rsidR="007B15A6">
        <w:t xml:space="preserve"> i Panią Jolantę Pietrzykowską zamieszkałą w Poznaniu.</w:t>
      </w:r>
    </w:p>
    <w:p w:rsidR="00DA178A" w:rsidRPr="00731533" w:rsidRDefault="007B15A6" w:rsidP="00DA178A">
      <w:pPr>
        <w:spacing w:after="600"/>
        <w:contextualSpacing w:val="0"/>
      </w:pPr>
      <w:r>
        <w:rPr>
          <w:color w:val="auto"/>
        </w:rPr>
        <w:t>Kandydaci</w:t>
      </w:r>
      <w:r w:rsidR="00DA178A" w:rsidRPr="00D94B00">
        <w:rPr>
          <w:color w:val="auto"/>
        </w:rPr>
        <w:t xml:space="preserve"> w </w:t>
      </w:r>
      <w:r w:rsidR="00DA178A" w:rsidRPr="00371B9E">
        <w:t xml:space="preserve">najwyższym stopniu </w:t>
      </w:r>
      <w:r w:rsidR="00DA178A">
        <w:t>spośród innych kandydatów</w:t>
      </w:r>
      <w:r>
        <w:rPr>
          <w:color w:val="auto"/>
        </w:rPr>
        <w:t xml:space="preserve"> spełnili</w:t>
      </w:r>
      <w:r w:rsidR="00DA178A" w:rsidRPr="00731533">
        <w:rPr>
          <w:color w:val="auto"/>
        </w:rPr>
        <w:t xml:space="preserve"> </w:t>
      </w:r>
      <w:r w:rsidR="00DA178A" w:rsidRPr="00371B9E">
        <w:t xml:space="preserve">wymagania </w:t>
      </w:r>
      <w:r w:rsidR="00DA178A">
        <w:t xml:space="preserve">określone dla tego </w:t>
      </w:r>
      <w:r w:rsidR="00DA178A" w:rsidRPr="00371B9E">
        <w:t>stanowiska pracy</w:t>
      </w:r>
      <w:r w:rsidR="00DA178A" w:rsidRPr="001F462F">
        <w:rPr>
          <w:rFonts w:eastAsia="Times New Roman" w:cs="Arial"/>
          <w:szCs w:val="20"/>
          <w:lang w:eastAsia="pl-PL"/>
        </w:rPr>
        <w:t>.</w:t>
      </w:r>
      <w:bookmarkStart w:id="0" w:name="_GoBack"/>
      <w:bookmarkEnd w:id="0"/>
    </w:p>
    <w:p w:rsidR="00D22622" w:rsidRDefault="00731533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Agnieszka Krzyśka</w:t>
      </w:r>
      <w:r w:rsidR="008E1BDD">
        <w:rPr>
          <w:lang w:eastAsia="pl-PL"/>
        </w:rPr>
        <w:br/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E7A"/>
    <w:rsid w:val="001636FD"/>
    <w:rsid w:val="001669F7"/>
    <w:rsid w:val="001B5A1F"/>
    <w:rsid w:val="001D5C34"/>
    <w:rsid w:val="001F462F"/>
    <w:rsid w:val="00293355"/>
    <w:rsid w:val="00334684"/>
    <w:rsid w:val="00367C1B"/>
    <w:rsid w:val="00371B9E"/>
    <w:rsid w:val="003B74B0"/>
    <w:rsid w:val="003F2C67"/>
    <w:rsid w:val="004350D9"/>
    <w:rsid w:val="004C320F"/>
    <w:rsid w:val="005A39F0"/>
    <w:rsid w:val="006909DD"/>
    <w:rsid w:val="00730036"/>
    <w:rsid w:val="00731533"/>
    <w:rsid w:val="0073363A"/>
    <w:rsid w:val="00794403"/>
    <w:rsid w:val="007B15A6"/>
    <w:rsid w:val="007B5AAD"/>
    <w:rsid w:val="008013E0"/>
    <w:rsid w:val="0085710B"/>
    <w:rsid w:val="0086492F"/>
    <w:rsid w:val="00876AA0"/>
    <w:rsid w:val="008E1BDD"/>
    <w:rsid w:val="00923257"/>
    <w:rsid w:val="00C2713F"/>
    <w:rsid w:val="00C8505A"/>
    <w:rsid w:val="00C91D8C"/>
    <w:rsid w:val="00CD1E60"/>
    <w:rsid w:val="00CD5D9D"/>
    <w:rsid w:val="00D0125C"/>
    <w:rsid w:val="00D22622"/>
    <w:rsid w:val="00D42091"/>
    <w:rsid w:val="00D85886"/>
    <w:rsid w:val="00D92E33"/>
    <w:rsid w:val="00D94B00"/>
    <w:rsid w:val="00DA178A"/>
    <w:rsid w:val="00DB57F1"/>
    <w:rsid w:val="00F05E92"/>
    <w:rsid w:val="00F11E7A"/>
    <w:rsid w:val="00FA0FA3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F1C2952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D1E60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1E60"/>
    <w:rPr>
      <w:rFonts w:ascii="Segoe UI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35</TotalTime>
  <Pages>1</Pages>
  <Words>74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Krzyśka</cp:lastModifiedBy>
  <cp:revision>3</cp:revision>
  <cp:lastPrinted>2025-11-06T11:12:00Z</cp:lastPrinted>
  <dcterms:created xsi:type="dcterms:W3CDTF">2025-11-24T10:14:00Z</dcterms:created>
  <dcterms:modified xsi:type="dcterms:W3CDTF">2025-11-24T10:48:00Z</dcterms:modified>
</cp:coreProperties>
</file>