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EF93E4" w14:textId="77777777" w:rsidR="001F462F" w:rsidRPr="005A39F0" w:rsidRDefault="003618EC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7A8B7CA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7910086" r:id="rId5"/>
        </w:object>
      </w:r>
      <w:r w:rsidR="0038427E">
        <w:rPr>
          <w:b/>
          <w:bCs/>
          <w:sz w:val="24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14:paraId="1F0974A9" w14:textId="27307B8A" w:rsidR="001F462F" w:rsidRPr="00923257" w:rsidRDefault="001F462F" w:rsidP="00923257">
      <w:pPr>
        <w:pStyle w:val="Data"/>
      </w:pPr>
      <w:r w:rsidRPr="00923257">
        <w:t>Data:</w:t>
      </w:r>
      <w:r w:rsidRPr="00923257">
        <w:tab/>
      </w:r>
      <w:r w:rsidR="0093343F">
        <w:t>1</w:t>
      </w:r>
      <w:r w:rsidR="003618EC">
        <w:t>9</w:t>
      </w:r>
      <w:r w:rsidR="008C24C7">
        <w:t>.</w:t>
      </w:r>
      <w:r w:rsidR="0093343F">
        <w:t>12</w:t>
      </w:r>
      <w:r w:rsidR="008C24C7">
        <w:t>.20</w:t>
      </w:r>
      <w:r w:rsidR="0096228A">
        <w:t>25</w:t>
      </w:r>
      <w:r w:rsidR="008C24C7">
        <w:t xml:space="preserve"> r.</w:t>
      </w:r>
    </w:p>
    <w:p w14:paraId="48CD4146" w14:textId="77777777"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14:paraId="2F9BF696" w14:textId="77777777" w:rsidTr="00C8505A">
        <w:trPr>
          <w:trHeight w:val="393"/>
        </w:trPr>
        <w:tc>
          <w:tcPr>
            <w:tcW w:w="2197" w:type="dxa"/>
            <w:vAlign w:val="center"/>
          </w:tcPr>
          <w:p w14:paraId="054DF805" w14:textId="77777777"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14:paraId="1B308646" w14:textId="77777777" w:rsidR="001F462F" w:rsidRPr="001F462F" w:rsidRDefault="008C24C7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Wydział Zdrowia i Spraw Społecznych</w:t>
            </w:r>
          </w:p>
        </w:tc>
      </w:tr>
      <w:tr w:rsidR="001F462F" w:rsidRPr="001F462F" w14:paraId="35C8D635" w14:textId="77777777" w:rsidTr="00C8505A">
        <w:trPr>
          <w:trHeight w:val="412"/>
        </w:trPr>
        <w:tc>
          <w:tcPr>
            <w:tcW w:w="2197" w:type="dxa"/>
            <w:vAlign w:val="center"/>
          </w:tcPr>
          <w:p w14:paraId="0D4F9317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14:paraId="40CA8E7B" w14:textId="75E76B02" w:rsidR="001F462F" w:rsidRPr="001F462F" w:rsidRDefault="008C24C7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ZSS/</w:t>
            </w:r>
            <w:r w:rsidR="0093343F">
              <w:rPr>
                <w:rFonts w:eastAsia="Times New Roman" w:cs="Arial"/>
                <w:lang w:eastAsia="pl-PL"/>
              </w:rPr>
              <w:t>22</w:t>
            </w:r>
            <w:r w:rsidR="003618EC">
              <w:rPr>
                <w:rFonts w:eastAsia="Times New Roman" w:cs="Arial"/>
                <w:lang w:eastAsia="pl-PL"/>
              </w:rPr>
              <w:t>9</w:t>
            </w:r>
            <w:r>
              <w:rPr>
                <w:rFonts w:eastAsia="Times New Roman" w:cs="Arial"/>
                <w:lang w:eastAsia="pl-PL"/>
              </w:rPr>
              <w:t>/202</w:t>
            </w:r>
            <w:r w:rsidR="0096228A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14:paraId="134D7DDD" w14:textId="77777777" w:rsidTr="00C8505A">
        <w:trPr>
          <w:trHeight w:val="418"/>
        </w:trPr>
        <w:tc>
          <w:tcPr>
            <w:tcW w:w="2197" w:type="dxa"/>
            <w:vAlign w:val="center"/>
          </w:tcPr>
          <w:p w14:paraId="74CE7AB4" w14:textId="77777777"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14:paraId="30464839" w14:textId="3A9BF923" w:rsidR="001F462F" w:rsidRPr="001F462F" w:rsidRDefault="00D62E76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3618EC">
              <w:rPr>
                <w:rFonts w:eastAsia="Times New Roman" w:cs="Arial"/>
                <w:lang w:eastAsia="pl-PL"/>
              </w:rPr>
              <w:t>dotacji i sprawozdawczości</w:t>
            </w:r>
          </w:p>
        </w:tc>
      </w:tr>
    </w:tbl>
    <w:p w14:paraId="1EE241E2" w14:textId="1E939543"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</w:t>
      </w:r>
      <w:r w:rsidRPr="004501CD">
        <w:rPr>
          <w:shd w:val="clear" w:color="auto" w:fill="FFFFFF" w:themeFill="background1"/>
        </w:rPr>
        <w:t xml:space="preserve"> Pa</w:t>
      </w:r>
      <w:r w:rsidR="002E0CDD" w:rsidRPr="004501CD">
        <w:rPr>
          <w:shd w:val="clear" w:color="auto" w:fill="FFFFFF" w:themeFill="background1"/>
        </w:rPr>
        <w:t>nią</w:t>
      </w:r>
      <w:r w:rsidR="008C24C7" w:rsidRPr="004501CD">
        <w:rPr>
          <w:shd w:val="clear" w:color="auto" w:fill="FFFFFF" w:themeFill="background1"/>
        </w:rPr>
        <w:t xml:space="preserve"> </w:t>
      </w:r>
      <w:r w:rsidR="003618EC">
        <w:rPr>
          <w:shd w:val="clear" w:color="auto" w:fill="FFFFFF" w:themeFill="background1"/>
        </w:rPr>
        <w:t>Karolinę Trochę</w:t>
      </w:r>
      <w:bookmarkStart w:id="0" w:name="_GoBack"/>
      <w:bookmarkEnd w:id="0"/>
      <w:r w:rsidR="0096228A">
        <w:t xml:space="preserve"> </w:t>
      </w:r>
      <w:r w:rsidR="008013E0" w:rsidRPr="008C24C7">
        <w:rPr>
          <w:color w:val="auto"/>
        </w:rPr>
        <w:t>zamieszka</w:t>
      </w:r>
      <w:r w:rsidR="002E0CDD">
        <w:rPr>
          <w:color w:val="auto"/>
        </w:rPr>
        <w:t>łą</w:t>
      </w:r>
      <w:r w:rsidRPr="008C24C7">
        <w:rPr>
          <w:color w:val="auto"/>
        </w:rPr>
        <w:t xml:space="preserve"> </w:t>
      </w:r>
      <w:r w:rsidRPr="00371B9E">
        <w:t xml:space="preserve">w </w:t>
      </w:r>
      <w:r w:rsidR="008C24C7">
        <w:t>Poznaniu.</w:t>
      </w:r>
      <w:r w:rsidR="008013E0">
        <w:br/>
      </w:r>
      <w:r w:rsidR="008C24C7" w:rsidRPr="008C24C7">
        <w:rPr>
          <w:color w:val="auto"/>
        </w:rPr>
        <w:t>K</w:t>
      </w:r>
      <w:r w:rsidR="008013E0" w:rsidRPr="008C24C7">
        <w:rPr>
          <w:color w:val="auto"/>
        </w:rPr>
        <w:t>andydat</w:t>
      </w:r>
      <w:r w:rsidR="002E0CDD">
        <w:rPr>
          <w:color w:val="auto"/>
        </w:rPr>
        <w:t>ka</w:t>
      </w:r>
      <w:r w:rsidRPr="008013E0">
        <w:rPr>
          <w:color w:val="FF0000"/>
        </w:rPr>
        <w:t xml:space="preserve"> </w:t>
      </w:r>
      <w:r w:rsidRPr="00371B9E">
        <w:t xml:space="preserve">w </w:t>
      </w:r>
      <w:r w:rsidR="002E0CDD">
        <w:t xml:space="preserve">oczekiwanym </w:t>
      </w:r>
      <w:r w:rsidR="008013E0">
        <w:t>stopniu spełnił</w:t>
      </w:r>
      <w:r w:rsidR="002E0CDD">
        <w:t>a</w:t>
      </w:r>
      <w:r w:rsidR="008013E0" w:rsidRPr="008013E0">
        <w:rPr>
          <w:color w:val="FF0000"/>
        </w:rPr>
        <w:t xml:space="preserve">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14:paraId="69063039" w14:textId="77777777" w:rsidR="008C24C7" w:rsidRDefault="008C24C7" w:rsidP="008C24C7">
      <w:pPr>
        <w:spacing w:before="0" w:after="0"/>
        <w:ind w:left="3969" w:firstLine="992"/>
        <w:contextualSpacing w:val="0"/>
        <w:rPr>
          <w:lang w:eastAsia="pl-PL"/>
        </w:rPr>
      </w:pPr>
      <w:r>
        <w:rPr>
          <w:lang w:eastAsia="pl-PL"/>
        </w:rPr>
        <w:t>Agnieszka Kropidłowska</w:t>
      </w:r>
    </w:p>
    <w:p w14:paraId="2D74F298" w14:textId="77777777" w:rsidR="00D22622" w:rsidRDefault="001D5C34" w:rsidP="008C24C7">
      <w:pPr>
        <w:spacing w:before="0" w:after="120"/>
        <w:ind w:left="3402" w:firstLine="567"/>
        <w:contextualSpacing w:val="0"/>
      </w:pPr>
      <w:r>
        <w:rPr>
          <w:lang w:eastAsia="pl-PL"/>
        </w:rPr>
        <w:t>……………………………………………………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E7A"/>
    <w:rsid w:val="000E4F92"/>
    <w:rsid w:val="00166935"/>
    <w:rsid w:val="001A2378"/>
    <w:rsid w:val="001D5C34"/>
    <w:rsid w:val="001F462F"/>
    <w:rsid w:val="002E0CDD"/>
    <w:rsid w:val="003618EC"/>
    <w:rsid w:val="00367C1B"/>
    <w:rsid w:val="00371B9E"/>
    <w:rsid w:val="0038427E"/>
    <w:rsid w:val="003E6589"/>
    <w:rsid w:val="004350D9"/>
    <w:rsid w:val="004501CD"/>
    <w:rsid w:val="00491B82"/>
    <w:rsid w:val="005615F9"/>
    <w:rsid w:val="005A39F0"/>
    <w:rsid w:val="00652706"/>
    <w:rsid w:val="00730036"/>
    <w:rsid w:val="00794403"/>
    <w:rsid w:val="007B0D69"/>
    <w:rsid w:val="007B5AAD"/>
    <w:rsid w:val="008013E0"/>
    <w:rsid w:val="0085710B"/>
    <w:rsid w:val="0086492F"/>
    <w:rsid w:val="008C24C7"/>
    <w:rsid w:val="008E1BDD"/>
    <w:rsid w:val="00923257"/>
    <w:rsid w:val="0093343F"/>
    <w:rsid w:val="0096228A"/>
    <w:rsid w:val="00C8505A"/>
    <w:rsid w:val="00D0125C"/>
    <w:rsid w:val="00D22622"/>
    <w:rsid w:val="00D32D95"/>
    <w:rsid w:val="00D62E76"/>
    <w:rsid w:val="00D85886"/>
    <w:rsid w:val="00DA1E00"/>
    <w:rsid w:val="00E0722E"/>
    <w:rsid w:val="00E1637E"/>
    <w:rsid w:val="00E35039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C02E14F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22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622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6228A"/>
    <w:rPr>
      <w:rFonts w:ascii="Arial" w:hAnsi="Arial"/>
      <w:color w:val="000000" w:themeColor="text1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22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228A"/>
    <w:rPr>
      <w:rFonts w:ascii="Arial" w:hAnsi="Arial"/>
      <w:b/>
      <w:bCs/>
      <w:color w:val="000000" w:themeColor="text1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6228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6228A"/>
    <w:rPr>
      <w:rFonts w:ascii="Segoe UI" w:hAnsi="Segoe UI" w:cs="Segoe UI"/>
      <w:color w:val="000000" w:themeColor="tex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4</TotalTime>
  <Pages>1</Pages>
  <Words>403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Agnieszka Kropidłowska</cp:lastModifiedBy>
  <cp:revision>3</cp:revision>
  <cp:lastPrinted>2025-12-22T11:01:00Z</cp:lastPrinted>
  <dcterms:created xsi:type="dcterms:W3CDTF">2025-12-22T10:59:00Z</dcterms:created>
  <dcterms:modified xsi:type="dcterms:W3CDTF">2025-12-22T11:02:00Z</dcterms:modified>
</cp:coreProperties>
</file>