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A0482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679721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4A1F05">
        <w:t>09</w:t>
      </w:r>
      <w:r w:rsidR="00810904">
        <w:t>.</w:t>
      </w:r>
      <w:r w:rsidR="00D659BB">
        <w:t>1</w:t>
      </w:r>
      <w:r w:rsidR="004A1F05">
        <w:t>2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E1B20" w:rsidRPr="001F462F" w:rsidTr="00CE1B20">
        <w:trPr>
          <w:trHeight w:val="393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Oświaty</w:t>
            </w:r>
          </w:p>
        </w:tc>
      </w:tr>
      <w:tr w:rsidR="00CE1B20" w:rsidRPr="001F462F" w:rsidTr="00CE1B20">
        <w:trPr>
          <w:trHeight w:val="412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OW/</w:t>
            </w:r>
            <w:r w:rsidR="004A1F05">
              <w:rPr>
                <w:rFonts w:eastAsia="Times New Roman" w:cs="Arial"/>
                <w:lang w:eastAsia="pl-PL"/>
              </w:rPr>
              <w:t>232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CE1B20" w:rsidRPr="001F462F" w:rsidTr="00CE1B20">
        <w:trPr>
          <w:trHeight w:val="418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organizacji szkół i placówek oświatowych</w:t>
            </w:r>
          </w:p>
        </w:tc>
      </w:tr>
    </w:tbl>
    <w:p w:rsidR="00D0125C" w:rsidRPr="00D659BB" w:rsidRDefault="001F462F" w:rsidP="008013E0">
      <w:pPr>
        <w:spacing w:after="600"/>
        <w:contextualSpacing w:val="0"/>
      </w:pPr>
      <w:r w:rsidRPr="00371B9E">
        <w:t>W wyniku przeprowadzonej rekrutacji na ww. stanowisko wybrano do zatrudnienia Pan</w:t>
      </w:r>
      <w:r w:rsidR="004A1F05">
        <w:t>a Sebastiana</w:t>
      </w:r>
      <w:r w:rsidR="00084181">
        <w:t xml:space="preserve"> Kończaka</w:t>
      </w:r>
      <w:r w:rsidR="00D659BB">
        <w:t xml:space="preserve"> </w:t>
      </w:r>
      <w:r w:rsidRPr="00371B9E">
        <w:t>zamieszkał</w:t>
      </w:r>
      <w:r w:rsidR="00A0482F">
        <w:t>ego</w:t>
      </w:r>
      <w:r w:rsidR="002D4BD5">
        <w:t xml:space="preserve"> </w:t>
      </w:r>
      <w:r w:rsidRPr="00371B9E">
        <w:t xml:space="preserve">w </w:t>
      </w:r>
      <w:r w:rsidR="00A0482F">
        <w:t>Tomaszewie.</w:t>
      </w:r>
      <w:r w:rsidR="00D659BB">
        <w:br/>
      </w:r>
      <w:r w:rsidRPr="00371B9E">
        <w:t>Kandydat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</w:t>
      </w:r>
      <w:bookmarkStart w:id="0" w:name="_GoBack"/>
      <w:bookmarkEnd w:id="0"/>
      <w:r w:rsidR="001F462F" w:rsidRPr="001F462F">
        <w:rPr>
          <w:lang w:eastAsia="pl-PL"/>
        </w:rPr>
        <w:t>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84181"/>
    <w:rsid w:val="001D5C34"/>
    <w:rsid w:val="001F462F"/>
    <w:rsid w:val="002D4BD5"/>
    <w:rsid w:val="00340F8E"/>
    <w:rsid w:val="00367C1B"/>
    <w:rsid w:val="00371B9E"/>
    <w:rsid w:val="004350D9"/>
    <w:rsid w:val="004A1F05"/>
    <w:rsid w:val="004F672A"/>
    <w:rsid w:val="005A39F0"/>
    <w:rsid w:val="00677AEC"/>
    <w:rsid w:val="00680AA0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0482F"/>
    <w:rsid w:val="00AD3B24"/>
    <w:rsid w:val="00BF46B3"/>
    <w:rsid w:val="00C8505A"/>
    <w:rsid w:val="00CE1B20"/>
    <w:rsid w:val="00D0125C"/>
    <w:rsid w:val="00D22622"/>
    <w:rsid w:val="00D63EA1"/>
    <w:rsid w:val="00D659BB"/>
    <w:rsid w:val="00D85886"/>
    <w:rsid w:val="00DB7A1F"/>
    <w:rsid w:val="00F11E7A"/>
    <w:rsid w:val="00F325F1"/>
    <w:rsid w:val="00F52104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73441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23</TotalTime>
  <Pages>1</Pages>
  <Words>68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2025-10-30T13:47:00Z</cp:lastPrinted>
  <dcterms:created xsi:type="dcterms:W3CDTF">2025-12-09T13:32:00Z</dcterms:created>
  <dcterms:modified xsi:type="dcterms:W3CDTF">2025-12-09T13:54:00Z</dcterms:modified>
</cp:coreProperties>
</file>