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15D49B76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407C2A">
        <w:t>9</w:t>
      </w:r>
      <w:r w:rsidR="00264B88">
        <w:t>.</w:t>
      </w:r>
      <w:r w:rsidR="007272EA">
        <w:t>1</w:t>
      </w:r>
      <w:r w:rsidR="00407C2A">
        <w:t>2</w:t>
      </w:r>
      <w:r w:rsidR="00264B88">
        <w:t>.202</w:t>
      </w:r>
      <w:r w:rsidR="00EF187C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780F64DE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>Wydział</w:t>
            </w:r>
            <w:r w:rsidR="00C94DB8">
              <w:rPr>
                <w:rFonts w:eastAsia="Times New Roman" w:cs="Arial"/>
                <w:b/>
                <w:bCs/>
                <w:lang w:eastAsia="pl-PL"/>
              </w:rPr>
              <w:t>/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4B707BD2" w:rsidR="001F462F" w:rsidRPr="001F462F" w:rsidRDefault="007272EA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Finansowy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7CCCB99D" w:rsidR="001F462F" w:rsidRPr="001F462F" w:rsidRDefault="007272EA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FN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344B56">
              <w:rPr>
                <w:rFonts w:eastAsia="Times New Roman" w:cs="Arial"/>
                <w:lang w:eastAsia="pl-PL"/>
              </w:rPr>
              <w:t>2</w:t>
            </w:r>
            <w:r w:rsidR="00407C2A">
              <w:rPr>
                <w:rFonts w:eastAsia="Times New Roman" w:cs="Arial"/>
                <w:lang w:eastAsia="pl-PL"/>
              </w:rPr>
              <w:t>40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EF187C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70E6B255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407C2A">
              <w:rPr>
                <w:rFonts w:eastAsia="Times New Roman" w:cs="Arial"/>
                <w:lang w:eastAsia="pl-PL"/>
              </w:rPr>
              <w:t xml:space="preserve"> sprawozdawczości</w:t>
            </w:r>
          </w:p>
        </w:tc>
      </w:tr>
    </w:tbl>
    <w:p w14:paraId="68A97328" w14:textId="30273558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>do zatrudnienia Pan</w:t>
      </w:r>
      <w:r w:rsidR="00407C2A">
        <w:rPr>
          <w:color w:val="auto"/>
        </w:rPr>
        <w:t>ią</w:t>
      </w:r>
      <w:r w:rsidR="007272EA">
        <w:rPr>
          <w:color w:val="auto"/>
        </w:rPr>
        <w:t xml:space="preserve"> </w:t>
      </w:r>
      <w:r w:rsidR="00C94DB8">
        <w:rPr>
          <w:color w:val="auto"/>
        </w:rPr>
        <w:t xml:space="preserve"> </w:t>
      </w:r>
      <w:r w:rsidR="00407C2A" w:rsidRPr="00407C2A">
        <w:rPr>
          <w:b/>
          <w:color w:val="auto"/>
        </w:rPr>
        <w:t>Kornelię Rogatkę</w:t>
      </w:r>
      <w:r w:rsidR="00407C2A">
        <w:rPr>
          <w:color w:val="auto"/>
        </w:rPr>
        <w:t xml:space="preserve"> </w:t>
      </w:r>
      <w:r w:rsidR="00C94DB8">
        <w:rPr>
          <w:color w:val="auto"/>
        </w:rPr>
        <w:t>zamieszkał</w:t>
      </w:r>
      <w:r w:rsidR="00407C2A">
        <w:rPr>
          <w:color w:val="auto"/>
        </w:rPr>
        <w:t xml:space="preserve">ą </w:t>
      </w:r>
      <w:r w:rsidR="00C94DB8">
        <w:rPr>
          <w:color w:val="auto"/>
        </w:rPr>
        <w:t>w Poznaniu. Kandydat</w:t>
      </w:r>
      <w:r w:rsidR="00407C2A">
        <w:rPr>
          <w:color w:val="auto"/>
        </w:rPr>
        <w:t>ka</w:t>
      </w:r>
      <w:r w:rsidR="00C94DB8">
        <w:rPr>
          <w:color w:val="auto"/>
        </w:rPr>
        <w:t xml:space="preserve"> w </w:t>
      </w:r>
      <w:r w:rsidR="00407C2A">
        <w:rPr>
          <w:color w:val="auto"/>
        </w:rPr>
        <w:t xml:space="preserve">wystarczającym stopniu </w:t>
      </w:r>
      <w:r w:rsidR="00C94DB8">
        <w:rPr>
          <w:color w:val="auto"/>
        </w:rPr>
        <w:t>spełnił</w:t>
      </w:r>
      <w:r w:rsidR="00407C2A">
        <w:rPr>
          <w:color w:val="auto"/>
        </w:rPr>
        <w:t>a</w:t>
      </w:r>
      <w:bookmarkStart w:id="0" w:name="_GoBack"/>
      <w:bookmarkEnd w:id="0"/>
      <w:r w:rsidR="00C94DB8">
        <w:rPr>
          <w:color w:val="auto"/>
        </w:rPr>
        <w:t xml:space="preserve">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93C"/>
    <w:rsid w:val="001D5C34"/>
    <w:rsid w:val="001F462F"/>
    <w:rsid w:val="00264B88"/>
    <w:rsid w:val="00344B56"/>
    <w:rsid w:val="00367C1B"/>
    <w:rsid w:val="00371B9E"/>
    <w:rsid w:val="00407C2A"/>
    <w:rsid w:val="004350D9"/>
    <w:rsid w:val="00446C3F"/>
    <w:rsid w:val="00574CCB"/>
    <w:rsid w:val="005A39F0"/>
    <w:rsid w:val="00721FF6"/>
    <w:rsid w:val="007272EA"/>
    <w:rsid w:val="00730036"/>
    <w:rsid w:val="00794403"/>
    <w:rsid w:val="007B5AAD"/>
    <w:rsid w:val="008013E0"/>
    <w:rsid w:val="0085710B"/>
    <w:rsid w:val="0086492F"/>
    <w:rsid w:val="008E1BDD"/>
    <w:rsid w:val="00923257"/>
    <w:rsid w:val="009A0529"/>
    <w:rsid w:val="00A37CBA"/>
    <w:rsid w:val="00AB2A26"/>
    <w:rsid w:val="00C8505A"/>
    <w:rsid w:val="00C94DB8"/>
    <w:rsid w:val="00D0125C"/>
    <w:rsid w:val="00D22622"/>
    <w:rsid w:val="00D85886"/>
    <w:rsid w:val="00E41BAF"/>
    <w:rsid w:val="00EC43D1"/>
    <w:rsid w:val="00EF187C"/>
    <w:rsid w:val="00F11E7A"/>
    <w:rsid w:val="00FC4029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68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3</cp:revision>
  <cp:lastPrinted>2025-12-09T08:28:00Z</cp:lastPrinted>
  <dcterms:created xsi:type="dcterms:W3CDTF">2025-12-09T08:26:00Z</dcterms:created>
  <dcterms:modified xsi:type="dcterms:W3CDTF">2025-12-09T08:28:00Z</dcterms:modified>
</cp:coreProperties>
</file>