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443970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5752448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116189">
        <w:t xml:space="preserve"> 2</w:t>
      </w:r>
      <w:r w:rsidR="00443970">
        <w:t>8</w:t>
      </w:r>
      <w:r w:rsidR="008E61EF">
        <w:t>.</w:t>
      </w:r>
      <w:r w:rsidR="00443970">
        <w:t>11</w:t>
      </w:r>
      <w:r w:rsidR="008E61EF">
        <w:t>.202</w:t>
      </w:r>
      <w:r w:rsidR="00116189">
        <w:t>5</w:t>
      </w:r>
      <w:r w:rsidR="008E61E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EC4B3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Wspierania Jednostek Pomocniczych Miasta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EC4B3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WJPM</w:t>
            </w:r>
            <w:r w:rsidR="008E61EF">
              <w:rPr>
                <w:rFonts w:eastAsia="Times New Roman" w:cs="Arial"/>
                <w:lang w:eastAsia="pl-PL"/>
              </w:rPr>
              <w:t>/</w:t>
            </w:r>
            <w:r w:rsidR="00443970">
              <w:rPr>
                <w:rFonts w:eastAsia="Times New Roman" w:cs="Arial"/>
                <w:lang w:eastAsia="pl-PL"/>
              </w:rPr>
              <w:t>242</w:t>
            </w:r>
            <w:r w:rsidR="008E61EF">
              <w:rPr>
                <w:rFonts w:eastAsia="Times New Roman" w:cs="Arial"/>
                <w:lang w:eastAsia="pl-PL"/>
              </w:rPr>
              <w:t>/202</w:t>
            </w:r>
            <w:r w:rsidR="00116189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8E61E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EC4B3F">
              <w:rPr>
                <w:rFonts w:eastAsia="Times New Roman" w:cs="Arial"/>
                <w:lang w:eastAsia="pl-PL"/>
              </w:rPr>
              <w:t>jednostek pomocniczych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 xml:space="preserve">W wyniku przeprowadzonej rekrutacji na ww. stanowisko wybrano do zatrudnienia </w:t>
      </w:r>
      <w:r w:rsidRPr="00700021">
        <w:t>Pa</w:t>
      </w:r>
      <w:r w:rsidR="00116189">
        <w:t>n</w:t>
      </w:r>
      <w:r w:rsidR="00D02FA2">
        <w:t xml:space="preserve">ią </w:t>
      </w:r>
      <w:bookmarkStart w:id="0" w:name="_GoBack"/>
      <w:bookmarkEnd w:id="0"/>
      <w:r w:rsidR="00443970" w:rsidRPr="00443970">
        <w:rPr>
          <w:b/>
        </w:rPr>
        <w:t xml:space="preserve">Martynę </w:t>
      </w:r>
      <w:proofErr w:type="spellStart"/>
      <w:r w:rsidR="00443970" w:rsidRPr="00443970">
        <w:rPr>
          <w:b/>
        </w:rPr>
        <w:t>Sztomber</w:t>
      </w:r>
      <w:proofErr w:type="spellEnd"/>
      <w:r w:rsidR="00443970">
        <w:t xml:space="preserve"> </w:t>
      </w:r>
      <w:r w:rsidR="007F2858">
        <w:t>zamieszkał</w:t>
      </w:r>
      <w:r w:rsidR="00D02FA2">
        <w:t xml:space="preserve">ą </w:t>
      </w:r>
      <w:r w:rsidR="007F2858">
        <w:t xml:space="preserve">w </w:t>
      </w:r>
      <w:r w:rsidR="00EC4B3F">
        <w:t>Poznaniu</w:t>
      </w:r>
      <w:r w:rsidR="00DB17A6">
        <w:t xml:space="preserve">. </w:t>
      </w:r>
      <w:r w:rsidRPr="00371B9E">
        <w:t>Kandyda</w:t>
      </w:r>
      <w:r w:rsidR="00DB17A6">
        <w:t>t</w:t>
      </w:r>
      <w:r w:rsidR="00D02FA2">
        <w:t>ka</w:t>
      </w:r>
      <w:r w:rsidR="00DB17A6">
        <w:t xml:space="preserve"> </w:t>
      </w:r>
      <w:r w:rsidRPr="00371B9E">
        <w:t xml:space="preserve">w </w:t>
      </w:r>
      <w:r w:rsidR="00443970">
        <w:t xml:space="preserve">oczekiwanym </w:t>
      </w:r>
      <w:r w:rsidR="00D02FA2">
        <w:t>stopniu</w:t>
      </w:r>
      <w:r w:rsidR="00443970">
        <w:t xml:space="preserve"> </w:t>
      </w:r>
      <w:r w:rsidR="00973E72">
        <w:t>s</w:t>
      </w:r>
      <w:r w:rsidR="005F1C7C">
        <w:t xml:space="preserve">pełniła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  <w:r w:rsidR="008013E0">
        <w:br/>
      </w:r>
    </w:p>
    <w:p w:rsidR="00D22622" w:rsidRDefault="00B41C81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Teresa Dmochowska - 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1E7A"/>
    <w:rsid w:val="00116189"/>
    <w:rsid w:val="001636FD"/>
    <w:rsid w:val="001D5C34"/>
    <w:rsid w:val="001F462F"/>
    <w:rsid w:val="00367C1B"/>
    <w:rsid w:val="00371B9E"/>
    <w:rsid w:val="00404FE1"/>
    <w:rsid w:val="004350D9"/>
    <w:rsid w:val="00443970"/>
    <w:rsid w:val="004A228A"/>
    <w:rsid w:val="0056473F"/>
    <w:rsid w:val="005A39F0"/>
    <w:rsid w:val="005F1C7C"/>
    <w:rsid w:val="00601A70"/>
    <w:rsid w:val="006F448E"/>
    <w:rsid w:val="00700021"/>
    <w:rsid w:val="007138D1"/>
    <w:rsid w:val="00730036"/>
    <w:rsid w:val="00785E01"/>
    <w:rsid w:val="00794403"/>
    <w:rsid w:val="007B5AAD"/>
    <w:rsid w:val="007F2858"/>
    <w:rsid w:val="008013E0"/>
    <w:rsid w:val="0085710B"/>
    <w:rsid w:val="0085752E"/>
    <w:rsid w:val="0086492F"/>
    <w:rsid w:val="008E1BDD"/>
    <w:rsid w:val="008E61EF"/>
    <w:rsid w:val="008F7D87"/>
    <w:rsid w:val="00923257"/>
    <w:rsid w:val="00973E72"/>
    <w:rsid w:val="00B41C81"/>
    <w:rsid w:val="00B4738D"/>
    <w:rsid w:val="00C8505A"/>
    <w:rsid w:val="00D0125C"/>
    <w:rsid w:val="00D02FA2"/>
    <w:rsid w:val="00D22622"/>
    <w:rsid w:val="00D25AE7"/>
    <w:rsid w:val="00D85886"/>
    <w:rsid w:val="00DB17A6"/>
    <w:rsid w:val="00DC2A63"/>
    <w:rsid w:val="00EC4B3F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80DB9FF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</TotalTime>
  <Pages>1</Pages>
  <Words>70</Words>
  <Characters>420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2025-11-27T11:41:00Z</cp:lastPrinted>
  <dcterms:created xsi:type="dcterms:W3CDTF">2025-11-27T11:40:00Z</dcterms:created>
  <dcterms:modified xsi:type="dcterms:W3CDTF">2025-11-27T11:41:00Z</dcterms:modified>
</cp:coreProperties>
</file>