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BE186F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7292980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116189">
        <w:t xml:space="preserve"> </w:t>
      </w:r>
      <w:r w:rsidR="00BE186F">
        <w:t>15</w:t>
      </w:r>
      <w:r w:rsidR="008E61EF">
        <w:t>.</w:t>
      </w:r>
      <w:r w:rsidR="001D133E">
        <w:t>1</w:t>
      </w:r>
      <w:r w:rsidR="00BE186F">
        <w:t>2</w:t>
      </w:r>
      <w:r w:rsidR="008E61EF">
        <w:t>.202</w:t>
      </w:r>
      <w:r w:rsidR="00116189">
        <w:t>5</w:t>
      </w:r>
      <w:r w:rsidR="008E61E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</w:t>
            </w:r>
          </w:p>
        </w:tc>
        <w:tc>
          <w:tcPr>
            <w:tcW w:w="6870" w:type="dxa"/>
            <w:vAlign w:val="center"/>
          </w:tcPr>
          <w:p w:rsidR="001F462F" w:rsidRPr="001F462F" w:rsidRDefault="00FD7BD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Gospodarki Komunalnej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FD7BDC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GK</w:t>
            </w:r>
            <w:r w:rsidR="008E61EF">
              <w:rPr>
                <w:rFonts w:eastAsia="Times New Roman" w:cs="Arial"/>
                <w:lang w:eastAsia="pl-PL"/>
              </w:rPr>
              <w:t>/</w:t>
            </w:r>
            <w:r w:rsidR="00BE186F">
              <w:rPr>
                <w:rFonts w:eastAsia="Times New Roman" w:cs="Arial"/>
                <w:lang w:eastAsia="pl-PL"/>
              </w:rPr>
              <w:t>246</w:t>
            </w:r>
            <w:r w:rsidR="008E61EF">
              <w:rPr>
                <w:rFonts w:eastAsia="Times New Roman" w:cs="Arial"/>
                <w:lang w:eastAsia="pl-PL"/>
              </w:rPr>
              <w:t>/202</w:t>
            </w:r>
            <w:r w:rsidR="00116189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8E61E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BE186F">
              <w:rPr>
                <w:rFonts w:eastAsia="Times New Roman" w:cs="Arial"/>
                <w:lang w:eastAsia="pl-PL"/>
              </w:rPr>
              <w:t xml:space="preserve"> gospodarki odpadami i rozliczeń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 xml:space="preserve">W wyniku przeprowadzonej rekrutacji na ww. stanowisko wybrano do zatrudnienia </w:t>
      </w:r>
      <w:r w:rsidRPr="00700021">
        <w:t>Pa</w:t>
      </w:r>
      <w:r w:rsidR="00116189">
        <w:t>n</w:t>
      </w:r>
      <w:r w:rsidR="00BE186F">
        <w:t xml:space="preserve">ią </w:t>
      </w:r>
      <w:r w:rsidR="00FD7BDC">
        <w:t xml:space="preserve"> </w:t>
      </w:r>
      <w:r w:rsidR="00D02FA2">
        <w:t xml:space="preserve"> </w:t>
      </w:r>
      <w:r w:rsidR="00BE186F" w:rsidRPr="00BE186F">
        <w:rPr>
          <w:b/>
        </w:rPr>
        <w:t>Joannę Gromek</w:t>
      </w:r>
      <w:r w:rsidR="00BE186F">
        <w:t xml:space="preserve"> zamieszkałą</w:t>
      </w:r>
      <w:bookmarkStart w:id="0" w:name="_GoBack"/>
      <w:bookmarkEnd w:id="0"/>
      <w:r w:rsidR="00BE186F">
        <w:t xml:space="preserve"> w Poznaniu i Panią </w:t>
      </w:r>
      <w:r w:rsidR="00BE186F" w:rsidRPr="00BE186F">
        <w:rPr>
          <w:b/>
        </w:rPr>
        <w:t>Weronikę Koralewską</w:t>
      </w:r>
      <w:r w:rsidR="00BE186F">
        <w:t xml:space="preserve"> za</w:t>
      </w:r>
      <w:r w:rsidR="007F2858">
        <w:t>mieszkał</w:t>
      </w:r>
      <w:r w:rsidR="00BE186F">
        <w:t xml:space="preserve">ą </w:t>
      </w:r>
      <w:r w:rsidR="007F2858">
        <w:t>w</w:t>
      </w:r>
      <w:r w:rsidR="00BE186F">
        <w:t> </w:t>
      </w:r>
      <w:r w:rsidR="00EC4B3F">
        <w:t>Poznaniu</w:t>
      </w:r>
      <w:r w:rsidR="00DB17A6">
        <w:t xml:space="preserve">. </w:t>
      </w:r>
      <w:r w:rsidRPr="00371B9E">
        <w:t>Kandyda</w:t>
      </w:r>
      <w:r w:rsidR="00DB17A6">
        <w:t>t</w:t>
      </w:r>
      <w:r w:rsidR="00BE186F">
        <w:t xml:space="preserve">ki </w:t>
      </w:r>
      <w:r w:rsidRPr="00371B9E">
        <w:t xml:space="preserve">w </w:t>
      </w:r>
      <w:r w:rsidR="00D02FA2">
        <w:t xml:space="preserve">najwyższym stopniu, spośród pozostałych kandydatów, </w:t>
      </w:r>
      <w:r w:rsidR="00973E72">
        <w:t>s</w:t>
      </w:r>
      <w:r w:rsidR="005F1C7C">
        <w:t>pełnił</w:t>
      </w:r>
      <w:r w:rsidR="00BE186F">
        <w:t>y</w:t>
      </w:r>
      <w:r w:rsidR="005F1C7C"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  <w:r w:rsidR="008013E0">
        <w:br/>
      </w:r>
    </w:p>
    <w:p w:rsidR="00D22622" w:rsidRDefault="00B41C81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Teresa Dmochowska - 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E7A"/>
    <w:rsid w:val="00116189"/>
    <w:rsid w:val="001636FD"/>
    <w:rsid w:val="001D133E"/>
    <w:rsid w:val="001D5C34"/>
    <w:rsid w:val="001F462F"/>
    <w:rsid w:val="00367C1B"/>
    <w:rsid w:val="00371B9E"/>
    <w:rsid w:val="00404FE1"/>
    <w:rsid w:val="004350D9"/>
    <w:rsid w:val="004A228A"/>
    <w:rsid w:val="004E14EE"/>
    <w:rsid w:val="0056473F"/>
    <w:rsid w:val="005A39F0"/>
    <w:rsid w:val="005F1C7C"/>
    <w:rsid w:val="00601A70"/>
    <w:rsid w:val="006F448E"/>
    <w:rsid w:val="00700021"/>
    <w:rsid w:val="007138D1"/>
    <w:rsid w:val="00730036"/>
    <w:rsid w:val="00785E01"/>
    <w:rsid w:val="00794403"/>
    <w:rsid w:val="007B5AAD"/>
    <w:rsid w:val="007F2858"/>
    <w:rsid w:val="008013E0"/>
    <w:rsid w:val="0085710B"/>
    <w:rsid w:val="0085752E"/>
    <w:rsid w:val="0086492F"/>
    <w:rsid w:val="008E1BDD"/>
    <w:rsid w:val="008E61EF"/>
    <w:rsid w:val="008F7D87"/>
    <w:rsid w:val="0092071B"/>
    <w:rsid w:val="00923257"/>
    <w:rsid w:val="00973E72"/>
    <w:rsid w:val="00AD314C"/>
    <w:rsid w:val="00B41C81"/>
    <w:rsid w:val="00B4738D"/>
    <w:rsid w:val="00BE186F"/>
    <w:rsid w:val="00C8505A"/>
    <w:rsid w:val="00D0125C"/>
    <w:rsid w:val="00D02FA2"/>
    <w:rsid w:val="00D22622"/>
    <w:rsid w:val="00D85886"/>
    <w:rsid w:val="00DB17A6"/>
    <w:rsid w:val="00DC2A63"/>
    <w:rsid w:val="00EC4B3F"/>
    <w:rsid w:val="00F11E7A"/>
    <w:rsid w:val="00FD28D2"/>
    <w:rsid w:val="00FD7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55F9CD9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4</TotalTime>
  <Pages>1</Pages>
  <Words>79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2025-12-15T07:37:00Z</cp:lastPrinted>
  <dcterms:created xsi:type="dcterms:W3CDTF">2025-12-15T07:33:00Z</dcterms:created>
  <dcterms:modified xsi:type="dcterms:W3CDTF">2025-12-15T07:37:00Z</dcterms:modified>
</cp:coreProperties>
</file>