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1E329E0" w14:textId="5BDD2433" w:rsidR="001F462F" w:rsidRPr="005A39F0" w:rsidRDefault="001F462F" w:rsidP="00371B9E">
      <w:pPr>
        <w:rPr>
          <w:b/>
          <w:bCs/>
          <w:sz w:val="24"/>
          <w:szCs w:val="24"/>
          <w:lang w:eastAsia="pl-PL"/>
        </w:rPr>
      </w:pPr>
      <w:r w:rsidRPr="005A39F0">
        <w:rPr>
          <w:b/>
          <w:bCs/>
          <w:sz w:val="24"/>
          <w:szCs w:val="24"/>
          <w:lang w:eastAsia="pl-PL"/>
        </w:rPr>
        <w:t>Urząd Miasta Poznania</w:t>
      </w:r>
    </w:p>
    <w:p w14:paraId="52CA23C8" w14:textId="335A23AD" w:rsidR="001F462F" w:rsidRPr="00923257" w:rsidRDefault="001F462F" w:rsidP="00923257">
      <w:pPr>
        <w:pStyle w:val="Data"/>
      </w:pPr>
      <w:r w:rsidRPr="00923257">
        <w:t>Data:</w:t>
      </w:r>
      <w:r w:rsidRPr="00923257">
        <w:tab/>
      </w:r>
      <w:r w:rsidR="00002E68">
        <w:t>29</w:t>
      </w:r>
      <w:r w:rsidR="00264B88">
        <w:t>.</w:t>
      </w:r>
      <w:r w:rsidR="008758F2">
        <w:t>1</w:t>
      </w:r>
      <w:r w:rsidR="00002E68">
        <w:t>2</w:t>
      </w:r>
      <w:r w:rsidR="00264B88">
        <w:t>.202</w:t>
      </w:r>
      <w:r w:rsidR="00EF187C">
        <w:t>5</w:t>
      </w:r>
    </w:p>
    <w:p w14:paraId="2FCB8C58" w14:textId="77777777" w:rsidR="001F462F" w:rsidRDefault="001F462F" w:rsidP="00923257">
      <w:pPr>
        <w:pStyle w:val="Nagwek1"/>
        <w:rPr>
          <w:rFonts w:eastAsia="Times New Roman"/>
          <w:lang w:eastAsia="pl-PL"/>
        </w:rPr>
      </w:pPr>
      <w:r w:rsidRPr="001F462F">
        <w:rPr>
          <w:rFonts w:eastAsia="Times New Roman"/>
          <w:lang w:eastAsia="pl-PL"/>
        </w:rPr>
        <w:t>Informacja o wyniku naboru</w:t>
      </w: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  <w:tblCaption w:val="Tabela"/>
        <w:tblDescription w:val="Informacja o rekrutacji. W tabeli sa 3 wiersze: nazwa wydziału/biura, nr ref., nazwa stanowiska pracy."/>
      </w:tblPr>
      <w:tblGrid>
        <w:gridCol w:w="2197"/>
        <w:gridCol w:w="6870"/>
      </w:tblGrid>
      <w:tr w:rsidR="001F462F" w:rsidRPr="001F462F" w14:paraId="0D930ACA" w14:textId="77777777" w:rsidTr="00C8505A">
        <w:trPr>
          <w:trHeight w:val="393"/>
        </w:trPr>
        <w:tc>
          <w:tcPr>
            <w:tcW w:w="2197" w:type="dxa"/>
            <w:vAlign w:val="center"/>
          </w:tcPr>
          <w:p w14:paraId="2ED3D9E5" w14:textId="0EF9195A" w:rsidR="001F462F" w:rsidRPr="001F462F" w:rsidRDefault="00EF187C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40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b/>
                <w:bCs/>
                <w:lang w:eastAsia="pl-PL"/>
              </w:rPr>
              <w:t xml:space="preserve">Wydział </w:t>
            </w:r>
            <w:r w:rsidR="001F462F" w:rsidRPr="001F462F">
              <w:rPr>
                <w:rFonts w:eastAsia="Times New Roman" w:cs="Arial"/>
                <w:b/>
                <w:bCs/>
                <w:lang w:eastAsia="pl-PL"/>
              </w:rPr>
              <w:t>Biuro</w:t>
            </w:r>
          </w:p>
        </w:tc>
        <w:tc>
          <w:tcPr>
            <w:tcW w:w="6870" w:type="dxa"/>
            <w:vAlign w:val="center"/>
          </w:tcPr>
          <w:p w14:paraId="105AFC70" w14:textId="5368EADA" w:rsidR="001F462F" w:rsidRPr="001F462F" w:rsidRDefault="00EF187C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Zarządzania Kryzysowego i Bezpieczeństwa</w:t>
            </w:r>
          </w:p>
        </w:tc>
      </w:tr>
      <w:tr w:rsidR="001F462F" w:rsidRPr="001F462F" w14:paraId="1E7A2B85" w14:textId="77777777" w:rsidTr="00C8505A">
        <w:trPr>
          <w:trHeight w:val="412"/>
        </w:trPr>
        <w:tc>
          <w:tcPr>
            <w:tcW w:w="2197" w:type="dxa"/>
            <w:vAlign w:val="center"/>
          </w:tcPr>
          <w:p w14:paraId="5D11A067" w14:textId="77777777" w:rsidR="001F462F" w:rsidRPr="001F462F" w:rsidRDefault="001F46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Nr ref</w:t>
            </w:r>
            <w:r w:rsidRPr="001F462F">
              <w:rPr>
                <w:rFonts w:eastAsia="Times New Roman" w:cs="Arial"/>
                <w:lang w:eastAsia="pl-PL"/>
              </w:rPr>
              <w:t xml:space="preserve">. </w:t>
            </w:r>
          </w:p>
        </w:tc>
        <w:tc>
          <w:tcPr>
            <w:tcW w:w="6870" w:type="dxa"/>
            <w:vAlign w:val="center"/>
          </w:tcPr>
          <w:p w14:paraId="08437207" w14:textId="1827BE91" w:rsidR="001F462F" w:rsidRPr="001F462F" w:rsidRDefault="00EF187C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ZKB</w:t>
            </w:r>
            <w:r w:rsidR="00264B88">
              <w:rPr>
                <w:rFonts w:eastAsia="Times New Roman" w:cs="Arial"/>
                <w:lang w:eastAsia="pl-PL"/>
              </w:rPr>
              <w:t>/</w:t>
            </w:r>
            <w:r w:rsidR="008758F2">
              <w:rPr>
                <w:rFonts w:eastAsia="Times New Roman" w:cs="Arial"/>
                <w:lang w:eastAsia="pl-PL"/>
              </w:rPr>
              <w:t>2</w:t>
            </w:r>
            <w:r w:rsidR="00002E68">
              <w:rPr>
                <w:rFonts w:eastAsia="Times New Roman" w:cs="Arial"/>
                <w:lang w:eastAsia="pl-PL"/>
              </w:rPr>
              <w:t>47</w:t>
            </w:r>
            <w:r w:rsidR="00264B88">
              <w:rPr>
                <w:rFonts w:eastAsia="Times New Roman" w:cs="Arial"/>
                <w:lang w:eastAsia="pl-PL"/>
              </w:rPr>
              <w:t>/202</w:t>
            </w:r>
            <w:r>
              <w:rPr>
                <w:rFonts w:eastAsia="Times New Roman" w:cs="Arial"/>
                <w:lang w:eastAsia="pl-PL"/>
              </w:rPr>
              <w:t>5</w:t>
            </w:r>
          </w:p>
        </w:tc>
      </w:tr>
      <w:tr w:rsidR="001F462F" w:rsidRPr="001F462F" w14:paraId="7F7939C0" w14:textId="77777777" w:rsidTr="00C8505A">
        <w:trPr>
          <w:trHeight w:val="418"/>
        </w:trPr>
        <w:tc>
          <w:tcPr>
            <w:tcW w:w="2197" w:type="dxa"/>
            <w:vAlign w:val="center"/>
          </w:tcPr>
          <w:p w14:paraId="4FE450E7" w14:textId="77777777" w:rsidR="001F462F" w:rsidRPr="001F462F" w:rsidRDefault="001F46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b/>
                <w:bCs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Stanowisko pracy</w:t>
            </w:r>
          </w:p>
        </w:tc>
        <w:tc>
          <w:tcPr>
            <w:tcW w:w="6870" w:type="dxa"/>
            <w:vAlign w:val="center"/>
          </w:tcPr>
          <w:p w14:paraId="0500819E" w14:textId="40C76F6C" w:rsidR="001F462F" w:rsidRPr="001F462F" w:rsidRDefault="00002E68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 xml:space="preserve">Kierownik Oddziału Spraw Obronnych i Obrony Cywilnej </w:t>
            </w:r>
          </w:p>
        </w:tc>
      </w:tr>
    </w:tbl>
    <w:p w14:paraId="68A97328" w14:textId="0C5744AD" w:rsidR="00D0125C" w:rsidRPr="00264B88" w:rsidRDefault="001F462F" w:rsidP="008013E0">
      <w:pPr>
        <w:spacing w:after="600"/>
        <w:contextualSpacing w:val="0"/>
        <w:rPr>
          <w:rFonts w:eastAsia="Times New Roman" w:cs="Arial"/>
          <w:color w:val="auto"/>
          <w:szCs w:val="20"/>
          <w:lang w:eastAsia="pl-PL"/>
        </w:rPr>
      </w:pPr>
      <w:r w:rsidRPr="00264B88">
        <w:rPr>
          <w:color w:val="auto"/>
        </w:rPr>
        <w:t xml:space="preserve">W wyniku przeprowadzonej rekrutacji na ww. stanowisko </w:t>
      </w:r>
      <w:r w:rsidR="00721FF6">
        <w:rPr>
          <w:color w:val="auto"/>
        </w:rPr>
        <w:t>wybrano do zatrudnienia</w:t>
      </w:r>
      <w:r w:rsidR="00457769">
        <w:rPr>
          <w:color w:val="auto"/>
        </w:rPr>
        <w:t xml:space="preserve"> Pan</w:t>
      </w:r>
      <w:r w:rsidR="000A619C">
        <w:rPr>
          <w:color w:val="auto"/>
        </w:rPr>
        <w:t>a</w:t>
      </w:r>
      <w:r w:rsidR="008758F2">
        <w:rPr>
          <w:color w:val="auto"/>
        </w:rPr>
        <w:t xml:space="preserve"> </w:t>
      </w:r>
      <w:r w:rsidR="00002E68" w:rsidRPr="00002E68">
        <w:rPr>
          <w:b/>
          <w:color w:val="auto"/>
        </w:rPr>
        <w:t xml:space="preserve">Bartosza Macieja </w:t>
      </w:r>
      <w:proofErr w:type="spellStart"/>
      <w:r w:rsidR="00002E68" w:rsidRPr="00002E68">
        <w:rPr>
          <w:b/>
          <w:color w:val="auto"/>
        </w:rPr>
        <w:t>Prociuka</w:t>
      </w:r>
      <w:proofErr w:type="spellEnd"/>
      <w:r w:rsidR="00002E68">
        <w:rPr>
          <w:color w:val="auto"/>
        </w:rPr>
        <w:t xml:space="preserve"> </w:t>
      </w:r>
      <w:r w:rsidR="00D93764">
        <w:rPr>
          <w:color w:val="auto"/>
        </w:rPr>
        <w:t>zamieszkał</w:t>
      </w:r>
      <w:r w:rsidR="000A619C">
        <w:rPr>
          <w:color w:val="auto"/>
        </w:rPr>
        <w:t>ego</w:t>
      </w:r>
      <w:r w:rsidR="008758F2">
        <w:rPr>
          <w:color w:val="auto"/>
        </w:rPr>
        <w:t xml:space="preserve"> </w:t>
      </w:r>
      <w:r w:rsidR="00D93764">
        <w:rPr>
          <w:color w:val="auto"/>
        </w:rPr>
        <w:t xml:space="preserve">w </w:t>
      </w:r>
      <w:r w:rsidR="008758F2">
        <w:rPr>
          <w:color w:val="auto"/>
        </w:rPr>
        <w:t xml:space="preserve">Poznaniu. </w:t>
      </w:r>
      <w:r w:rsidR="00457769">
        <w:rPr>
          <w:color w:val="auto"/>
        </w:rPr>
        <w:t>Kandyd</w:t>
      </w:r>
      <w:r w:rsidR="000A619C">
        <w:rPr>
          <w:color w:val="auto"/>
        </w:rPr>
        <w:t xml:space="preserve">at </w:t>
      </w:r>
      <w:r w:rsidR="00457769">
        <w:rPr>
          <w:color w:val="auto"/>
        </w:rPr>
        <w:t xml:space="preserve">w </w:t>
      </w:r>
      <w:r w:rsidR="00002E68">
        <w:rPr>
          <w:color w:val="auto"/>
        </w:rPr>
        <w:t xml:space="preserve">najwyższym stopniu </w:t>
      </w:r>
      <w:r w:rsidR="00457769">
        <w:rPr>
          <w:color w:val="auto"/>
        </w:rPr>
        <w:t>spełnił</w:t>
      </w:r>
      <w:bookmarkStart w:id="0" w:name="_GoBack"/>
      <w:bookmarkEnd w:id="0"/>
      <w:r w:rsidR="00721FF6">
        <w:rPr>
          <w:color w:val="auto"/>
        </w:rPr>
        <w:t xml:space="preserve"> </w:t>
      </w:r>
      <w:r w:rsidR="00457769">
        <w:rPr>
          <w:color w:val="auto"/>
        </w:rPr>
        <w:t>wymagania proponowanego stanowiska pracy.</w:t>
      </w:r>
    </w:p>
    <w:p w14:paraId="47B3C1D6" w14:textId="592AA86B" w:rsidR="00D22622" w:rsidRDefault="00264B88" w:rsidP="00264B88">
      <w:pPr>
        <w:spacing w:before="840" w:after="120"/>
        <w:ind w:left="3402"/>
        <w:contextualSpacing w:val="0"/>
      </w:pPr>
      <w:r>
        <w:rPr>
          <w:lang w:eastAsia="pl-PL"/>
        </w:rPr>
        <w:t xml:space="preserve">                                    </w:t>
      </w:r>
      <w:r w:rsidR="00AB2A26">
        <w:rPr>
          <w:lang w:eastAsia="pl-PL"/>
        </w:rPr>
        <w:t>Teresa Dmochowska-Weber</w:t>
      </w:r>
      <w:r w:rsidR="008E1BDD">
        <w:rPr>
          <w:lang w:eastAsia="pl-PL"/>
        </w:rPr>
        <w:br/>
      </w:r>
      <w:r w:rsidR="0085710B">
        <w:rPr>
          <w:lang w:eastAsia="pl-PL"/>
        </w:rPr>
        <w:t xml:space="preserve"> </w:t>
      </w:r>
      <w:r w:rsidR="001F462F" w:rsidRPr="001F462F">
        <w:rPr>
          <w:lang w:eastAsia="pl-PL"/>
        </w:rPr>
        <w:t>imię i nazwisko pracownika sporządzającego informację</w:t>
      </w:r>
    </w:p>
    <w:sectPr w:rsidR="00D22622" w:rsidSect="001D5C34">
      <w:pgSz w:w="11906" w:h="16838"/>
      <w:pgMar w:top="851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attachedTemplate r:id="rId1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1E7A"/>
    <w:rsid w:val="00002E68"/>
    <w:rsid w:val="000A619C"/>
    <w:rsid w:val="001C0D16"/>
    <w:rsid w:val="001D5C34"/>
    <w:rsid w:val="001F462F"/>
    <w:rsid w:val="00264B88"/>
    <w:rsid w:val="003621E6"/>
    <w:rsid w:val="00367C1B"/>
    <w:rsid w:val="00371B9E"/>
    <w:rsid w:val="003F0BFE"/>
    <w:rsid w:val="004350D9"/>
    <w:rsid w:val="00446C3F"/>
    <w:rsid w:val="00457769"/>
    <w:rsid w:val="005A39F0"/>
    <w:rsid w:val="00721FF6"/>
    <w:rsid w:val="00725A9B"/>
    <w:rsid w:val="00730036"/>
    <w:rsid w:val="00794403"/>
    <w:rsid w:val="007B5AAD"/>
    <w:rsid w:val="008013E0"/>
    <w:rsid w:val="0085710B"/>
    <w:rsid w:val="0086492F"/>
    <w:rsid w:val="008758F2"/>
    <w:rsid w:val="008E1BDD"/>
    <w:rsid w:val="00923257"/>
    <w:rsid w:val="00AB2A26"/>
    <w:rsid w:val="00B518F2"/>
    <w:rsid w:val="00C3420A"/>
    <w:rsid w:val="00C8505A"/>
    <w:rsid w:val="00D0125C"/>
    <w:rsid w:val="00D22622"/>
    <w:rsid w:val="00D85886"/>
    <w:rsid w:val="00D93764"/>
    <w:rsid w:val="00E14EA4"/>
    <w:rsid w:val="00EC43D1"/>
    <w:rsid w:val="00EF187C"/>
    <w:rsid w:val="00F11E7A"/>
    <w:rsid w:val="00FD28D2"/>
    <w:rsid w:val="00FE33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6E122C"/>
  <w15:chartTrackingRefBased/>
  <w15:docId w15:val="{14EA3AA9-0B3F-4547-B7B3-7FA77D73B3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923257"/>
    <w:pPr>
      <w:spacing w:before="360" w:after="240" w:line="360" w:lineRule="auto"/>
      <w:contextualSpacing/>
    </w:pPr>
    <w:rPr>
      <w:rFonts w:ascii="Arial" w:hAnsi="Arial"/>
      <w:color w:val="000000" w:themeColor="text1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923257"/>
    <w:pPr>
      <w:keepNext/>
      <w:keepLines/>
      <w:spacing w:after="360"/>
      <w:jc w:val="center"/>
      <w:outlineLvl w:val="0"/>
    </w:pPr>
    <w:rPr>
      <w:rFonts w:eastAsiaTheme="majorEastAsia" w:cstheme="majorBidi"/>
      <w:b/>
      <w:sz w:val="28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23257"/>
    <w:rPr>
      <w:rFonts w:ascii="Arial" w:eastAsiaTheme="majorEastAsia" w:hAnsi="Arial" w:cstheme="majorBidi"/>
      <w:b/>
      <w:color w:val="000000" w:themeColor="text1"/>
      <w:sz w:val="28"/>
      <w:szCs w:val="32"/>
    </w:rPr>
  </w:style>
  <w:style w:type="paragraph" w:styleId="Data">
    <w:name w:val="Date"/>
    <w:basedOn w:val="Normalny"/>
    <w:next w:val="Normalny"/>
    <w:link w:val="DataZnak"/>
    <w:autoRedefine/>
    <w:uiPriority w:val="99"/>
    <w:unhideWhenUsed/>
    <w:rsid w:val="00923257"/>
    <w:pPr>
      <w:jc w:val="right"/>
    </w:pPr>
    <w:rPr>
      <w:sz w:val="24"/>
    </w:rPr>
  </w:style>
  <w:style w:type="character" w:customStyle="1" w:styleId="DataZnak">
    <w:name w:val="Data Znak"/>
    <w:basedOn w:val="Domylnaczcionkaakapitu"/>
    <w:link w:val="Data"/>
    <w:uiPriority w:val="99"/>
    <w:rsid w:val="00923257"/>
    <w:rPr>
      <w:rFonts w:ascii="Arial" w:hAnsi="Arial"/>
      <w:color w:val="000000" w:themeColor="text1"/>
      <w:sz w:val="24"/>
    </w:rPr>
  </w:style>
  <w:style w:type="paragraph" w:styleId="Podpis">
    <w:name w:val="Signature"/>
    <w:basedOn w:val="Normalny"/>
    <w:link w:val="PodpisZnak"/>
    <w:autoRedefine/>
    <w:uiPriority w:val="99"/>
    <w:unhideWhenUsed/>
    <w:rsid w:val="008E1BDD"/>
    <w:pPr>
      <w:spacing w:after="0"/>
      <w:ind w:left="3544" w:hanging="142"/>
      <w:contextualSpacing w:val="0"/>
      <w:jc w:val="center"/>
    </w:pPr>
  </w:style>
  <w:style w:type="character" w:customStyle="1" w:styleId="PodpisZnak">
    <w:name w:val="Podpis Znak"/>
    <w:basedOn w:val="Domylnaczcionkaakapitu"/>
    <w:link w:val="Podpis"/>
    <w:uiPriority w:val="99"/>
    <w:rsid w:val="008E1BDD"/>
    <w:rPr>
      <w:rFonts w:ascii="Arial" w:hAnsi="Arial"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erweb\AppData\Local\Temp\MicrosoftEdgeDownloads\a0cbd377-21da-4b44-a410-6386a6c18a05\informacja_o_naborze_2024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informacja_o_naborze_2024</Template>
  <TotalTime>3</TotalTime>
  <Pages>1</Pages>
  <Words>78</Words>
  <Characters>469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Informacja o wynikach naboru</vt:lpstr>
    </vt:vector>
  </TitlesOfParts>
  <Company>ump</Company>
  <LinksUpToDate>false</LinksUpToDate>
  <CharactersWithSpaces>546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Informacja o wynikach naboru</dc:title>
  <dc:subject/>
  <dc:creator>Teresa Dmochowska-Weber</dc:creator>
  <cp:keywords>rekrutacja, wyniki, nabów, stanowisko, Urząd Miasta Poznania</cp:keywords>
  <dc:description/>
  <cp:lastModifiedBy>Teresa Dmochowska-Weber</cp:lastModifiedBy>
  <cp:revision>4</cp:revision>
  <cp:lastPrinted>2025-12-29T10:54:00Z</cp:lastPrinted>
  <dcterms:created xsi:type="dcterms:W3CDTF">2025-12-29T10:52:00Z</dcterms:created>
  <dcterms:modified xsi:type="dcterms:W3CDTF">2025-12-29T10:54:00Z</dcterms:modified>
</cp:coreProperties>
</file>