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08774C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885424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08774C">
        <w:t>02.01.2026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Podatków i Opłat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08774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PO/245</w:t>
            </w:r>
            <w:r w:rsidR="00C91D8C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C2713F" w:rsidP="0008774C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08774C">
              <w:rPr>
                <w:rFonts w:eastAsia="Times New Roman" w:cs="Arial"/>
                <w:lang w:eastAsia="pl-PL"/>
              </w:rPr>
              <w:t>obsługi klienta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7B15A6">
        <w:t>zatrudnienia Pan</w:t>
      </w:r>
      <w:r w:rsidR="0008774C">
        <w:t xml:space="preserve">ią Katarzyną </w:t>
      </w:r>
      <w:proofErr w:type="spellStart"/>
      <w:r w:rsidR="0008774C">
        <w:t>Hajnce</w:t>
      </w:r>
      <w:proofErr w:type="spellEnd"/>
      <w:r w:rsidR="0008774C">
        <w:t xml:space="preserve"> </w:t>
      </w:r>
      <w:r w:rsidR="007B15A6">
        <w:t>zamieszkałą w Poznaniu.</w:t>
      </w:r>
    </w:p>
    <w:p w:rsidR="00DA178A" w:rsidRPr="00731533" w:rsidRDefault="0008774C" w:rsidP="00DA178A">
      <w:pPr>
        <w:spacing w:after="600"/>
        <w:contextualSpacing w:val="0"/>
      </w:pPr>
      <w:r>
        <w:rPr>
          <w:color w:val="auto"/>
        </w:rPr>
        <w:t>Kandydatka</w:t>
      </w:r>
      <w:r w:rsidR="00DA178A" w:rsidRPr="00D94B00">
        <w:rPr>
          <w:color w:val="auto"/>
        </w:rPr>
        <w:t xml:space="preserve"> w </w:t>
      </w:r>
      <w:r w:rsidR="00DA178A" w:rsidRPr="00371B9E">
        <w:t xml:space="preserve">najwyższym stopniu </w:t>
      </w:r>
      <w:r w:rsidR="00DA178A">
        <w:t>spośród innych kandydatów</w:t>
      </w:r>
      <w:r>
        <w:rPr>
          <w:color w:val="auto"/>
        </w:rPr>
        <w:t xml:space="preserve"> spełniła</w:t>
      </w:r>
      <w:r w:rsidR="00DA178A" w:rsidRPr="00731533">
        <w:rPr>
          <w:color w:val="auto"/>
        </w:rPr>
        <w:t xml:space="preserve"> </w:t>
      </w:r>
      <w:r w:rsidR="00DA178A" w:rsidRPr="00371B9E">
        <w:t xml:space="preserve">wymagania </w:t>
      </w:r>
      <w:r w:rsidR="00DA178A">
        <w:t xml:space="preserve">określone dla tego </w:t>
      </w:r>
      <w:r w:rsidR="00DA178A" w:rsidRPr="00371B9E">
        <w:t>stanowiska pracy</w:t>
      </w:r>
      <w:r w:rsidR="00DA178A" w:rsidRPr="001F462F">
        <w:rPr>
          <w:rFonts w:eastAsia="Times New Roman" w:cs="Arial"/>
          <w:szCs w:val="20"/>
          <w:lang w:eastAsia="pl-PL"/>
        </w:rPr>
        <w:t>.</w:t>
      </w:r>
      <w:bookmarkStart w:id="0" w:name="_GoBack"/>
      <w:bookmarkEnd w:id="0"/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08774C"/>
    <w:rsid w:val="001636FD"/>
    <w:rsid w:val="001669F7"/>
    <w:rsid w:val="001B5A1F"/>
    <w:rsid w:val="001D5C34"/>
    <w:rsid w:val="001F462F"/>
    <w:rsid w:val="00293355"/>
    <w:rsid w:val="00334684"/>
    <w:rsid w:val="00367C1B"/>
    <w:rsid w:val="00371B9E"/>
    <w:rsid w:val="003B74B0"/>
    <w:rsid w:val="003F2C67"/>
    <w:rsid w:val="004350D9"/>
    <w:rsid w:val="00437C1A"/>
    <w:rsid w:val="004C320F"/>
    <w:rsid w:val="005A39F0"/>
    <w:rsid w:val="006909DD"/>
    <w:rsid w:val="00730036"/>
    <w:rsid w:val="00731533"/>
    <w:rsid w:val="0073363A"/>
    <w:rsid w:val="00794403"/>
    <w:rsid w:val="007B15A6"/>
    <w:rsid w:val="007B5AAD"/>
    <w:rsid w:val="008013E0"/>
    <w:rsid w:val="0085710B"/>
    <w:rsid w:val="0086492F"/>
    <w:rsid w:val="00876AA0"/>
    <w:rsid w:val="008E1BDD"/>
    <w:rsid w:val="00923257"/>
    <w:rsid w:val="00C2713F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DB57F1"/>
    <w:rsid w:val="00F05E92"/>
    <w:rsid w:val="00F11E7A"/>
    <w:rsid w:val="00FA0FA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569036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68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4</cp:revision>
  <cp:lastPrinted>2025-11-06T11:12:00Z</cp:lastPrinted>
  <dcterms:created xsi:type="dcterms:W3CDTF">2026-01-02T09:16:00Z</dcterms:created>
  <dcterms:modified xsi:type="dcterms:W3CDTF">2026-01-02T09:18:00Z</dcterms:modified>
</cp:coreProperties>
</file>