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A358B1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1704034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5E37BD">
        <w:t xml:space="preserve"> </w:t>
      </w:r>
      <w:r w:rsidR="006F52A9">
        <w:t>04</w:t>
      </w:r>
      <w:r w:rsidR="005E37BD">
        <w:t>.0</w:t>
      </w:r>
      <w:r w:rsidR="006F52A9">
        <w:t>2</w:t>
      </w:r>
      <w:r w:rsidR="005E37BD">
        <w:t>.202</w:t>
      </w:r>
      <w:r w:rsidR="00FA3F73">
        <w:t>6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6F52A9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Biuro Kontroli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K</w:t>
            </w:r>
            <w:r w:rsidR="006F52A9">
              <w:rPr>
                <w:rFonts w:eastAsia="Times New Roman" w:cs="Arial"/>
                <w:lang w:eastAsia="pl-PL"/>
              </w:rPr>
              <w:t>O</w:t>
            </w:r>
            <w:r>
              <w:rPr>
                <w:rFonts w:eastAsia="Times New Roman" w:cs="Arial"/>
                <w:lang w:eastAsia="pl-PL"/>
              </w:rPr>
              <w:t>/</w:t>
            </w:r>
            <w:r w:rsidR="00FA3F73">
              <w:rPr>
                <w:rFonts w:eastAsia="Times New Roman" w:cs="Arial"/>
                <w:lang w:eastAsia="pl-PL"/>
              </w:rPr>
              <w:t>25</w:t>
            </w:r>
            <w:r w:rsidR="006F52A9">
              <w:rPr>
                <w:rFonts w:eastAsia="Times New Roman" w:cs="Arial"/>
                <w:lang w:eastAsia="pl-PL"/>
              </w:rPr>
              <w:t>4</w:t>
            </w:r>
            <w:r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6F52A9">
              <w:rPr>
                <w:rFonts w:eastAsia="Times New Roman" w:cs="Arial"/>
                <w:lang w:eastAsia="pl-PL"/>
              </w:rPr>
              <w:t>kontroli finansowej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 Panią</w:t>
      </w:r>
      <w:r w:rsidR="006F52A9">
        <w:t xml:space="preserve"> Katarzynę </w:t>
      </w:r>
      <w:proofErr w:type="spellStart"/>
      <w:r w:rsidR="006F52A9">
        <w:t>Wałęcką</w:t>
      </w:r>
      <w:proofErr w:type="spellEnd"/>
      <w:r w:rsidR="00A358B1">
        <w:t>,</w:t>
      </w:r>
      <w:r w:rsidR="006F52A9">
        <w:t xml:space="preserve"> zamieszkałą w Poznaniu oraz Panią Anitę </w:t>
      </w:r>
      <w:proofErr w:type="spellStart"/>
      <w:r w:rsidR="006F52A9">
        <w:t>Firlik</w:t>
      </w:r>
      <w:proofErr w:type="spellEnd"/>
      <w:r w:rsidR="00A358B1">
        <w:t xml:space="preserve">, </w:t>
      </w:r>
      <w:bookmarkStart w:id="0" w:name="_GoBack"/>
      <w:bookmarkEnd w:id="0"/>
      <w:r w:rsidRPr="00371B9E">
        <w:t>zamieszkałą</w:t>
      </w:r>
      <w:r w:rsidR="008013E0">
        <w:t xml:space="preserve"> </w:t>
      </w:r>
      <w:r w:rsidR="006F52A9">
        <w:br/>
      </w:r>
      <w:r w:rsidRPr="00371B9E">
        <w:t>w</w:t>
      </w:r>
      <w:r w:rsidR="005E37BD">
        <w:t xml:space="preserve"> Poznaniu.</w:t>
      </w:r>
      <w:r w:rsidR="008013E0">
        <w:br/>
      </w:r>
      <w:r w:rsidRPr="00371B9E">
        <w:t>Kandydatk</w:t>
      </w:r>
      <w:r w:rsidR="006F52A9">
        <w:t>i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stopniu spełni</w:t>
      </w:r>
      <w:r w:rsidR="006F52A9">
        <w:t>ają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:rsidR="00D22622" w:rsidRDefault="001D5C34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……………………</w:t>
      </w:r>
      <w:r w:rsidR="005E37BD">
        <w:rPr>
          <w:lang w:eastAsia="pl-PL"/>
        </w:rPr>
        <w:t>Anna Szulc</w:t>
      </w:r>
      <w:r>
        <w:rPr>
          <w:lang w:eastAsia="pl-PL"/>
        </w:rPr>
        <w:t>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D6484"/>
    <w:rsid w:val="001F462F"/>
    <w:rsid w:val="00367C1B"/>
    <w:rsid w:val="00371B9E"/>
    <w:rsid w:val="004350D9"/>
    <w:rsid w:val="005A39F0"/>
    <w:rsid w:val="005E37BD"/>
    <w:rsid w:val="006F52A9"/>
    <w:rsid w:val="00730036"/>
    <w:rsid w:val="00794403"/>
    <w:rsid w:val="007B5AAD"/>
    <w:rsid w:val="008013E0"/>
    <w:rsid w:val="0085710B"/>
    <w:rsid w:val="0086492F"/>
    <w:rsid w:val="008E1BDD"/>
    <w:rsid w:val="00923257"/>
    <w:rsid w:val="00A358B1"/>
    <w:rsid w:val="00C8505A"/>
    <w:rsid w:val="00D0125C"/>
    <w:rsid w:val="00D22622"/>
    <w:rsid w:val="00D85886"/>
    <w:rsid w:val="00F11E7A"/>
    <w:rsid w:val="00FA3F7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D9C7F99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58</TotalTime>
  <Pages>1</Pages>
  <Words>72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Szulc</cp:lastModifiedBy>
  <cp:revision>11</cp:revision>
  <cp:lastPrinted>2026-01-27T07:01:00Z</cp:lastPrinted>
  <dcterms:created xsi:type="dcterms:W3CDTF">2024-03-11T08:40:00Z</dcterms:created>
  <dcterms:modified xsi:type="dcterms:W3CDTF">2026-02-04T08:54:00Z</dcterms:modified>
</cp:coreProperties>
</file>