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AC2972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1526282" r:id="rId5"/>
        </w:object>
      </w:r>
      <w:r w:rsidR="001D48CE">
        <w:rPr>
          <w:b/>
          <w:bCs/>
          <w:sz w:val="24"/>
          <w:szCs w:val="24"/>
          <w:lang w:eastAsia="pl-PL"/>
        </w:rPr>
        <w:t>uu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AC2972">
        <w:t>30</w:t>
      </w:r>
      <w:r w:rsidR="00E43F7F">
        <w:t>.</w:t>
      </w:r>
      <w:r w:rsidR="007400C0">
        <w:t>0</w:t>
      </w:r>
      <w:r w:rsidR="00AC2972">
        <w:t>1</w:t>
      </w:r>
      <w:r w:rsidR="00E43F7F">
        <w:t>.202</w:t>
      </w:r>
      <w:r w:rsidR="00AC2972">
        <w:t>6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Biuro Cyfryzacji i </w:t>
            </w:r>
            <w:proofErr w:type="spellStart"/>
            <w:r>
              <w:rPr>
                <w:rFonts w:eastAsia="Times New Roman" w:cs="Arial"/>
                <w:lang w:eastAsia="pl-PL"/>
              </w:rPr>
              <w:t>Cyberbezpieczeństwa</w:t>
            </w:r>
            <w:proofErr w:type="spellEnd"/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CC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AC2972">
              <w:rPr>
                <w:rFonts w:eastAsia="Times New Roman" w:cs="Arial"/>
                <w:lang w:eastAsia="pl-PL"/>
              </w:rPr>
              <w:t>255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575FD5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AC2972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Kierownik Oddziału Ochrony Danych dla Miejskich Jednostek Organizacyjnych - Inspektor Ochrony Danych dla </w:t>
            </w:r>
            <w:proofErr w:type="spellStart"/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m.j.o</w:t>
            </w:r>
            <w:proofErr w:type="spellEnd"/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D0125C" w:rsidRPr="00DC615B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C615B">
        <w:t xml:space="preserve"> Pan</w:t>
      </w:r>
      <w:r w:rsidR="00AC2972">
        <w:t>a</w:t>
      </w:r>
      <w:r w:rsidR="00DC615B">
        <w:t xml:space="preserve"> </w:t>
      </w:r>
      <w:r w:rsidR="00AC2972">
        <w:t>Miłosza Czerniejewskiego</w:t>
      </w:r>
      <w:r w:rsidR="00DC615B">
        <w:t>, zamieszkał</w:t>
      </w:r>
      <w:r w:rsidR="00AC2972">
        <w:t>ego</w:t>
      </w:r>
      <w:r w:rsidR="00DC615B">
        <w:t xml:space="preserve"> w Poznaniu.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bookmarkStart w:id="0" w:name="_GoBack"/>
      <w:bookmarkEnd w:id="0"/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0D7C3D"/>
    <w:rsid w:val="001534B9"/>
    <w:rsid w:val="00192AE5"/>
    <w:rsid w:val="001D48CE"/>
    <w:rsid w:val="001D5C34"/>
    <w:rsid w:val="001F462F"/>
    <w:rsid w:val="00265AAF"/>
    <w:rsid w:val="00367C1B"/>
    <w:rsid w:val="00371B9E"/>
    <w:rsid w:val="004350D9"/>
    <w:rsid w:val="004475A4"/>
    <w:rsid w:val="004636B9"/>
    <w:rsid w:val="004D1746"/>
    <w:rsid w:val="004D2F41"/>
    <w:rsid w:val="00574D77"/>
    <w:rsid w:val="00575FD5"/>
    <w:rsid w:val="005A39F0"/>
    <w:rsid w:val="0069477F"/>
    <w:rsid w:val="006A3BDC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E2395"/>
    <w:rsid w:val="009F0F35"/>
    <w:rsid w:val="00A83C9C"/>
    <w:rsid w:val="00AC2972"/>
    <w:rsid w:val="00BD4855"/>
    <w:rsid w:val="00C8505A"/>
    <w:rsid w:val="00D0125C"/>
    <w:rsid w:val="00D22622"/>
    <w:rsid w:val="00D770B0"/>
    <w:rsid w:val="00D85886"/>
    <w:rsid w:val="00DC615B"/>
    <w:rsid w:val="00E43F7F"/>
    <w:rsid w:val="00EE3FCA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FB42F5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</TotalTime>
  <Pages>1</Pages>
  <Words>83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2025-07-24T06:00:00Z</cp:lastPrinted>
  <dcterms:created xsi:type="dcterms:W3CDTF">2026-02-02T07:27:00Z</dcterms:created>
  <dcterms:modified xsi:type="dcterms:W3CDTF">2026-02-02T07:32:00Z</dcterms:modified>
</cp:coreProperties>
</file>