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6F5D4AC1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C94DB8">
        <w:t>2</w:t>
      </w:r>
      <w:r w:rsidR="009E015C">
        <w:t>3</w:t>
      </w:r>
      <w:r w:rsidR="00264B88">
        <w:t>.0</w:t>
      </w:r>
      <w:r w:rsidR="009E015C">
        <w:t>1</w:t>
      </w:r>
      <w:r w:rsidR="00264B88">
        <w:t>.202</w:t>
      </w:r>
      <w:r w:rsidR="009E015C">
        <w:t>6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07EC7AF1" w:rsidR="001F462F" w:rsidRPr="001F462F" w:rsidRDefault="00C94DB8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Urząd Stanu Cywilnego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3C6355A8" w:rsidR="001F462F" w:rsidRPr="001F462F" w:rsidRDefault="00C94DB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SC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9E015C">
              <w:rPr>
                <w:rFonts w:eastAsia="Times New Roman" w:cs="Arial"/>
                <w:lang w:eastAsia="pl-PL"/>
              </w:rPr>
              <w:t>25</w:t>
            </w:r>
            <w:bookmarkStart w:id="0" w:name="_GoBack"/>
            <w:bookmarkEnd w:id="0"/>
            <w:r w:rsidR="00191AB5">
              <w:rPr>
                <w:rFonts w:eastAsia="Times New Roman" w:cs="Arial"/>
                <w:lang w:eastAsia="pl-PL"/>
              </w:rPr>
              <w:t>7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EF187C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7A03B093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7748C6">
              <w:rPr>
                <w:rFonts w:eastAsia="Times New Roman" w:cs="Arial"/>
                <w:lang w:eastAsia="pl-PL"/>
              </w:rPr>
              <w:t xml:space="preserve"> ksiąg stanu cywilnego</w:t>
            </w:r>
          </w:p>
        </w:tc>
      </w:tr>
    </w:tbl>
    <w:p w14:paraId="68A97328" w14:textId="6909C998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</w:t>
      </w:r>
      <w:r w:rsidR="009E015C">
        <w:rPr>
          <w:color w:val="auto"/>
        </w:rPr>
        <w:t xml:space="preserve"> </w:t>
      </w:r>
      <w:r w:rsidR="007748C6">
        <w:rPr>
          <w:color w:val="auto"/>
        </w:rPr>
        <w:t xml:space="preserve">Panią </w:t>
      </w:r>
      <w:r w:rsidR="007748C6" w:rsidRPr="007748C6">
        <w:rPr>
          <w:b/>
          <w:color w:val="auto"/>
        </w:rPr>
        <w:t xml:space="preserve">Annę </w:t>
      </w:r>
      <w:r w:rsidR="009E015C">
        <w:rPr>
          <w:b/>
          <w:color w:val="auto"/>
        </w:rPr>
        <w:t xml:space="preserve">Skrzypczak </w:t>
      </w:r>
      <w:r w:rsidR="007748C6">
        <w:rPr>
          <w:color w:val="auto"/>
        </w:rPr>
        <w:t>zamieszkał</w:t>
      </w:r>
      <w:r w:rsidR="009E015C">
        <w:rPr>
          <w:color w:val="auto"/>
        </w:rPr>
        <w:t>ą</w:t>
      </w:r>
      <w:r w:rsidR="007748C6">
        <w:rPr>
          <w:color w:val="auto"/>
        </w:rPr>
        <w:t xml:space="preserve"> w Poznaniu</w:t>
      </w:r>
      <w:r w:rsidR="009E015C">
        <w:rPr>
          <w:color w:val="auto"/>
        </w:rPr>
        <w:t xml:space="preserve">. </w:t>
      </w:r>
      <w:r w:rsidR="00C94DB8">
        <w:rPr>
          <w:color w:val="auto"/>
        </w:rPr>
        <w:t>Kandydatk</w:t>
      </w:r>
      <w:r w:rsidR="009E015C">
        <w:rPr>
          <w:color w:val="auto"/>
        </w:rPr>
        <w:t>a</w:t>
      </w:r>
      <w:r w:rsidR="00C94DB8">
        <w:rPr>
          <w:color w:val="auto"/>
        </w:rPr>
        <w:t xml:space="preserve"> w najwyższym stopniu, </w:t>
      </w:r>
      <w:r w:rsidR="009E015C">
        <w:rPr>
          <w:color w:val="auto"/>
        </w:rPr>
        <w:t>s</w:t>
      </w:r>
      <w:r w:rsidR="00C94DB8">
        <w:rPr>
          <w:color w:val="auto"/>
        </w:rPr>
        <w:t>pośród pozostałych osób, spełnił</w:t>
      </w:r>
      <w:r w:rsidR="009E015C">
        <w:rPr>
          <w:color w:val="auto"/>
        </w:rPr>
        <w:t>a</w:t>
      </w:r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06675"/>
    <w:rsid w:val="00191AB5"/>
    <w:rsid w:val="001D5C34"/>
    <w:rsid w:val="001F462F"/>
    <w:rsid w:val="00264B88"/>
    <w:rsid w:val="00367C1B"/>
    <w:rsid w:val="00371B9E"/>
    <w:rsid w:val="004350D9"/>
    <w:rsid w:val="00446C3F"/>
    <w:rsid w:val="00574CCB"/>
    <w:rsid w:val="005A39F0"/>
    <w:rsid w:val="00721FF6"/>
    <w:rsid w:val="00730036"/>
    <w:rsid w:val="007748C6"/>
    <w:rsid w:val="00794403"/>
    <w:rsid w:val="007B5AAD"/>
    <w:rsid w:val="008013E0"/>
    <w:rsid w:val="0085710B"/>
    <w:rsid w:val="0086492F"/>
    <w:rsid w:val="008E1BDD"/>
    <w:rsid w:val="00922184"/>
    <w:rsid w:val="00923257"/>
    <w:rsid w:val="009A0529"/>
    <w:rsid w:val="009E015C"/>
    <w:rsid w:val="00AB2A26"/>
    <w:rsid w:val="00C44DB1"/>
    <w:rsid w:val="00C47951"/>
    <w:rsid w:val="00C8505A"/>
    <w:rsid w:val="00C94DB8"/>
    <w:rsid w:val="00D0125C"/>
    <w:rsid w:val="00D22622"/>
    <w:rsid w:val="00D85886"/>
    <w:rsid w:val="00EC43D1"/>
    <w:rsid w:val="00EF187C"/>
    <w:rsid w:val="00F11E7A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74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2026-01-22T11:01:00Z</cp:lastPrinted>
  <dcterms:created xsi:type="dcterms:W3CDTF">2026-01-22T10:59:00Z</dcterms:created>
  <dcterms:modified xsi:type="dcterms:W3CDTF">2026-01-22T11:01:00Z</dcterms:modified>
</cp:coreProperties>
</file>