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F93E4" w14:textId="77777777" w:rsidR="001F462F" w:rsidRPr="005A39F0" w:rsidRDefault="00B5328A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7A8B7C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1011628" r:id="rId5"/>
        </w:object>
      </w:r>
      <w:r w:rsidR="0038427E">
        <w:rPr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14:paraId="1F0974A9" w14:textId="34EF9606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B5328A">
        <w:t>28</w:t>
      </w:r>
      <w:r w:rsidR="008C24C7">
        <w:t>.</w:t>
      </w:r>
      <w:r w:rsidR="00B5328A">
        <w:t>01</w:t>
      </w:r>
      <w:r w:rsidR="008C24C7">
        <w:t>.20</w:t>
      </w:r>
      <w:r w:rsidR="0096228A">
        <w:t>2</w:t>
      </w:r>
      <w:r w:rsidR="00B5328A">
        <w:t>6</w:t>
      </w:r>
      <w:r w:rsidR="008C24C7">
        <w:t xml:space="preserve"> r.</w:t>
      </w:r>
    </w:p>
    <w:p w14:paraId="48CD4146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B5328A" w:rsidRPr="001F462F" w14:paraId="2F9BF696" w14:textId="77777777" w:rsidTr="00B5328A">
        <w:trPr>
          <w:trHeight w:val="393"/>
        </w:trPr>
        <w:tc>
          <w:tcPr>
            <w:tcW w:w="2197" w:type="dxa"/>
            <w:vAlign w:val="center"/>
          </w:tcPr>
          <w:p w14:paraId="054DF805" w14:textId="77777777" w:rsidR="00B5328A" w:rsidRPr="001F462F" w:rsidRDefault="00B5328A" w:rsidP="00B5328A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14:paraId="1B308646" w14:textId="7EA5ACB9" w:rsidR="00B5328A" w:rsidRPr="001F462F" w:rsidRDefault="00B5328A" w:rsidP="00B5328A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 w:rsidRPr="006A6340">
              <w:t>Wydział Zdrowia i Spraw Społecznych</w:t>
            </w:r>
          </w:p>
        </w:tc>
      </w:tr>
      <w:tr w:rsidR="00B5328A" w:rsidRPr="001F462F" w14:paraId="35C8D635" w14:textId="77777777" w:rsidTr="00B5328A">
        <w:trPr>
          <w:trHeight w:val="412"/>
        </w:trPr>
        <w:tc>
          <w:tcPr>
            <w:tcW w:w="2197" w:type="dxa"/>
            <w:vAlign w:val="center"/>
          </w:tcPr>
          <w:p w14:paraId="0D4F9317" w14:textId="77777777" w:rsidR="00B5328A" w:rsidRPr="001F462F" w:rsidRDefault="00B5328A" w:rsidP="00B5328A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40CA8E7B" w14:textId="1814B2D4" w:rsidR="00B5328A" w:rsidRPr="001F462F" w:rsidRDefault="00B5328A" w:rsidP="00B5328A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 w:rsidRPr="006A6340">
              <w:t>ZSS/259/2025</w:t>
            </w:r>
          </w:p>
        </w:tc>
      </w:tr>
      <w:tr w:rsidR="00B5328A" w:rsidRPr="001F462F" w14:paraId="134D7DDD" w14:textId="77777777" w:rsidTr="00B5328A">
        <w:trPr>
          <w:trHeight w:val="418"/>
        </w:trPr>
        <w:tc>
          <w:tcPr>
            <w:tcW w:w="2197" w:type="dxa"/>
            <w:vAlign w:val="center"/>
          </w:tcPr>
          <w:p w14:paraId="74CE7AB4" w14:textId="77777777" w:rsidR="00B5328A" w:rsidRPr="001F462F" w:rsidRDefault="00B5328A" w:rsidP="00B5328A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30464839" w14:textId="1395985E" w:rsidR="00B5328A" w:rsidRPr="001F462F" w:rsidRDefault="00B5328A" w:rsidP="00B5328A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 w:rsidRPr="006A6340">
              <w:t>Ds. kontroli</w:t>
            </w:r>
          </w:p>
        </w:tc>
      </w:tr>
    </w:tbl>
    <w:p w14:paraId="1EE241E2" w14:textId="720B76AA"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</w:t>
      </w:r>
      <w:r w:rsidRPr="004501CD">
        <w:rPr>
          <w:shd w:val="clear" w:color="auto" w:fill="FFFFFF" w:themeFill="background1"/>
        </w:rPr>
        <w:t xml:space="preserve"> Pa</w:t>
      </w:r>
      <w:r w:rsidR="002E0CDD" w:rsidRPr="004501CD">
        <w:rPr>
          <w:shd w:val="clear" w:color="auto" w:fill="FFFFFF" w:themeFill="background1"/>
        </w:rPr>
        <w:t>nią</w:t>
      </w:r>
      <w:r w:rsidR="008C24C7" w:rsidRPr="004501CD">
        <w:rPr>
          <w:shd w:val="clear" w:color="auto" w:fill="FFFFFF" w:themeFill="background1"/>
        </w:rPr>
        <w:t xml:space="preserve"> </w:t>
      </w:r>
      <w:r w:rsidR="00B5328A">
        <w:rPr>
          <w:shd w:val="clear" w:color="auto" w:fill="FFFFFF" w:themeFill="background1"/>
        </w:rPr>
        <w:t>Martę Kaźmierczak</w:t>
      </w:r>
      <w:bookmarkStart w:id="0" w:name="_GoBack"/>
      <w:bookmarkEnd w:id="0"/>
      <w:r w:rsidR="0096228A">
        <w:t xml:space="preserve"> </w:t>
      </w:r>
      <w:r w:rsidR="008013E0" w:rsidRPr="008C24C7">
        <w:rPr>
          <w:color w:val="auto"/>
        </w:rPr>
        <w:t>zamieszka</w:t>
      </w:r>
      <w:r w:rsidR="002E0CDD">
        <w:rPr>
          <w:color w:val="auto"/>
        </w:rPr>
        <w:t>łą</w:t>
      </w:r>
      <w:r w:rsidRPr="008C24C7">
        <w:rPr>
          <w:color w:val="auto"/>
        </w:rPr>
        <w:t xml:space="preserve"> </w:t>
      </w:r>
      <w:r w:rsidRPr="00371B9E">
        <w:t xml:space="preserve">w </w:t>
      </w:r>
      <w:r w:rsidR="008C24C7">
        <w:t>Poznaniu.</w:t>
      </w:r>
      <w:r w:rsidR="008013E0">
        <w:br/>
      </w:r>
      <w:r w:rsidR="008C24C7" w:rsidRPr="008C24C7">
        <w:rPr>
          <w:color w:val="auto"/>
        </w:rPr>
        <w:t>K</w:t>
      </w:r>
      <w:r w:rsidR="008013E0" w:rsidRPr="008C24C7">
        <w:rPr>
          <w:color w:val="auto"/>
        </w:rPr>
        <w:t>andydat</w:t>
      </w:r>
      <w:r w:rsidR="002E0CDD">
        <w:rPr>
          <w:color w:val="auto"/>
        </w:rPr>
        <w:t>ka</w:t>
      </w:r>
      <w:r w:rsidRPr="008013E0">
        <w:rPr>
          <w:color w:val="FF0000"/>
        </w:rPr>
        <w:t xml:space="preserve"> </w:t>
      </w:r>
      <w:r w:rsidRPr="00371B9E">
        <w:t xml:space="preserve">w </w:t>
      </w:r>
      <w:r w:rsidR="002E0CDD">
        <w:t xml:space="preserve">oczekiwanym </w:t>
      </w:r>
      <w:r w:rsidR="008013E0">
        <w:t>stopniu spełnił</w:t>
      </w:r>
      <w:r w:rsidR="002E0CDD">
        <w:t>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14:paraId="69063039" w14:textId="77777777" w:rsidR="008C24C7" w:rsidRDefault="008C24C7" w:rsidP="008C24C7">
      <w:pPr>
        <w:spacing w:before="0" w:after="0"/>
        <w:ind w:left="3969" w:firstLine="992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14:paraId="2D74F298" w14:textId="77777777" w:rsidR="00D22622" w:rsidRDefault="001D5C34" w:rsidP="008C24C7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F92"/>
    <w:rsid w:val="00166935"/>
    <w:rsid w:val="001A2378"/>
    <w:rsid w:val="001D5C34"/>
    <w:rsid w:val="001F462F"/>
    <w:rsid w:val="002E0CDD"/>
    <w:rsid w:val="00367C1B"/>
    <w:rsid w:val="00371B9E"/>
    <w:rsid w:val="0038427E"/>
    <w:rsid w:val="003E6589"/>
    <w:rsid w:val="004350D9"/>
    <w:rsid w:val="004501CD"/>
    <w:rsid w:val="00491B82"/>
    <w:rsid w:val="005615F9"/>
    <w:rsid w:val="005A39F0"/>
    <w:rsid w:val="0064316F"/>
    <w:rsid w:val="00652706"/>
    <w:rsid w:val="00730036"/>
    <w:rsid w:val="00794403"/>
    <w:rsid w:val="007B0D69"/>
    <w:rsid w:val="007B5AAD"/>
    <w:rsid w:val="008013E0"/>
    <w:rsid w:val="0085710B"/>
    <w:rsid w:val="0086492F"/>
    <w:rsid w:val="008C24C7"/>
    <w:rsid w:val="008E1BDD"/>
    <w:rsid w:val="00923257"/>
    <w:rsid w:val="0093343F"/>
    <w:rsid w:val="0096228A"/>
    <w:rsid w:val="00B5328A"/>
    <w:rsid w:val="00C8505A"/>
    <w:rsid w:val="00D0125C"/>
    <w:rsid w:val="00D22622"/>
    <w:rsid w:val="00D32D95"/>
    <w:rsid w:val="00D62E76"/>
    <w:rsid w:val="00D85886"/>
    <w:rsid w:val="00E0722E"/>
    <w:rsid w:val="00E1637E"/>
    <w:rsid w:val="00E35039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02E14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22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622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6228A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22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228A"/>
    <w:rPr>
      <w:rFonts w:ascii="Arial" w:hAnsi="Arial"/>
      <w:b/>
      <w:bCs/>
      <w:color w:val="000000" w:themeColor="text1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22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228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6</TotalTime>
  <Pages>1</Pages>
  <Words>400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2026-01-27T08:34:00Z</cp:lastPrinted>
  <dcterms:created xsi:type="dcterms:W3CDTF">2026-01-27T08:25:00Z</dcterms:created>
  <dcterms:modified xsi:type="dcterms:W3CDTF">2026-01-27T08:34:00Z</dcterms:modified>
</cp:coreProperties>
</file>