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63751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170375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637516">
        <w:t>04</w:t>
      </w:r>
      <w:bookmarkStart w:id="0" w:name="_GoBack"/>
      <w:bookmarkEnd w:id="0"/>
      <w:r w:rsidR="00AE4019">
        <w:t>.</w:t>
      </w:r>
      <w:r w:rsidR="00637516">
        <w:t>0</w:t>
      </w:r>
      <w:r w:rsidR="00C1367D">
        <w:t>2</w:t>
      </w:r>
      <w:r w:rsidR="00AE4019">
        <w:t>.202</w:t>
      </w:r>
      <w:r w:rsidR="00637516">
        <w:t>6</w:t>
      </w:r>
      <w:r w:rsidR="00AE4019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AE4019" w:rsidRPr="001F462F" w:rsidTr="00AE4019">
        <w:trPr>
          <w:trHeight w:val="393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AE4019" w:rsidRPr="001F462F" w:rsidRDefault="00C1367D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Biuro </w:t>
            </w:r>
            <w:r w:rsidR="00637516">
              <w:rPr>
                <w:rFonts w:eastAsia="Times New Roman" w:cs="Arial"/>
                <w:lang w:eastAsia="pl-PL"/>
              </w:rPr>
              <w:t>Spraw Lokalowych</w:t>
            </w:r>
          </w:p>
        </w:tc>
      </w:tr>
      <w:tr w:rsidR="00AE4019" w:rsidRPr="001F462F" w:rsidTr="00AE4019">
        <w:trPr>
          <w:trHeight w:val="412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AE4019" w:rsidRPr="001F462F" w:rsidRDefault="00637516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SL</w:t>
            </w:r>
            <w:r w:rsidR="00C1367D">
              <w:rPr>
                <w:rFonts w:eastAsia="Times New Roman" w:cs="Arial"/>
                <w:lang w:eastAsia="pl-PL"/>
              </w:rPr>
              <w:t>/2</w:t>
            </w:r>
            <w:r>
              <w:rPr>
                <w:rFonts w:eastAsia="Times New Roman" w:cs="Arial"/>
                <w:lang w:eastAsia="pl-PL"/>
              </w:rPr>
              <w:t>61</w:t>
            </w:r>
            <w:r w:rsidR="00C1367D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AE4019" w:rsidRPr="001F462F" w:rsidTr="00AE4019">
        <w:trPr>
          <w:trHeight w:val="418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AE4019" w:rsidRPr="001F462F" w:rsidRDefault="00E77E90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</w:t>
            </w:r>
            <w:r w:rsidR="00AE4019">
              <w:rPr>
                <w:rFonts w:eastAsia="Times New Roman" w:cs="Arial"/>
                <w:lang w:eastAsia="pl-PL"/>
              </w:rPr>
              <w:t xml:space="preserve">s. </w:t>
            </w:r>
            <w:r w:rsidR="00637516">
              <w:rPr>
                <w:rFonts w:eastAsia="Times New Roman" w:cs="Arial"/>
                <w:lang w:eastAsia="pl-PL"/>
              </w:rPr>
              <w:t>polityki mieszkaniowej i legislacji</w:t>
            </w:r>
          </w:p>
        </w:tc>
      </w:tr>
    </w:tbl>
    <w:p w:rsidR="00AE4019" w:rsidRPr="00AE4019" w:rsidRDefault="00AE4019" w:rsidP="00AE4019">
      <w:pPr>
        <w:spacing w:before="840" w:after="120"/>
        <w:contextualSpacing w:val="0"/>
      </w:pPr>
      <w:r w:rsidRPr="00AE4019">
        <w:t>W wyniku przeprowadzonej rekrutacji na ww. stanowisko nie wybrano</w:t>
      </w:r>
      <w:r w:rsidR="00E77E90">
        <w:t xml:space="preserve"> nikogo</w:t>
      </w:r>
      <w:r w:rsidRPr="00AE4019">
        <w:t xml:space="preserve"> do zatrudnienia</w:t>
      </w:r>
      <w:r w:rsidR="00E77E90">
        <w:t>.</w:t>
      </w:r>
      <w:r w:rsidRPr="00AE4019">
        <w:t xml:space="preserve"> </w:t>
      </w:r>
      <w:r w:rsidR="00E77E90">
        <w:t>Kandydaci</w:t>
      </w:r>
      <w:r w:rsidRPr="00AE4019">
        <w:t xml:space="preserve"> nie</w:t>
      </w:r>
      <w:r w:rsidR="00E77E90">
        <w:t xml:space="preserve"> spełniali</w:t>
      </w:r>
      <w:r w:rsidRPr="00AE4019">
        <w:t xml:space="preserve"> w </w:t>
      </w:r>
      <w:r w:rsidR="00637516">
        <w:t xml:space="preserve">oczekiwanym </w:t>
      </w:r>
      <w:r w:rsidRPr="00AE4019">
        <w:t>stopniu wymagań określonych dla tego stanowiska</w:t>
      </w:r>
      <w:r w:rsidR="00E77E90">
        <w:t xml:space="preserve"> pracy.</w:t>
      </w:r>
    </w:p>
    <w:p w:rsidR="00AE4019" w:rsidRDefault="00AE4019" w:rsidP="00AE4019">
      <w:pPr>
        <w:spacing w:before="840" w:after="0"/>
        <w:ind w:left="3402" w:firstLine="1701"/>
        <w:contextualSpacing w:val="0"/>
        <w:rPr>
          <w:lang w:eastAsia="pl-PL"/>
        </w:rPr>
      </w:pPr>
      <w:r>
        <w:rPr>
          <w:lang w:eastAsia="pl-PL"/>
        </w:rPr>
        <w:t>A</w:t>
      </w:r>
      <w:r w:rsidR="00E77E90">
        <w:rPr>
          <w:lang w:eastAsia="pl-PL"/>
        </w:rPr>
        <w:t>nna Szulc</w:t>
      </w:r>
    </w:p>
    <w:p w:rsidR="00D22622" w:rsidRDefault="001D5C34" w:rsidP="00AE4019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306719"/>
    <w:rsid w:val="00367C1B"/>
    <w:rsid w:val="00371B9E"/>
    <w:rsid w:val="004350D9"/>
    <w:rsid w:val="005A39F0"/>
    <w:rsid w:val="00637516"/>
    <w:rsid w:val="00730036"/>
    <w:rsid w:val="00794403"/>
    <w:rsid w:val="007B5AAD"/>
    <w:rsid w:val="008013E0"/>
    <w:rsid w:val="0085710B"/>
    <w:rsid w:val="0086492F"/>
    <w:rsid w:val="008E1BDD"/>
    <w:rsid w:val="00923257"/>
    <w:rsid w:val="00AE4019"/>
    <w:rsid w:val="00C1367D"/>
    <w:rsid w:val="00C8505A"/>
    <w:rsid w:val="00D0125C"/>
    <w:rsid w:val="00D22622"/>
    <w:rsid w:val="00D85886"/>
    <w:rsid w:val="00E23703"/>
    <w:rsid w:val="00E71C76"/>
    <w:rsid w:val="00E77E90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8C4458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15</TotalTime>
  <Pages>1</Pages>
  <Words>65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6</cp:revision>
  <cp:lastPrinted>2025-12-03T08:37:00Z</cp:lastPrinted>
  <dcterms:created xsi:type="dcterms:W3CDTF">2025-12-03T08:36:00Z</dcterms:created>
  <dcterms:modified xsi:type="dcterms:W3CDTF">2026-02-04T08:50:00Z</dcterms:modified>
</cp:coreProperties>
</file>